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D4" w:rsidRPr="003178AF" w:rsidRDefault="00386ED4" w:rsidP="003178AF">
      <w:pPr>
        <w:spacing w:line="360" w:lineRule="auto"/>
        <w:ind w:firstLine="234"/>
        <w:jc w:val="center"/>
        <w:rPr>
          <w:sz w:val="28"/>
          <w:szCs w:val="28"/>
        </w:rPr>
        <w:sectPr w:rsidR="00386ED4" w:rsidRPr="003178AF" w:rsidSect="00D900C6">
          <w:pgSz w:w="11910" w:h="16840"/>
          <w:pgMar w:top="620" w:right="0" w:bottom="280" w:left="680" w:header="720" w:footer="720" w:gutter="0"/>
          <w:cols w:space="720"/>
        </w:sectPr>
      </w:pPr>
      <w:r w:rsidRPr="00F82A4D"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77pt">
            <v:imagedata r:id="rId7" o:title=""/>
          </v:shape>
        </w:pict>
      </w:r>
    </w:p>
    <w:p w:rsidR="00386ED4" w:rsidRDefault="00386ED4" w:rsidP="00B505C7">
      <w:pPr>
        <w:spacing w:before="67"/>
        <w:ind w:left="1936" w:right="2418"/>
        <w:jc w:val="center"/>
        <w:rPr>
          <w:b/>
          <w:bCs/>
          <w:color w:val="434343"/>
          <w:sz w:val="28"/>
          <w:szCs w:val="28"/>
        </w:rPr>
      </w:pPr>
      <w:r>
        <w:rPr>
          <w:b/>
          <w:bCs/>
          <w:color w:val="434343"/>
          <w:sz w:val="28"/>
          <w:szCs w:val="28"/>
        </w:rPr>
        <w:t>Содержание</w:t>
      </w:r>
    </w:p>
    <w:p w:rsidR="00386ED4" w:rsidRDefault="00386ED4" w:rsidP="00B505C7">
      <w:pPr>
        <w:spacing w:before="67"/>
        <w:ind w:left="1936" w:right="2418"/>
        <w:jc w:val="center"/>
        <w:rPr>
          <w:b/>
          <w:bCs/>
          <w:sz w:val="28"/>
          <w:szCs w:val="28"/>
        </w:rPr>
      </w:pPr>
    </w:p>
    <w:p w:rsidR="00386ED4" w:rsidRDefault="00386ED4" w:rsidP="00B505C7">
      <w:pPr>
        <w:pStyle w:val="TOC21"/>
        <w:tabs>
          <w:tab w:val="right" w:pos="10173"/>
        </w:tabs>
        <w:spacing w:before="324"/>
        <w:rPr>
          <w:b w:val="0"/>
          <w:bCs w:val="0"/>
        </w:rPr>
      </w:pPr>
      <w:hyperlink w:anchor="_TOC_250013" w:history="1">
        <w:r>
          <w:t>Пояснительная</w:t>
        </w:r>
        <w:r>
          <w:rPr>
            <w:spacing w:val="-3"/>
          </w:rPr>
          <w:t xml:space="preserve"> </w:t>
        </w:r>
        <w:r>
          <w:t>записка</w:t>
        </w:r>
        <w:r>
          <w:tab/>
        </w:r>
        <w:r>
          <w:rPr>
            <w:b w:val="0"/>
            <w:bCs w:val="0"/>
            <w:color w:val="434343"/>
          </w:rPr>
          <w:t>3</w:t>
        </w:r>
      </w:hyperlink>
    </w:p>
    <w:p w:rsidR="00386ED4" w:rsidRDefault="00386ED4" w:rsidP="00B505C7">
      <w:pPr>
        <w:pStyle w:val="TOC21"/>
        <w:tabs>
          <w:tab w:val="right" w:pos="10173"/>
        </w:tabs>
        <w:spacing w:before="161"/>
        <w:rPr>
          <w:b w:val="0"/>
          <w:bCs w:val="0"/>
        </w:rPr>
      </w:pPr>
      <w:r>
        <w:t>Раздел</w:t>
      </w:r>
      <w:r>
        <w:rPr>
          <w:spacing w:val="-4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организуемого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воспитательного</w:t>
      </w:r>
      <w:r>
        <w:tab/>
      </w:r>
      <w:r>
        <w:rPr>
          <w:b w:val="0"/>
          <w:bCs w:val="0"/>
          <w:color w:val="434343"/>
        </w:rPr>
        <w:t>3-6</w:t>
      </w:r>
    </w:p>
    <w:p w:rsidR="00386ED4" w:rsidRDefault="00386ED4" w:rsidP="00B505C7">
      <w:pPr>
        <w:pStyle w:val="TOC21"/>
      </w:pPr>
      <w:r>
        <w:t>процесса</w:t>
      </w:r>
    </w:p>
    <w:p w:rsidR="00386ED4" w:rsidRPr="00C04BAE" w:rsidRDefault="00386ED4" w:rsidP="00B505C7">
      <w:pPr>
        <w:pStyle w:val="TOC21"/>
        <w:tabs>
          <w:tab w:val="right" w:pos="10173"/>
        </w:tabs>
        <w:rPr>
          <w:b w:val="0"/>
          <w:bCs w:val="0"/>
        </w:rPr>
      </w:pPr>
      <w:hyperlink w:anchor="_TOC_250012" w:history="1">
        <w:r>
          <w:t>Раздел</w:t>
        </w:r>
        <w:r>
          <w:rPr>
            <w:spacing w:val="-4"/>
          </w:rPr>
          <w:t xml:space="preserve"> </w:t>
        </w:r>
        <w:r>
          <w:t>№2.</w:t>
        </w:r>
        <w:r>
          <w:rPr>
            <w:spacing w:val="-1"/>
          </w:rPr>
          <w:t xml:space="preserve"> </w:t>
        </w:r>
        <w:r>
          <w:t>Цель и</w:t>
        </w:r>
        <w:r>
          <w:rPr>
            <w:spacing w:val="-5"/>
          </w:rPr>
          <w:t xml:space="preserve"> </w:t>
        </w:r>
        <w:r>
          <w:t>задачи</w:t>
        </w:r>
        <w:r>
          <w:rPr>
            <w:spacing w:val="-1"/>
          </w:rPr>
          <w:t xml:space="preserve"> </w:t>
        </w:r>
        <w:r>
          <w:t>воспитания</w:t>
        </w:r>
        <w:r>
          <w:tab/>
        </w:r>
      </w:hyperlink>
      <w:r w:rsidRPr="00C04BAE">
        <w:rPr>
          <w:b w:val="0"/>
          <w:bCs w:val="0"/>
        </w:rPr>
        <w:t>6-10</w:t>
      </w:r>
    </w:p>
    <w:p w:rsidR="00386ED4" w:rsidRPr="00CF6F10" w:rsidRDefault="00386ED4" w:rsidP="009E64D1">
      <w:pPr>
        <w:pStyle w:val="TOC21"/>
        <w:tabs>
          <w:tab w:val="right" w:pos="10173"/>
        </w:tabs>
        <w:spacing w:before="163"/>
        <w:ind w:left="0"/>
        <w:rPr>
          <w:b w:val="0"/>
          <w:bCs w:val="0"/>
        </w:rPr>
      </w:pPr>
      <w:hyperlink w:anchor="_TOC_250011" w:history="1">
        <w:r>
          <w:t>Раздел</w:t>
        </w:r>
        <w:r>
          <w:rPr>
            <w:spacing w:val="-4"/>
          </w:rPr>
          <w:t xml:space="preserve"> </w:t>
        </w:r>
        <w:r>
          <w:t>№3.</w:t>
        </w:r>
        <w:r>
          <w:rPr>
            <w:spacing w:val="-1"/>
          </w:rPr>
          <w:t xml:space="preserve"> </w:t>
        </w:r>
        <w:r>
          <w:t>Виды,</w:t>
        </w:r>
        <w:r>
          <w:rPr>
            <w:spacing w:val="-4"/>
          </w:rPr>
          <w:t xml:space="preserve"> </w:t>
        </w:r>
        <w:r>
          <w:t>формы</w:t>
        </w:r>
        <w:r>
          <w:rPr>
            <w:spacing w:val="-1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 xml:space="preserve">содержание деятельности                                      </w:t>
        </w:r>
        <w:r>
          <w:rPr>
            <w:b w:val="0"/>
            <w:bCs w:val="0"/>
            <w:color w:val="434343"/>
          </w:rPr>
          <w:t>10-</w:t>
        </w:r>
      </w:hyperlink>
      <w:r w:rsidRPr="00CF6F10">
        <w:rPr>
          <w:b w:val="0"/>
          <w:bCs w:val="0"/>
        </w:rPr>
        <w:t>26</w:t>
      </w:r>
    </w:p>
    <w:p w:rsidR="00386ED4" w:rsidRDefault="00386ED4" w:rsidP="00AB7046">
      <w:pPr>
        <w:pStyle w:val="TOC21"/>
        <w:numPr>
          <w:ilvl w:val="1"/>
          <w:numId w:val="16"/>
        </w:numPr>
        <w:tabs>
          <w:tab w:val="right" w:pos="10173"/>
        </w:tabs>
        <w:spacing w:before="163"/>
        <w:ind w:left="0" w:firstLine="0"/>
        <w:rPr>
          <w:b w:val="0"/>
          <w:bCs w:val="0"/>
        </w:rPr>
      </w:pPr>
      <w:r>
        <w:t>Инвариативные модули</w:t>
      </w:r>
    </w:p>
    <w:p w:rsidR="00386ED4" w:rsidRDefault="00386ED4" w:rsidP="00AB7046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left="0" w:firstLine="0"/>
      </w:pPr>
      <w:r>
        <w:t xml:space="preserve"> </w:t>
      </w:r>
      <w:r w:rsidRPr="00BA0FC0">
        <w:t>Модуль «Классное руководство»</w:t>
      </w:r>
      <w:r>
        <w:t xml:space="preserve">                                                                  11-12</w:t>
      </w:r>
    </w:p>
    <w:p w:rsidR="00386ED4" w:rsidRDefault="00386ED4" w:rsidP="00AB7046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left="0" w:firstLine="0"/>
      </w:pPr>
      <w:r w:rsidRPr="00BA0FC0">
        <w:t>Модуль «Школьный урок»</w:t>
      </w:r>
      <w:r>
        <w:t xml:space="preserve">                                                                             12-13</w:t>
      </w:r>
    </w:p>
    <w:p w:rsidR="00386ED4" w:rsidRDefault="00386ED4" w:rsidP="00AB7046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left="0" w:firstLine="0"/>
      </w:pPr>
      <w:r w:rsidRPr="00BA0FC0">
        <w:t>Модуль «Курсы внеурочной деятельности»</w:t>
      </w:r>
      <w:r>
        <w:t xml:space="preserve">                                                13-16</w:t>
      </w:r>
    </w:p>
    <w:p w:rsidR="00386ED4" w:rsidRDefault="00386ED4" w:rsidP="00AB7046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left="0" w:firstLine="0"/>
      </w:pPr>
      <w:r w:rsidRPr="00BA0FC0">
        <w:t>Модуль «Самоуправление»</w:t>
      </w:r>
      <w:r>
        <w:t xml:space="preserve">                                                                            15-16</w:t>
      </w:r>
    </w:p>
    <w:p w:rsidR="00386ED4" w:rsidRDefault="00386ED4" w:rsidP="00AB7046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left="0" w:firstLine="0"/>
      </w:pPr>
      <w:r>
        <w:t>Мод</w:t>
      </w:r>
      <w:r w:rsidRPr="00BA0FC0">
        <w:t>уль «Профориентация»</w:t>
      </w:r>
      <w:r>
        <w:t xml:space="preserve">                                                                           17</w:t>
      </w:r>
    </w:p>
    <w:p w:rsidR="00386ED4" w:rsidRDefault="00386ED4" w:rsidP="00AB7046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20"/>
        <w:ind w:left="0" w:firstLine="0"/>
      </w:pPr>
      <w:r w:rsidRPr="00BA0FC0">
        <w:t>Модуль «Работа с родителями»</w:t>
      </w:r>
      <w:r>
        <w:t xml:space="preserve">                                                                     17-18</w:t>
      </w:r>
    </w:p>
    <w:p w:rsidR="00386ED4" w:rsidRDefault="00386ED4" w:rsidP="00AB7046">
      <w:pPr>
        <w:pStyle w:val="TOC11"/>
        <w:numPr>
          <w:ilvl w:val="1"/>
          <w:numId w:val="16"/>
        </w:numPr>
        <w:tabs>
          <w:tab w:val="left" w:pos="644"/>
          <w:tab w:val="right" w:pos="10173"/>
        </w:tabs>
        <w:spacing w:before="120"/>
        <w:ind w:left="0" w:firstLine="0"/>
      </w:pPr>
      <w:r w:rsidRPr="00CF6F10">
        <w:rPr>
          <w:b/>
          <w:bCs/>
        </w:rPr>
        <w:t>Вариативные модули</w:t>
      </w:r>
      <w:r>
        <w:t xml:space="preserve">                                                                                        18</w:t>
      </w:r>
    </w:p>
    <w:p w:rsidR="00386ED4" w:rsidRDefault="00386ED4" w:rsidP="00AB7046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20"/>
        <w:ind w:left="0" w:firstLine="0"/>
      </w:pPr>
      <w:hyperlink w:anchor="_TOC_250010" w:history="1">
        <w:r>
          <w:t>Модуль</w:t>
        </w:r>
        <w:r>
          <w:rPr>
            <w:spacing w:val="-1"/>
          </w:rPr>
          <w:t xml:space="preserve"> </w:t>
        </w:r>
        <w:r>
          <w:t>«Ключевые общешкольные</w:t>
        </w:r>
        <w:r>
          <w:rPr>
            <w:spacing w:val="-3"/>
          </w:rPr>
          <w:t xml:space="preserve"> </w:t>
        </w:r>
        <w:r>
          <w:t>дела»</w:t>
        </w:r>
      </w:hyperlink>
      <w:r>
        <w:t xml:space="preserve">                                                   18-19</w:t>
      </w:r>
    </w:p>
    <w:p w:rsidR="00386ED4" w:rsidRDefault="00386ED4" w:rsidP="00AB7046">
      <w:pPr>
        <w:pStyle w:val="TOC11"/>
        <w:numPr>
          <w:ilvl w:val="2"/>
          <w:numId w:val="16"/>
        </w:numPr>
        <w:tabs>
          <w:tab w:val="left" w:pos="644"/>
          <w:tab w:val="right" w:pos="10244"/>
        </w:tabs>
        <w:spacing w:before="120"/>
        <w:ind w:left="0" w:firstLine="0"/>
      </w:pPr>
      <w:r>
        <w:t>Мод</w:t>
      </w:r>
      <w:r w:rsidRPr="00BA0FC0">
        <w:t>уль «Детские общественные объединения»</w:t>
      </w:r>
      <w:r>
        <w:t xml:space="preserve">                                          19-21</w:t>
      </w:r>
    </w:p>
    <w:p w:rsidR="00386ED4" w:rsidRDefault="00386ED4" w:rsidP="00AB7046">
      <w:pPr>
        <w:pStyle w:val="TOC11"/>
        <w:numPr>
          <w:ilvl w:val="2"/>
          <w:numId w:val="16"/>
        </w:numPr>
        <w:tabs>
          <w:tab w:val="left" w:pos="644"/>
          <w:tab w:val="right" w:pos="10244"/>
        </w:tabs>
        <w:spacing w:before="120"/>
        <w:ind w:left="0" w:firstLine="0"/>
      </w:pPr>
      <w:r>
        <w:t>Мод</w:t>
      </w:r>
      <w:r w:rsidRPr="00BA0FC0">
        <w:t>уль «Школьные медиа»</w:t>
      </w:r>
      <w:r>
        <w:t xml:space="preserve">                                                                           21-22    </w:t>
      </w:r>
    </w:p>
    <w:p w:rsidR="00386ED4" w:rsidRPr="00FC1086" w:rsidRDefault="00386ED4" w:rsidP="009E64D1">
      <w:pPr>
        <w:pStyle w:val="Heading31"/>
        <w:tabs>
          <w:tab w:val="left" w:pos="1134"/>
        </w:tabs>
        <w:spacing w:before="120" w:line="276" w:lineRule="auto"/>
        <w:ind w:left="0"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3.2.4.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8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«Экскурсии,</w:t>
      </w:r>
      <w:r w:rsidRPr="00FC1086">
        <w:rPr>
          <w:b w:val="0"/>
          <w:bCs w:val="0"/>
          <w:spacing w:val="-5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походы»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22</w:t>
      </w:r>
    </w:p>
    <w:p w:rsidR="00386ED4" w:rsidRPr="00FC1086" w:rsidRDefault="00386ED4" w:rsidP="009E64D1">
      <w:pPr>
        <w:pStyle w:val="Heading31"/>
        <w:tabs>
          <w:tab w:val="left" w:pos="284"/>
          <w:tab w:val="left" w:pos="1134"/>
        </w:tabs>
        <w:spacing w:before="120" w:line="276" w:lineRule="auto"/>
        <w:ind w:left="0"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3.2.5. 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6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«Организация</w:t>
      </w:r>
      <w:r w:rsidRPr="00FC1086">
        <w:rPr>
          <w:b w:val="0"/>
          <w:bCs w:val="0"/>
          <w:spacing w:val="-4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предметно-эстетической</w:t>
      </w:r>
      <w:r w:rsidRPr="00FC1086">
        <w:rPr>
          <w:b w:val="0"/>
          <w:bCs w:val="0"/>
          <w:spacing w:val="-6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среды»</w:t>
      </w:r>
      <w:r>
        <w:rPr>
          <w:b w:val="0"/>
          <w:bCs w:val="0"/>
          <w:sz w:val="28"/>
          <w:szCs w:val="28"/>
        </w:rPr>
        <w:t xml:space="preserve">                           22-24</w:t>
      </w:r>
    </w:p>
    <w:p w:rsidR="00386ED4" w:rsidRPr="00FC1086" w:rsidRDefault="00386ED4" w:rsidP="009E64D1">
      <w:pPr>
        <w:pStyle w:val="Heading31"/>
        <w:tabs>
          <w:tab w:val="left" w:pos="1134"/>
          <w:tab w:val="left" w:pos="3654"/>
        </w:tabs>
        <w:spacing w:before="120" w:line="276" w:lineRule="auto"/>
        <w:ind w:left="0"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3.2.6.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8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«Волонтерская</w:t>
      </w:r>
      <w:r w:rsidRPr="00FC1086">
        <w:rPr>
          <w:b w:val="0"/>
          <w:bCs w:val="0"/>
          <w:spacing w:val="-7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деятельность»</w:t>
      </w:r>
      <w:r>
        <w:rPr>
          <w:b w:val="0"/>
          <w:bCs w:val="0"/>
          <w:sz w:val="28"/>
          <w:szCs w:val="28"/>
        </w:rPr>
        <w:t xml:space="preserve">                                                         24-25</w:t>
      </w:r>
    </w:p>
    <w:p w:rsidR="00386ED4" w:rsidRPr="00FC1086" w:rsidRDefault="00386ED4" w:rsidP="009E64D1">
      <w:pPr>
        <w:pStyle w:val="Heading31"/>
        <w:tabs>
          <w:tab w:val="left" w:pos="1134"/>
          <w:tab w:val="left" w:pos="4492"/>
        </w:tabs>
        <w:spacing w:before="120" w:line="276" w:lineRule="auto"/>
        <w:ind w:left="0" w:firstLine="0"/>
        <w:rPr>
          <w:b w:val="0"/>
          <w:bCs w:val="0"/>
          <w:sz w:val="28"/>
          <w:szCs w:val="28"/>
        </w:rPr>
      </w:pPr>
      <w:r>
        <w:rPr>
          <w:b w:val="0"/>
          <w:bCs w:val="0"/>
        </w:rPr>
        <w:t xml:space="preserve">   </w:t>
      </w:r>
      <w:r>
        <w:rPr>
          <w:b w:val="0"/>
          <w:bCs w:val="0"/>
          <w:sz w:val="28"/>
          <w:szCs w:val="28"/>
        </w:rPr>
        <w:t xml:space="preserve">3.2.7.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3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«Точка</w:t>
      </w:r>
      <w:r w:rsidRPr="00FC1086">
        <w:rPr>
          <w:b w:val="0"/>
          <w:bCs w:val="0"/>
          <w:spacing w:val="-1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роста»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            25-26</w:t>
      </w:r>
    </w:p>
    <w:p w:rsidR="00386ED4" w:rsidRDefault="00386ED4" w:rsidP="00CF6F10">
      <w:pPr>
        <w:pStyle w:val="TOC21"/>
        <w:tabs>
          <w:tab w:val="right" w:pos="10244"/>
        </w:tabs>
        <w:spacing w:before="165"/>
        <w:ind w:left="0"/>
        <w:rPr>
          <w:b w:val="0"/>
          <w:bCs w:val="0"/>
        </w:rPr>
      </w:pPr>
      <w:r>
        <w:t>Раздел</w:t>
      </w:r>
      <w:r>
        <w:rPr>
          <w:spacing w:val="-4"/>
        </w:rPr>
        <w:t xml:space="preserve"> </w:t>
      </w:r>
      <w:r>
        <w:t>№4.</w:t>
      </w:r>
      <w:r>
        <w:rPr>
          <w:spacing w:val="-2"/>
        </w:rPr>
        <w:t xml:space="preserve"> </w:t>
      </w:r>
      <w:r>
        <w:t>Основные направления</w:t>
      </w:r>
      <w:r>
        <w:rPr>
          <w:spacing w:val="-3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 xml:space="preserve">воспитательной                  </w:t>
      </w:r>
      <w:r w:rsidRPr="00CF6F10">
        <w:rPr>
          <w:b w:val="0"/>
          <w:bCs w:val="0"/>
        </w:rPr>
        <w:t>26-28</w:t>
      </w:r>
    </w:p>
    <w:p w:rsidR="00386ED4" w:rsidRDefault="00386ED4" w:rsidP="00B505C7">
      <w:pPr>
        <w:pStyle w:val="TOC21"/>
        <w:spacing w:before="161"/>
      </w:pPr>
      <w:r>
        <w:t>работы</w:t>
      </w:r>
    </w:p>
    <w:p w:rsidR="00386ED4" w:rsidRDefault="00386ED4" w:rsidP="00B505C7">
      <w:pPr>
        <w:pStyle w:val="TOC21"/>
        <w:tabs>
          <w:tab w:val="right" w:pos="10244"/>
        </w:tabs>
      </w:pPr>
    </w:p>
    <w:p w:rsidR="00386ED4" w:rsidRDefault="00386ED4" w:rsidP="00B505C7">
      <w:pPr>
        <w:pStyle w:val="TOC21"/>
        <w:tabs>
          <w:tab w:val="right" w:pos="10244"/>
        </w:tabs>
        <w:rPr>
          <w:b w:val="0"/>
          <w:bCs w:val="0"/>
        </w:rPr>
      </w:pPr>
      <w:r>
        <w:t>Приложение.</w:t>
      </w:r>
      <w:r>
        <w:rPr>
          <w:spacing w:val="-2"/>
        </w:rPr>
        <w:t xml:space="preserve"> </w:t>
      </w:r>
      <w:r>
        <w:t>Ежегодный</w:t>
      </w:r>
      <w:r>
        <w:rPr>
          <w:spacing w:val="-1"/>
        </w:rPr>
        <w:t xml:space="preserve"> </w:t>
      </w:r>
      <w:r>
        <w:t>план-сетка</w:t>
      </w:r>
      <w:r>
        <w:rPr>
          <w:spacing w:val="-3"/>
        </w:rPr>
        <w:t xml:space="preserve"> </w:t>
      </w:r>
      <w:r>
        <w:t>мероприятий</w:t>
      </w:r>
      <w:r>
        <w:tab/>
      </w:r>
    </w:p>
    <w:p w:rsidR="00386ED4" w:rsidRDefault="00386ED4" w:rsidP="007A39AD">
      <w:pPr>
        <w:pStyle w:val="TOC31"/>
        <w:ind w:left="0"/>
      </w:pPr>
      <w:r>
        <w:t>План воспитательной работы</w:t>
      </w:r>
      <w:r>
        <w:rPr>
          <w:spacing w:val="-4"/>
        </w:rPr>
        <w:t xml:space="preserve"> </w:t>
      </w:r>
      <w:r>
        <w:t xml:space="preserve">МБОУ-Хотынецкой СОШ им. С.Г. Поматилова </w:t>
      </w:r>
    </w:p>
    <w:p w:rsidR="00386ED4" w:rsidRDefault="00386ED4" w:rsidP="007A39AD">
      <w:pPr>
        <w:pStyle w:val="TOC31"/>
        <w:ind w:left="0"/>
      </w:pPr>
      <w:r>
        <w:t>на 2021-2022</w:t>
      </w:r>
      <w:r w:rsidRPr="007A39AD"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 учебный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(уровень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65"/>
        </w:rPr>
        <w:t xml:space="preserve"> </w:t>
      </w:r>
      <w:r>
        <w:t>образования)</w:t>
      </w:r>
    </w:p>
    <w:p w:rsidR="00386ED4" w:rsidRDefault="00386ED4" w:rsidP="00CF6F10">
      <w:pPr>
        <w:pStyle w:val="TOC31"/>
        <w:tabs>
          <w:tab w:val="right" w:pos="10244"/>
        </w:tabs>
        <w:spacing w:before="158"/>
      </w:pPr>
    </w:p>
    <w:p w:rsidR="00386ED4" w:rsidRDefault="00386ED4" w:rsidP="00CF6F10">
      <w:pPr>
        <w:pStyle w:val="TOC31"/>
        <w:tabs>
          <w:tab w:val="right" w:pos="10244"/>
        </w:tabs>
        <w:spacing w:before="158"/>
      </w:pPr>
    </w:p>
    <w:p w:rsidR="00386ED4" w:rsidRDefault="00386ED4" w:rsidP="00797D79">
      <w:pPr>
        <w:pStyle w:val="Heading11"/>
        <w:ind w:right="2423" w:firstLine="0"/>
        <w:jc w:val="center"/>
      </w:pPr>
      <w:bookmarkStart w:id="0" w:name="_TOC_250013"/>
    </w:p>
    <w:p w:rsidR="00386ED4" w:rsidRDefault="00386ED4" w:rsidP="00797D79">
      <w:pPr>
        <w:pStyle w:val="Heading11"/>
        <w:ind w:right="2423" w:firstLine="0"/>
        <w:jc w:val="center"/>
      </w:pPr>
    </w:p>
    <w:p w:rsidR="00386ED4" w:rsidRDefault="00386ED4" w:rsidP="00797D79">
      <w:pPr>
        <w:pStyle w:val="Heading11"/>
        <w:ind w:right="2423" w:firstLine="0"/>
        <w:jc w:val="center"/>
      </w:pPr>
      <w:r>
        <w:t>Пояснительная</w:t>
      </w:r>
      <w:r>
        <w:rPr>
          <w:spacing w:val="-4"/>
        </w:rPr>
        <w:t xml:space="preserve"> </w:t>
      </w:r>
      <w:bookmarkEnd w:id="0"/>
      <w:r>
        <w:t>записка</w:t>
      </w:r>
    </w:p>
    <w:p w:rsidR="00386ED4" w:rsidRDefault="00386ED4" w:rsidP="00797D79">
      <w:pPr>
        <w:pStyle w:val="BodyText"/>
        <w:spacing w:before="8"/>
        <w:ind w:left="0"/>
        <w:jc w:val="left"/>
        <w:rPr>
          <w:b/>
          <w:bCs/>
          <w:sz w:val="41"/>
          <w:szCs w:val="41"/>
        </w:rPr>
      </w:pPr>
    </w:p>
    <w:p w:rsidR="00386ED4" w:rsidRDefault="00386ED4" w:rsidP="0071123F">
      <w:pPr>
        <w:pStyle w:val="BodyText"/>
        <w:ind w:left="0" w:right="897"/>
      </w:pPr>
      <w:r>
        <w:t xml:space="preserve">            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МБОУ-Хотынецкой СОШ им. С.Г. Поматилова (далее - Программа) разработана в соответствии с</w:t>
      </w:r>
      <w:r>
        <w:rPr>
          <w:spacing w:val="1"/>
        </w:rPr>
        <w:t xml:space="preserve"> </w:t>
      </w:r>
      <w:r>
        <w:t>методическими рекомендациями, «Примерной программой воспитания», утвержденной 02.06.2020</w:t>
      </w:r>
      <w:r>
        <w:rPr>
          <w:spacing w:val="1"/>
        </w:rPr>
        <w:t xml:space="preserve"> </w:t>
      </w:r>
      <w:r>
        <w:t>года на заседании Федерального учебно-методического объединения по общему образованию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(Минпросвещения</w:t>
      </w:r>
      <w:r>
        <w:rPr>
          <w:spacing w:val="-2"/>
        </w:rPr>
        <w:t xml:space="preserve"> </w:t>
      </w:r>
      <w:r>
        <w:t>России, 2020, №172)</w:t>
      </w:r>
    </w:p>
    <w:p w:rsidR="00386ED4" w:rsidRDefault="00386ED4" w:rsidP="0071123F">
      <w:pPr>
        <w:pStyle w:val="BodyText"/>
        <w:ind w:right="846" w:firstLine="719"/>
      </w:pPr>
      <w:r>
        <w:t>Рабочая программа воспитания является обязательной частью начальной, основной, средней 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МБОУ-Хотынецкой СОШ им. С.Г. Поматилова.</w:t>
      </w:r>
    </w:p>
    <w:p w:rsidR="00386ED4" w:rsidRDefault="00386ED4" w:rsidP="0071123F">
      <w:pPr>
        <w:pStyle w:val="BodyText"/>
        <w:ind w:right="846" w:firstLine="719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налаживания</w:t>
      </w:r>
      <w:r>
        <w:rPr>
          <w:spacing w:val="-2"/>
        </w:rPr>
        <w:t xml:space="preserve"> </w:t>
      </w:r>
      <w:r>
        <w:t>ответственных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людьми.</w:t>
      </w:r>
    </w:p>
    <w:p w:rsidR="00386ED4" w:rsidRDefault="00386ED4" w:rsidP="0071123F">
      <w:pPr>
        <w:pStyle w:val="BodyText"/>
        <w:ind w:right="841" w:firstLine="71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 поведения в 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</w:p>
    <w:p w:rsidR="00386ED4" w:rsidRDefault="00386ED4" w:rsidP="0071123F">
      <w:pPr>
        <w:pStyle w:val="BodyText"/>
        <w:ind w:right="844" w:firstLine="719"/>
      </w:pPr>
      <w:r>
        <w:t>Программа воспитания показывает, каким образом педагогические работники (учитель,</w:t>
      </w:r>
      <w:r>
        <w:rPr>
          <w:spacing w:val="1"/>
        </w:rPr>
        <w:t xml:space="preserve"> </w:t>
      </w:r>
      <w:r>
        <w:t>классный руководитель, заместитель директора, педагог дополнительного образования, социальный педагог, педагог-психолог и</w:t>
      </w:r>
      <w:r>
        <w:rPr>
          <w:spacing w:val="1"/>
        </w:rPr>
        <w:t xml:space="preserve"> </w:t>
      </w:r>
      <w:r>
        <w:t>т.п.)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школу</w:t>
      </w:r>
      <w:r>
        <w:rPr>
          <w:spacing w:val="-5"/>
        </w:rPr>
        <w:t xml:space="preserve"> </w:t>
      </w:r>
      <w:r>
        <w:t>воспитывающей организацией.</w:t>
      </w:r>
    </w:p>
    <w:p w:rsidR="00386ED4" w:rsidRDefault="00386ED4" w:rsidP="0071123F">
      <w:pPr>
        <w:pStyle w:val="BodyText"/>
        <w:ind w:right="843" w:firstLine="719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обучающихся, формирование у них системных знаний о различных аспектах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мира.</w:t>
      </w:r>
    </w:p>
    <w:p w:rsidR="00386ED4" w:rsidRDefault="00386ED4" w:rsidP="0071123F">
      <w:pPr>
        <w:pStyle w:val="BodyText"/>
        <w:ind w:right="846" w:firstLine="71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системы возможных</w:t>
      </w:r>
      <w:r>
        <w:rPr>
          <w:spacing w:val="-3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 с обучающимися.</w:t>
      </w:r>
    </w:p>
    <w:p w:rsidR="00386ED4" w:rsidRDefault="00386ED4" w:rsidP="0071123F">
      <w:pPr>
        <w:pStyle w:val="BodyText"/>
        <w:ind w:right="843" w:firstLine="719"/>
      </w:pPr>
      <w:r>
        <w:t>Программа воспитания МБОУ-Хотынецкой СОШ им. С.Г. Поматилова включает четыре основных</w:t>
      </w:r>
      <w:r>
        <w:rPr>
          <w:spacing w:val="1"/>
        </w:rPr>
        <w:t xml:space="preserve"> </w:t>
      </w:r>
      <w:r>
        <w:t>раздела:</w:t>
      </w:r>
    </w:p>
    <w:p w:rsidR="00386ED4" w:rsidRDefault="00386ED4" w:rsidP="0071123F">
      <w:pPr>
        <w:pStyle w:val="BodyText"/>
        <w:tabs>
          <w:tab w:val="left" w:pos="-284"/>
          <w:tab w:val="left" w:pos="-142"/>
          <w:tab w:val="left" w:pos="0"/>
          <w:tab w:val="left" w:pos="2851"/>
          <w:tab w:val="left" w:pos="3418"/>
          <w:tab w:val="left" w:pos="3638"/>
          <w:tab w:val="left" w:pos="4155"/>
          <w:tab w:val="left" w:pos="4572"/>
          <w:tab w:val="left" w:pos="4886"/>
          <w:tab w:val="left" w:pos="5069"/>
          <w:tab w:val="left" w:pos="5245"/>
          <w:tab w:val="left" w:pos="5286"/>
          <w:tab w:val="left" w:pos="5451"/>
          <w:tab w:val="left" w:pos="6036"/>
          <w:tab w:val="left" w:pos="6237"/>
          <w:tab w:val="left" w:pos="6521"/>
          <w:tab w:val="left" w:pos="6767"/>
          <w:tab w:val="left" w:pos="8789"/>
          <w:tab w:val="left" w:pos="9356"/>
        </w:tabs>
        <w:ind w:left="-284" w:right="702"/>
      </w:pPr>
    </w:p>
    <w:p w:rsidR="00386ED4" w:rsidRPr="0079312D" w:rsidRDefault="00386ED4" w:rsidP="0071123F">
      <w:pPr>
        <w:pStyle w:val="Heading11"/>
        <w:spacing w:before="0"/>
        <w:ind w:left="716" w:right="1205" w:firstLine="0"/>
        <w:jc w:val="center"/>
        <w:rPr>
          <w:color w:val="002060"/>
        </w:rPr>
      </w:pPr>
      <w:r w:rsidRPr="0079312D">
        <w:rPr>
          <w:color w:val="002060"/>
        </w:rPr>
        <w:t>Раздел</w:t>
      </w:r>
      <w:r w:rsidRPr="0079312D">
        <w:rPr>
          <w:color w:val="002060"/>
          <w:spacing w:val="-6"/>
        </w:rPr>
        <w:t xml:space="preserve"> </w:t>
      </w:r>
      <w:r w:rsidRPr="0079312D">
        <w:rPr>
          <w:color w:val="002060"/>
        </w:rPr>
        <w:t>1.</w:t>
      </w:r>
      <w:r w:rsidRPr="0079312D">
        <w:rPr>
          <w:color w:val="002060"/>
          <w:spacing w:val="-3"/>
        </w:rPr>
        <w:t xml:space="preserve"> </w:t>
      </w:r>
      <w:r w:rsidRPr="0079312D">
        <w:rPr>
          <w:color w:val="002060"/>
        </w:rPr>
        <w:t>Особенности</w:t>
      </w:r>
      <w:r w:rsidRPr="0079312D">
        <w:rPr>
          <w:color w:val="002060"/>
          <w:spacing w:val="-3"/>
        </w:rPr>
        <w:t xml:space="preserve"> </w:t>
      </w:r>
      <w:r w:rsidRPr="0079312D">
        <w:rPr>
          <w:color w:val="002060"/>
        </w:rPr>
        <w:t>организуемого</w:t>
      </w:r>
      <w:r w:rsidRPr="0079312D">
        <w:rPr>
          <w:color w:val="002060"/>
          <w:spacing w:val="-5"/>
        </w:rPr>
        <w:t xml:space="preserve"> </w:t>
      </w:r>
      <w:r w:rsidRPr="0079312D">
        <w:rPr>
          <w:color w:val="002060"/>
        </w:rPr>
        <w:t>в</w:t>
      </w:r>
      <w:r w:rsidRPr="0079312D">
        <w:rPr>
          <w:color w:val="002060"/>
          <w:spacing w:val="-4"/>
        </w:rPr>
        <w:t xml:space="preserve"> </w:t>
      </w:r>
      <w:r w:rsidRPr="0079312D">
        <w:rPr>
          <w:color w:val="002060"/>
        </w:rPr>
        <w:t>школе</w:t>
      </w:r>
      <w:r w:rsidRPr="0079312D">
        <w:rPr>
          <w:color w:val="002060"/>
          <w:spacing w:val="-2"/>
        </w:rPr>
        <w:t xml:space="preserve"> </w:t>
      </w:r>
      <w:r w:rsidRPr="0079312D">
        <w:rPr>
          <w:color w:val="002060"/>
        </w:rPr>
        <w:t>воспитательного</w:t>
      </w:r>
      <w:r w:rsidRPr="0079312D">
        <w:rPr>
          <w:color w:val="002060"/>
          <w:spacing w:val="-1"/>
        </w:rPr>
        <w:t xml:space="preserve"> </w:t>
      </w:r>
      <w:r w:rsidRPr="0079312D">
        <w:rPr>
          <w:color w:val="002060"/>
        </w:rPr>
        <w:t>процесса</w:t>
      </w:r>
    </w:p>
    <w:p w:rsidR="00386ED4" w:rsidRDefault="00386ED4" w:rsidP="0071123F"/>
    <w:p w:rsidR="00386ED4" w:rsidRDefault="00386ED4" w:rsidP="0071123F">
      <w:pPr>
        <w:pStyle w:val="BodyText"/>
        <w:ind w:right="843" w:firstLine="719"/>
      </w:pPr>
      <w:r>
        <w:rPr>
          <w:i/>
          <w:iCs/>
        </w:rPr>
        <w:t>Специфика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расположения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школы.</w:t>
      </w:r>
      <w:r>
        <w:rPr>
          <w:i/>
          <w:iCs/>
          <w:spacing w:val="-6"/>
        </w:rPr>
        <w:t xml:space="preserve"> </w:t>
      </w:r>
      <w:r>
        <w:t>Здание</w:t>
      </w:r>
      <w:r>
        <w:rPr>
          <w:spacing w:val="-8"/>
        </w:rPr>
        <w:t xml:space="preserve"> </w:t>
      </w:r>
      <w:r>
        <w:t>МБОУ-Хотынецкой СОШ им. С.Г. Поматилова находится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rPr>
          <w:spacing w:val="-2"/>
        </w:rPr>
        <w:t xml:space="preserve"> </w:t>
      </w:r>
      <w:r>
        <w:t>Орловская область, пгт. Хотынец, ул. Школьная, д.1</w:t>
      </w:r>
    </w:p>
    <w:p w:rsidR="00386ED4" w:rsidRDefault="00386ED4" w:rsidP="0071123F">
      <w:pPr>
        <w:pStyle w:val="BodyText"/>
        <w:ind w:right="844" w:firstLine="719"/>
      </w:pPr>
      <w:r w:rsidRPr="001E33E3">
        <w:rPr>
          <w:i/>
          <w:iCs/>
        </w:rPr>
        <w:t>Природно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-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климатические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умеренно-континентальные. Зима умеренно морозная, снежная, с устойчивым снежным покровом,</w:t>
      </w:r>
      <w:r>
        <w:rPr>
          <w:spacing w:val="-52"/>
        </w:rPr>
        <w:t xml:space="preserve"> </w:t>
      </w:r>
      <w:r>
        <w:t>что позволяет уделять большое внимание зимним видам спорта. Лето в Средней полосе России</w:t>
      </w:r>
      <w:r>
        <w:rPr>
          <w:spacing w:val="1"/>
        </w:rPr>
        <w:t xml:space="preserve"> </w:t>
      </w:r>
      <w:r>
        <w:t>теплое,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влажное,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облачной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организовывать летние лагеря</w:t>
      </w:r>
      <w:r>
        <w:rPr>
          <w:spacing w:val="-3"/>
        </w:rPr>
        <w:t xml:space="preserve"> </w:t>
      </w:r>
      <w:r>
        <w:t>с дневным</w:t>
      </w:r>
      <w:r>
        <w:rPr>
          <w:spacing w:val="-1"/>
        </w:rPr>
        <w:t xml:space="preserve"> </w:t>
      </w:r>
      <w:r>
        <w:t>пребыванием</w:t>
      </w:r>
      <w:r>
        <w:rPr>
          <w:spacing w:val="-3"/>
        </w:rPr>
        <w:t xml:space="preserve"> </w:t>
      </w:r>
      <w:r>
        <w:t>детей.</w:t>
      </w:r>
    </w:p>
    <w:p w:rsidR="00386ED4" w:rsidRDefault="00386ED4" w:rsidP="0071123F">
      <w:pPr>
        <w:pStyle w:val="BodyText"/>
        <w:ind w:right="841" w:firstLine="719"/>
      </w:pPr>
      <w:r w:rsidRPr="001E33E3">
        <w:rPr>
          <w:i/>
          <w:iCs/>
        </w:rPr>
        <w:t>Территориальные особенности</w:t>
      </w:r>
      <w:r>
        <w:t>. Образовательное учреждение располагается на территории национального парка «Орловское Полесье». В</w:t>
      </w:r>
      <w:r>
        <w:rPr>
          <w:spacing w:val="1"/>
        </w:rPr>
        <w:t xml:space="preserve"> </w:t>
      </w:r>
      <w:r>
        <w:t xml:space="preserve">поселке 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Дом детского творчества, Школа искусств, Районный Дом культуры, районная библиотека, районный краеведческий музей.</w:t>
      </w:r>
    </w:p>
    <w:p w:rsidR="00386ED4" w:rsidRPr="006D46A1" w:rsidRDefault="00386ED4" w:rsidP="0071123F">
      <w:pPr>
        <w:pStyle w:val="BodyText"/>
        <w:ind w:right="841" w:firstLine="566"/>
      </w:pPr>
      <w:r>
        <w:t>Рассмотрев</w:t>
      </w:r>
      <w:r>
        <w:rPr>
          <w:spacing w:val="1"/>
        </w:rPr>
        <w:t xml:space="preserve"> </w:t>
      </w:r>
      <w:r w:rsidRPr="001E33E3">
        <w:rPr>
          <w:i/>
          <w:iCs/>
        </w:rPr>
        <w:t>социальный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статус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населения</w:t>
      </w:r>
      <w:r>
        <w:rPr>
          <w:spacing w:val="1"/>
        </w:rPr>
        <w:t xml:space="preserve"> </w:t>
      </w:r>
      <w:r>
        <w:t>микрорайона</w:t>
      </w:r>
      <w:r>
        <w:rPr>
          <w:color w:val="FF0000"/>
        </w:rPr>
        <w:t>,</w:t>
      </w:r>
      <w:r>
        <w:rPr>
          <w:color w:val="FF0000"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неоднородности: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преклонного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полинациональность (армяне, азербайджанцы,</w:t>
      </w:r>
      <w:r>
        <w:rPr>
          <w:spacing w:val="1"/>
        </w:rPr>
        <w:t xml:space="preserve"> </w:t>
      </w:r>
      <w:r>
        <w:t>молдаване,</w:t>
      </w:r>
      <w:r>
        <w:rPr>
          <w:spacing w:val="1"/>
        </w:rPr>
        <w:t xml:space="preserve"> </w:t>
      </w:r>
      <w:r>
        <w:t>таджики,</w:t>
      </w:r>
      <w:r>
        <w:rPr>
          <w:spacing w:val="1"/>
        </w:rPr>
        <w:t xml:space="preserve"> турки, </w:t>
      </w:r>
      <w:r>
        <w:t>украинцы, грузины, и др.).</w:t>
      </w:r>
      <w:r>
        <w:rPr>
          <w:spacing w:val="1"/>
        </w:rPr>
        <w:t xml:space="preserve"> </w:t>
      </w:r>
      <w:r>
        <w:t>Большой процент населения рабочих профессий (61% - рабочие, 4,5% - ИТР,</w:t>
      </w:r>
      <w:r>
        <w:rPr>
          <w:spacing w:val="1"/>
        </w:rPr>
        <w:t xml:space="preserve"> </w:t>
      </w:r>
      <w:r>
        <w:t>3,1%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предприниматели,</w:t>
      </w:r>
      <w:r>
        <w:rPr>
          <w:spacing w:val="-7"/>
        </w:rPr>
        <w:t xml:space="preserve"> </w:t>
      </w:r>
      <w:r>
        <w:t>12%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интеллигенция</w:t>
      </w:r>
      <w:r>
        <w:rPr>
          <w:spacing w:val="-9"/>
        </w:rPr>
        <w:t xml:space="preserve"> </w:t>
      </w:r>
      <w:r>
        <w:t>2,8%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категории,</w:t>
      </w:r>
      <w:r>
        <w:rPr>
          <w:spacing w:val="-8"/>
        </w:rPr>
        <w:t xml:space="preserve"> </w:t>
      </w:r>
      <w:r>
        <w:t xml:space="preserve">14,2%- </w:t>
      </w:r>
      <w:r w:rsidRPr="006D46A1">
        <w:rPr>
          <w:spacing w:val="-1"/>
        </w:rPr>
        <w:t>безработные).</w:t>
      </w:r>
      <w:r w:rsidRPr="006D46A1">
        <w:rPr>
          <w:spacing w:val="-15"/>
        </w:rPr>
        <w:t xml:space="preserve"> </w:t>
      </w:r>
      <w:r w:rsidRPr="006D46A1">
        <w:rPr>
          <w:spacing w:val="-1"/>
        </w:rPr>
        <w:t>В</w:t>
      </w:r>
      <w:r w:rsidRPr="006D46A1">
        <w:rPr>
          <w:spacing w:val="-13"/>
        </w:rPr>
        <w:t xml:space="preserve"> </w:t>
      </w:r>
      <w:r w:rsidRPr="006D46A1">
        <w:t>социальном</w:t>
      </w:r>
      <w:r w:rsidRPr="006D46A1">
        <w:rPr>
          <w:spacing w:val="-13"/>
        </w:rPr>
        <w:t xml:space="preserve"> </w:t>
      </w:r>
      <w:r w:rsidRPr="006D46A1">
        <w:t>заказе</w:t>
      </w:r>
      <w:r w:rsidRPr="006D46A1">
        <w:rPr>
          <w:spacing w:val="-15"/>
        </w:rPr>
        <w:t xml:space="preserve"> </w:t>
      </w:r>
      <w:r w:rsidRPr="006D46A1">
        <w:t>родители</w:t>
      </w:r>
      <w:r w:rsidRPr="006D46A1">
        <w:rPr>
          <w:spacing w:val="-13"/>
        </w:rPr>
        <w:t xml:space="preserve"> </w:t>
      </w:r>
      <w:r w:rsidRPr="006D46A1">
        <w:t>ставят</w:t>
      </w:r>
      <w:r w:rsidRPr="006D46A1">
        <w:rPr>
          <w:spacing w:val="32"/>
        </w:rPr>
        <w:t xml:space="preserve"> </w:t>
      </w:r>
      <w:r w:rsidRPr="006D46A1">
        <w:t>на</w:t>
      </w:r>
      <w:r w:rsidRPr="006D46A1">
        <w:rPr>
          <w:spacing w:val="-13"/>
        </w:rPr>
        <w:t xml:space="preserve"> </w:t>
      </w:r>
      <w:r w:rsidRPr="006D46A1">
        <w:t>первое</w:t>
      </w:r>
      <w:r w:rsidRPr="006D46A1">
        <w:rPr>
          <w:spacing w:val="-12"/>
        </w:rPr>
        <w:t xml:space="preserve"> </w:t>
      </w:r>
      <w:r w:rsidRPr="006D46A1">
        <w:t>место</w:t>
      </w:r>
      <w:r w:rsidRPr="006D46A1">
        <w:rPr>
          <w:spacing w:val="-14"/>
        </w:rPr>
        <w:t xml:space="preserve"> </w:t>
      </w:r>
      <w:r w:rsidRPr="006D46A1">
        <w:t>план</w:t>
      </w:r>
      <w:r w:rsidRPr="006D46A1">
        <w:rPr>
          <w:spacing w:val="-15"/>
        </w:rPr>
        <w:t xml:space="preserve"> </w:t>
      </w:r>
      <w:r w:rsidRPr="006D46A1">
        <w:t>обеспечение</w:t>
      </w:r>
      <w:r w:rsidRPr="006D46A1">
        <w:rPr>
          <w:spacing w:val="-14"/>
        </w:rPr>
        <w:t xml:space="preserve"> </w:t>
      </w:r>
      <w:r w:rsidRPr="006D46A1">
        <w:t>социальной</w:t>
      </w:r>
      <w:r w:rsidRPr="006D46A1">
        <w:rPr>
          <w:spacing w:val="-52"/>
        </w:rPr>
        <w:t xml:space="preserve"> </w:t>
      </w:r>
      <w:r w:rsidRPr="006D46A1">
        <w:t>адаптации,</w:t>
      </w:r>
      <w:r w:rsidRPr="006D46A1">
        <w:rPr>
          <w:spacing w:val="-2"/>
        </w:rPr>
        <w:t xml:space="preserve"> </w:t>
      </w:r>
      <w:r w:rsidRPr="006D46A1">
        <w:t>развитие</w:t>
      </w:r>
      <w:r w:rsidRPr="006D46A1">
        <w:rPr>
          <w:spacing w:val="-1"/>
        </w:rPr>
        <w:t xml:space="preserve"> </w:t>
      </w:r>
      <w:r w:rsidRPr="006D46A1">
        <w:t>индивидуальных</w:t>
      </w:r>
      <w:r w:rsidRPr="006D46A1">
        <w:rPr>
          <w:spacing w:val="-2"/>
        </w:rPr>
        <w:t xml:space="preserve"> </w:t>
      </w:r>
      <w:r w:rsidRPr="006D46A1">
        <w:t>способностей,</w:t>
      </w:r>
      <w:r w:rsidRPr="006D46A1">
        <w:rPr>
          <w:spacing w:val="-1"/>
        </w:rPr>
        <w:t xml:space="preserve"> </w:t>
      </w:r>
      <w:r w:rsidRPr="006D46A1">
        <w:t>профессиональное</w:t>
      </w:r>
      <w:r w:rsidRPr="006D46A1">
        <w:rPr>
          <w:spacing w:val="-5"/>
        </w:rPr>
        <w:t xml:space="preserve"> </w:t>
      </w:r>
      <w:r w:rsidRPr="006D46A1">
        <w:t>самоопределение.</w:t>
      </w:r>
    </w:p>
    <w:p w:rsidR="00386ED4" w:rsidRDefault="00386ED4" w:rsidP="0071123F">
      <w:pPr>
        <w:pStyle w:val="BodyText"/>
        <w:ind w:right="843" w:firstLine="566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1" o:spid="_x0000_s1026" type="#_x0000_t202" style="position:absolute;left:0;text-align:left;margin-left:551.8pt;margin-top:98.2pt;width:17.55pt;height:9.05pt;z-index:251652096;mso-position-horizontal-relative:page" filled="f" stroked="f">
            <v:textbox style="layout-flow:vertical" inset="0,0,0,0">
              <w:txbxContent>
                <w:p w:rsidR="00386ED4" w:rsidRDefault="00386ED4" w:rsidP="006651E2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>
        <w:t>В школу без ограничений принимаются дети, проживающие в микрорайоне, за которым</w:t>
      </w:r>
      <w:r>
        <w:rPr>
          <w:spacing w:val="1"/>
        </w:rPr>
        <w:t xml:space="preserve"> </w:t>
      </w:r>
      <w:r>
        <w:t>школа закреплена Учредителем. Дети, проживающие вне микрорайона школы, принимаются при</w:t>
      </w:r>
      <w:r>
        <w:rPr>
          <w:spacing w:val="1"/>
        </w:rPr>
        <w:t xml:space="preserve"> </w:t>
      </w:r>
      <w:r>
        <w:t>наличии</w:t>
      </w:r>
      <w:r>
        <w:rPr>
          <w:spacing w:val="-11"/>
        </w:rPr>
        <w:t xml:space="preserve"> </w:t>
      </w:r>
      <w:r>
        <w:t>свободных</w:t>
      </w:r>
      <w:r>
        <w:rPr>
          <w:spacing w:val="-8"/>
        </w:rPr>
        <w:t xml:space="preserve"> </w:t>
      </w:r>
      <w:r>
        <w:t>мест.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учреждении</w:t>
      </w:r>
      <w:r>
        <w:rPr>
          <w:spacing w:val="-9"/>
        </w:rPr>
        <w:t xml:space="preserve"> </w:t>
      </w:r>
      <w:r>
        <w:t>создана доступная среда для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потребностями.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школу</w:t>
      </w:r>
      <w:r>
        <w:rPr>
          <w:spacing w:val="-8"/>
        </w:rPr>
        <w:t xml:space="preserve"> </w:t>
      </w:r>
      <w:r>
        <w:t>приходят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10"/>
        </w:rPr>
        <w:t xml:space="preserve"> </w:t>
      </w:r>
      <w:r>
        <w:t>школ района,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усваивающие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проблемы в коллективе и, в связи с этим, испытывающие сложности в обучении и в усвоении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дефектологические</w:t>
      </w:r>
      <w:r>
        <w:rPr>
          <w:spacing w:val="1"/>
        </w:rPr>
        <w:t xml:space="preserve"> </w:t>
      </w:r>
      <w:r>
        <w:t>нарушения.</w:t>
      </w:r>
      <w:r>
        <w:rPr>
          <w:spacing w:val="30"/>
        </w:rPr>
        <w:t xml:space="preserve"> </w:t>
      </w:r>
    </w:p>
    <w:p w:rsidR="00386ED4" w:rsidRDefault="00386ED4" w:rsidP="0071123F">
      <w:pPr>
        <w:pStyle w:val="BodyText"/>
        <w:ind w:right="847" w:firstLine="719"/>
      </w:pPr>
      <w:r>
        <w:t>Транспортные</w:t>
      </w:r>
      <w:r>
        <w:rPr>
          <w:spacing w:val="1"/>
        </w:rPr>
        <w:t xml:space="preserve"> </w:t>
      </w:r>
      <w:r>
        <w:t>подъезды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удобны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живущих в</w:t>
      </w:r>
      <w:r>
        <w:rPr>
          <w:spacing w:val="-1"/>
        </w:rPr>
        <w:t xml:space="preserve"> </w:t>
      </w:r>
      <w:r>
        <w:t>других населенных пунктах района. Подвозятся на школьном автобусе.</w:t>
      </w:r>
    </w:p>
    <w:p w:rsidR="00386ED4" w:rsidRDefault="00386ED4" w:rsidP="0071123F">
      <w:pPr>
        <w:pStyle w:val="BodyText"/>
        <w:ind w:right="843" w:firstLine="719"/>
      </w:pPr>
      <w:r>
        <w:t>В школе созданы все необходимые условия для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категории: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обустроены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оснащены</w:t>
      </w:r>
      <w:r>
        <w:rPr>
          <w:spacing w:val="-53"/>
        </w:rPr>
        <w:t xml:space="preserve"> </w:t>
      </w:r>
      <w:r>
        <w:t>современным учебным оборудованием учебные кабинеты, обеспечены компьютерной техникой и</w:t>
      </w:r>
      <w:r>
        <w:rPr>
          <w:spacing w:val="1"/>
        </w:rPr>
        <w:t xml:space="preserve"> </w:t>
      </w:r>
      <w:r>
        <w:t>доступом в интернет, имеется оборудование в</w:t>
      </w:r>
      <w:r>
        <w:rPr>
          <w:spacing w:val="1"/>
        </w:rPr>
        <w:t xml:space="preserve"> </w:t>
      </w:r>
      <w:r>
        <w:t>учебных кабинетах для</w:t>
      </w:r>
      <w:r>
        <w:rPr>
          <w:spacing w:val="1"/>
        </w:rPr>
        <w:t xml:space="preserve"> </w:t>
      </w:r>
      <w:r>
        <w:t>специалистов для проведения коррекционо- развивающих занятий, спортзал, малый 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площадка.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нормативными требованиями.</w:t>
      </w:r>
    </w:p>
    <w:p w:rsidR="00386ED4" w:rsidRDefault="00386ED4" w:rsidP="0071123F">
      <w:pPr>
        <w:pStyle w:val="BodyText"/>
        <w:ind w:right="841" w:firstLine="719"/>
      </w:pPr>
      <w:r>
        <w:rPr>
          <w:i/>
          <w:iCs/>
        </w:rPr>
        <w:t xml:space="preserve">Особенности социального окружения. </w:t>
      </w:r>
      <w:r>
        <w:t>На территории микрорайона школы и в шаговой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Дом детского творчества, Школа искусств, Районный Дом культуры, районная библиотека, районный краеведческий музей и</w:t>
      </w:r>
      <w:r>
        <w:rPr>
          <w:spacing w:val="-3"/>
        </w:rPr>
        <w:t xml:space="preserve"> </w:t>
      </w:r>
      <w:r>
        <w:t>др.</w:t>
      </w:r>
    </w:p>
    <w:p w:rsidR="00386ED4" w:rsidRDefault="00386ED4" w:rsidP="0071123F">
      <w:pPr>
        <w:pStyle w:val="BodyText"/>
        <w:ind w:right="845" w:firstLine="719"/>
      </w:pPr>
      <w:r>
        <w:rPr>
          <w:i/>
          <w:iCs/>
        </w:rPr>
        <w:t xml:space="preserve">Значимые партнеры школы. </w:t>
      </w:r>
      <w:r>
        <w:t>Шефскую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ООО «Жилкомунсервис»</w:t>
      </w:r>
    </w:p>
    <w:p w:rsidR="00386ED4" w:rsidRDefault="00386ED4" w:rsidP="0071123F">
      <w:pPr>
        <w:pStyle w:val="BodyText"/>
        <w:ind w:right="845" w:firstLine="719"/>
      </w:pPr>
      <w:r>
        <w:rPr>
          <w:i/>
          <w:iCs/>
        </w:rPr>
        <w:t>Особенности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контингента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учащихся.</w:t>
      </w:r>
      <w:r>
        <w:rPr>
          <w:i/>
          <w:iCs/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обучается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580</w:t>
      </w:r>
      <w:r>
        <w:rPr>
          <w:spacing w:val="-9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ежегодного</w:t>
      </w:r>
      <w:r>
        <w:rPr>
          <w:spacing w:val="-4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первоклассников.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неоднороден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различается:</w:t>
      </w:r>
    </w:p>
    <w:p w:rsidR="00386ED4" w:rsidRPr="004F7597" w:rsidRDefault="00386ED4" w:rsidP="00AB7046">
      <w:pPr>
        <w:pStyle w:val="ListParagraph"/>
        <w:numPr>
          <w:ilvl w:val="0"/>
          <w:numId w:val="2"/>
        </w:numPr>
        <w:tabs>
          <w:tab w:val="left" w:pos="1549"/>
        </w:tabs>
        <w:ind w:left="284" w:right="838" w:firstLine="1057"/>
        <w:rPr>
          <w:sz w:val="28"/>
          <w:szCs w:val="28"/>
        </w:rPr>
      </w:pPr>
      <w:r w:rsidRPr="004F7597">
        <w:rPr>
          <w:sz w:val="28"/>
          <w:szCs w:val="28"/>
        </w:rPr>
        <w:t>по учебным возможностям, которые зависят от общего развития ребёнка и его уровня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подготовки к обучению в школе. Основными проблемами в развитии являются нарушения речи,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задержка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психического развития,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есть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нарушениями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аутистического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спектра,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опорно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-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двигательного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аппарата,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умственной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отсталостью.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Имеются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обучащиеся</w:t>
      </w:r>
      <w:r w:rsidRPr="004F7597">
        <w:rPr>
          <w:spacing w:val="1"/>
          <w:sz w:val="28"/>
          <w:szCs w:val="28"/>
        </w:rPr>
        <w:t xml:space="preserve">  </w:t>
      </w:r>
      <w:r w:rsidRPr="004F7597">
        <w:rPr>
          <w:sz w:val="28"/>
          <w:szCs w:val="28"/>
        </w:rPr>
        <w:t>инклюзивно в общеобразовательных классах.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Наряду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образовательной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программой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общего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реализуются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адаптированные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основные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общеобразовательные программы. Кроме того, ежегодно разрабатываются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рабочие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программы</w:t>
      </w:r>
      <w:r w:rsidRPr="004F7597">
        <w:rPr>
          <w:spacing w:val="-5"/>
          <w:sz w:val="28"/>
          <w:szCs w:val="28"/>
        </w:rPr>
        <w:t xml:space="preserve"> </w:t>
      </w:r>
      <w:r w:rsidRPr="004F7597">
        <w:rPr>
          <w:sz w:val="28"/>
          <w:szCs w:val="28"/>
        </w:rPr>
        <w:t>по</w:t>
      </w:r>
      <w:r w:rsidRPr="004F7597">
        <w:rPr>
          <w:spacing w:val="-9"/>
          <w:sz w:val="28"/>
          <w:szCs w:val="28"/>
        </w:rPr>
        <w:t xml:space="preserve"> </w:t>
      </w:r>
      <w:r w:rsidRPr="004F7597">
        <w:rPr>
          <w:sz w:val="28"/>
          <w:szCs w:val="28"/>
        </w:rPr>
        <w:t>курсам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внеурочной</w:t>
      </w:r>
      <w:r w:rsidRPr="004F7597">
        <w:rPr>
          <w:spacing w:val="-7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деятельности,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функционируют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группы</w:t>
      </w:r>
      <w:r w:rsidRPr="004F7597">
        <w:rPr>
          <w:spacing w:val="-5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обучающихся</w:t>
      </w:r>
      <w:r w:rsidRPr="004F7597">
        <w:rPr>
          <w:spacing w:val="-9"/>
          <w:sz w:val="28"/>
          <w:szCs w:val="28"/>
        </w:rPr>
        <w:t xml:space="preserve"> </w:t>
      </w:r>
      <w:r w:rsidRPr="004F7597">
        <w:rPr>
          <w:sz w:val="28"/>
          <w:szCs w:val="28"/>
        </w:rPr>
        <w:t>по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дополнительным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общеразвивающим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программам;</w:t>
      </w:r>
    </w:p>
    <w:p w:rsidR="00386ED4" w:rsidRPr="004F7597" w:rsidRDefault="00386ED4" w:rsidP="00AB7046">
      <w:pPr>
        <w:pStyle w:val="ListParagraph"/>
        <w:numPr>
          <w:ilvl w:val="0"/>
          <w:numId w:val="2"/>
        </w:numPr>
        <w:tabs>
          <w:tab w:val="left" w:pos="1549"/>
        </w:tabs>
        <w:ind w:left="284" w:right="848" w:firstLine="1057"/>
        <w:rPr>
          <w:sz w:val="28"/>
          <w:szCs w:val="28"/>
        </w:rPr>
      </w:pPr>
      <w:r w:rsidRPr="004F7597">
        <w:rPr>
          <w:sz w:val="28"/>
          <w:szCs w:val="28"/>
        </w:rPr>
        <w:t>по социальному статусу, который зависит от общего благополучия семьи или уровня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воспитательного ресурса отдельных родителей присутствуют обучающиеся с неблагополучием, 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дивиантным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поведением,</w:t>
      </w:r>
      <w:r w:rsidRPr="004F7597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дети</w:t>
      </w:r>
      <w:r w:rsidRPr="004F7597">
        <w:rPr>
          <w:sz w:val="28"/>
          <w:szCs w:val="28"/>
        </w:rPr>
        <w:t>,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стоящих на различных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видах учета.</w:t>
      </w:r>
    </w:p>
    <w:p w:rsidR="00386ED4" w:rsidRPr="004F7597" w:rsidRDefault="00386ED4" w:rsidP="00AB7046">
      <w:pPr>
        <w:pStyle w:val="ListParagraph"/>
        <w:numPr>
          <w:ilvl w:val="0"/>
          <w:numId w:val="2"/>
        </w:numPr>
        <w:tabs>
          <w:tab w:val="left" w:pos="1549"/>
        </w:tabs>
        <w:ind w:left="284" w:right="847" w:firstLine="1057"/>
        <w:rPr>
          <w:sz w:val="28"/>
          <w:szCs w:val="28"/>
        </w:rPr>
      </w:pPr>
      <w:r w:rsidRPr="004F7597">
        <w:rPr>
          <w:sz w:val="28"/>
          <w:szCs w:val="28"/>
        </w:rPr>
        <w:t>по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национальной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принадлежности,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которая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определяется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многонациональностью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жителей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микрорайона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школы.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Среди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учащихся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большой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процент</w:t>
      </w:r>
      <w:r w:rsidRPr="004F7597">
        <w:rPr>
          <w:spacing w:val="-5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детей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разных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национальностей.</w:t>
      </w:r>
    </w:p>
    <w:p w:rsidR="00386ED4" w:rsidRDefault="00386ED4" w:rsidP="0071123F">
      <w:pPr>
        <w:pStyle w:val="BodyText"/>
        <w:ind w:right="842" w:firstLine="719"/>
      </w:pPr>
      <w:r>
        <w:rPr>
          <w:noProof/>
          <w:lang w:eastAsia="ru-RU"/>
        </w:rPr>
        <w:pict>
          <v:shape id="docshape25" o:spid="_x0000_s1027" type="#_x0000_t202" style="position:absolute;left:0;text-align:left;margin-left:551.8pt;margin-top:113.55pt;width:17.55pt;height:9.05pt;z-index:251653120;mso-position-horizontal-relative:page" filled="f" stroked="f">
            <v:textbox style="layout-flow:vertical" inset="0,0,0,0">
              <w:txbxContent>
                <w:p w:rsidR="00386ED4" w:rsidRDefault="00386ED4" w:rsidP="006651E2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4F7597">
        <w:rPr>
          <w:i/>
          <w:iCs/>
        </w:rPr>
        <w:t>Источники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положительного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или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отрицательного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влияния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на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детей.</w:t>
      </w:r>
      <w:r>
        <w:rPr>
          <w:i/>
          <w:iCs/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квалифицированные,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руководители, в педагогическом составе – учителя с большим 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, </w:t>
      </w:r>
      <w:r>
        <w:t>молодые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 специалисты, необходимые для сопровождения всех категорий обучающихся</w:t>
      </w:r>
      <w:r>
        <w:rPr>
          <w:spacing w:val="1"/>
        </w:rPr>
        <w:t xml:space="preserve"> </w:t>
      </w:r>
      <w:r>
        <w:t xml:space="preserve">в школе.      </w:t>
      </w:r>
    </w:p>
    <w:p w:rsidR="00386ED4" w:rsidRDefault="00386ED4" w:rsidP="0071123F">
      <w:pPr>
        <w:pStyle w:val="BodyText"/>
        <w:ind w:right="842" w:firstLine="719"/>
      </w:pPr>
      <w:r>
        <w:t>Педагоги - основной источник положительного влияния на детей, грамотно организуют</w:t>
      </w:r>
      <w:r>
        <w:rPr>
          <w:spacing w:val="1"/>
        </w:rPr>
        <w:t xml:space="preserve"> </w:t>
      </w:r>
      <w:r>
        <w:t>образовательный процесс, о чем свидетельствуют позитивная динамика результатов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обеспечиваемого образования МБОУ- Хотынецкой сОШ им. С.Г. Поматилова.</w:t>
      </w:r>
    </w:p>
    <w:p w:rsidR="00386ED4" w:rsidRPr="007601F0" w:rsidRDefault="00386ED4" w:rsidP="0071123F">
      <w:pPr>
        <w:ind w:left="284" w:right="897" w:hanging="284"/>
        <w:jc w:val="both"/>
        <w:rPr>
          <w:i/>
          <w:iCs/>
          <w:sz w:val="28"/>
          <w:szCs w:val="28"/>
        </w:rPr>
      </w:pPr>
      <w:r w:rsidRPr="007601F0">
        <w:rPr>
          <w:sz w:val="28"/>
          <w:szCs w:val="28"/>
        </w:rPr>
        <w:t xml:space="preserve">        Возможные отрицательные источники влияния на детей - социальные сети, компьютерные</w:t>
      </w:r>
      <w:r w:rsidRPr="007601F0">
        <w:rPr>
          <w:spacing w:val="1"/>
          <w:sz w:val="28"/>
          <w:szCs w:val="28"/>
        </w:rPr>
        <w:t xml:space="preserve"> </w:t>
      </w:r>
      <w:r w:rsidRPr="007601F0">
        <w:rPr>
          <w:sz w:val="28"/>
          <w:szCs w:val="28"/>
        </w:rPr>
        <w:t>игры, а также отдельные родители с низким воспитательным ресурсом, неспособные грамотно</w:t>
      </w:r>
      <w:r w:rsidRPr="007601F0">
        <w:rPr>
          <w:spacing w:val="1"/>
          <w:sz w:val="28"/>
          <w:szCs w:val="28"/>
        </w:rPr>
        <w:t xml:space="preserve"> </w:t>
      </w:r>
      <w:r w:rsidRPr="007601F0">
        <w:rPr>
          <w:sz w:val="28"/>
          <w:szCs w:val="28"/>
        </w:rPr>
        <w:t>управлять</w:t>
      </w:r>
      <w:r w:rsidRPr="007601F0">
        <w:rPr>
          <w:spacing w:val="-1"/>
          <w:sz w:val="28"/>
          <w:szCs w:val="28"/>
        </w:rPr>
        <w:t xml:space="preserve"> </w:t>
      </w:r>
      <w:r w:rsidRPr="007601F0">
        <w:rPr>
          <w:sz w:val="28"/>
          <w:szCs w:val="28"/>
        </w:rPr>
        <w:t>развитием</w:t>
      </w:r>
      <w:r w:rsidRPr="007601F0">
        <w:rPr>
          <w:spacing w:val="-1"/>
          <w:sz w:val="28"/>
          <w:szCs w:val="28"/>
        </w:rPr>
        <w:t xml:space="preserve"> </w:t>
      </w:r>
      <w:r w:rsidRPr="007601F0">
        <w:rPr>
          <w:sz w:val="28"/>
          <w:szCs w:val="28"/>
        </w:rPr>
        <w:t>и организацией досуга своего</w:t>
      </w:r>
      <w:r w:rsidRPr="007601F0">
        <w:rPr>
          <w:spacing w:val="-4"/>
          <w:sz w:val="28"/>
          <w:szCs w:val="28"/>
        </w:rPr>
        <w:t xml:space="preserve"> </w:t>
      </w:r>
      <w:r w:rsidRPr="007601F0">
        <w:rPr>
          <w:sz w:val="28"/>
          <w:szCs w:val="28"/>
        </w:rPr>
        <w:t>ребёнка.</w:t>
      </w:r>
      <w:r w:rsidRPr="007601F0">
        <w:rPr>
          <w:i/>
          <w:iCs/>
          <w:sz w:val="28"/>
          <w:szCs w:val="28"/>
        </w:rPr>
        <w:t xml:space="preserve"> </w:t>
      </w:r>
    </w:p>
    <w:p w:rsidR="00386ED4" w:rsidRPr="004F7597" w:rsidRDefault="00386ED4" w:rsidP="0071123F">
      <w:pPr>
        <w:ind w:left="993"/>
        <w:jc w:val="both"/>
        <w:rPr>
          <w:i/>
          <w:iCs/>
          <w:sz w:val="28"/>
          <w:szCs w:val="28"/>
        </w:rPr>
      </w:pPr>
      <w:r w:rsidRPr="004F7597">
        <w:rPr>
          <w:i/>
          <w:iCs/>
          <w:sz w:val="28"/>
          <w:szCs w:val="28"/>
        </w:rPr>
        <w:t>Оригинальные</w:t>
      </w:r>
      <w:r w:rsidRPr="004F7597">
        <w:rPr>
          <w:i/>
          <w:iCs/>
          <w:spacing w:val="-3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воспитательные</w:t>
      </w:r>
      <w:r w:rsidRPr="004F7597">
        <w:rPr>
          <w:i/>
          <w:iCs/>
          <w:spacing w:val="-4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находки</w:t>
      </w:r>
      <w:r w:rsidRPr="004F7597">
        <w:rPr>
          <w:i/>
          <w:iCs/>
          <w:spacing w:val="-2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школы.</w:t>
      </w:r>
    </w:p>
    <w:p w:rsidR="00386ED4" w:rsidRPr="004F7597" w:rsidRDefault="00386ED4" w:rsidP="00AB7046">
      <w:pPr>
        <w:pStyle w:val="ListParagraph"/>
        <w:numPr>
          <w:ilvl w:val="0"/>
          <w:numId w:val="1"/>
        </w:numPr>
        <w:tabs>
          <w:tab w:val="left" w:pos="1604"/>
        </w:tabs>
        <w:ind w:right="848" w:firstLine="719"/>
        <w:rPr>
          <w:sz w:val="28"/>
          <w:szCs w:val="28"/>
        </w:rPr>
      </w:pPr>
      <w:r w:rsidRPr="004F7597">
        <w:rPr>
          <w:sz w:val="28"/>
          <w:szCs w:val="28"/>
        </w:rPr>
        <w:t>Воспитательные системы класса, разработанные классными руководителями на основе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системы персональных поручений, целенаправленных воспитательных мероприятий и оценочных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инструментов;</w:t>
      </w:r>
    </w:p>
    <w:p w:rsidR="00386ED4" w:rsidRPr="004F7597" w:rsidRDefault="00386ED4" w:rsidP="00AB7046">
      <w:pPr>
        <w:pStyle w:val="ListParagraph"/>
        <w:numPr>
          <w:ilvl w:val="0"/>
          <w:numId w:val="1"/>
        </w:numPr>
        <w:tabs>
          <w:tab w:val="left" w:pos="1652"/>
        </w:tabs>
        <w:ind w:right="843" w:firstLine="719"/>
        <w:rPr>
          <w:sz w:val="28"/>
          <w:szCs w:val="28"/>
        </w:rPr>
      </w:pPr>
      <w:r w:rsidRPr="004F7597">
        <w:rPr>
          <w:sz w:val="28"/>
          <w:szCs w:val="28"/>
        </w:rPr>
        <w:t>Модель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сотрудничества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родителями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обучающихся,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построенная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установлении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конструктивных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отношений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целенаправленной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организации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деятельности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развитию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школьного уклада;</w:t>
      </w:r>
    </w:p>
    <w:p w:rsidR="00386ED4" w:rsidRPr="004F7597" w:rsidRDefault="00386ED4" w:rsidP="00AB7046">
      <w:pPr>
        <w:pStyle w:val="ListParagraph"/>
        <w:numPr>
          <w:ilvl w:val="0"/>
          <w:numId w:val="1"/>
        </w:numPr>
        <w:tabs>
          <w:tab w:val="left" w:pos="1570"/>
        </w:tabs>
        <w:ind w:right="843" w:firstLine="719"/>
        <w:rPr>
          <w:sz w:val="28"/>
          <w:szCs w:val="28"/>
        </w:rPr>
      </w:pPr>
      <w:r w:rsidRPr="004F7597">
        <w:rPr>
          <w:spacing w:val="-1"/>
          <w:sz w:val="28"/>
          <w:szCs w:val="28"/>
        </w:rPr>
        <w:t>Обеспечение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pacing w:val="-1"/>
          <w:sz w:val="28"/>
          <w:szCs w:val="28"/>
        </w:rPr>
        <w:t>100%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-</w:t>
      </w:r>
      <w:r w:rsidRPr="004F7597">
        <w:rPr>
          <w:spacing w:val="-16"/>
          <w:sz w:val="28"/>
          <w:szCs w:val="28"/>
        </w:rPr>
        <w:t xml:space="preserve"> </w:t>
      </w:r>
      <w:r w:rsidRPr="004F7597">
        <w:rPr>
          <w:sz w:val="28"/>
          <w:szCs w:val="28"/>
        </w:rPr>
        <w:t>ного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охвата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внеурочной</w:t>
      </w:r>
      <w:r w:rsidRPr="004F7597">
        <w:rPr>
          <w:spacing w:val="-13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деятельностью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всех</w:t>
      </w:r>
      <w:r w:rsidRPr="004F7597">
        <w:rPr>
          <w:spacing w:val="-15"/>
          <w:sz w:val="28"/>
          <w:szCs w:val="28"/>
        </w:rPr>
        <w:t xml:space="preserve"> </w:t>
      </w:r>
      <w:r w:rsidRPr="004F7597">
        <w:rPr>
          <w:sz w:val="28"/>
          <w:szCs w:val="28"/>
        </w:rPr>
        <w:t>категорий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обучающихся</w:t>
      </w:r>
      <w:r w:rsidRPr="004F7597">
        <w:rPr>
          <w:spacing w:val="-53"/>
          <w:sz w:val="28"/>
          <w:szCs w:val="28"/>
        </w:rPr>
        <w:t xml:space="preserve"> </w:t>
      </w:r>
      <w:r w:rsidRPr="004F7597">
        <w:rPr>
          <w:sz w:val="28"/>
          <w:szCs w:val="28"/>
        </w:rPr>
        <w:t>за счет профессионального ресурса педагогов школы с привлечением педагогов дополнительного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образования;</w:t>
      </w:r>
    </w:p>
    <w:p w:rsidR="00386ED4" w:rsidRPr="004F7597" w:rsidRDefault="00386ED4" w:rsidP="00AB7046">
      <w:pPr>
        <w:pStyle w:val="ListParagraph"/>
        <w:numPr>
          <w:ilvl w:val="0"/>
          <w:numId w:val="1"/>
        </w:numPr>
        <w:tabs>
          <w:tab w:val="left" w:pos="1673"/>
        </w:tabs>
        <w:ind w:right="846" w:firstLine="719"/>
        <w:rPr>
          <w:sz w:val="28"/>
          <w:szCs w:val="28"/>
        </w:rPr>
      </w:pPr>
      <w:r w:rsidRPr="004F7597">
        <w:rPr>
          <w:sz w:val="28"/>
          <w:szCs w:val="28"/>
        </w:rPr>
        <w:t>Модель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управления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результатами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системы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распределения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профессиональных поручений с учетом свободного выбора, обеспечивающая повышение уровня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персональной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ответственности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каждого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педагога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 качество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выполненной</w:t>
      </w:r>
      <w:r w:rsidRPr="004F7597">
        <w:rPr>
          <w:spacing w:val="-4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работы.</w:t>
      </w:r>
    </w:p>
    <w:p w:rsidR="00386ED4" w:rsidRPr="004F7597" w:rsidRDefault="00386ED4" w:rsidP="0071123F">
      <w:pPr>
        <w:ind w:left="622" w:right="842" w:firstLine="719"/>
        <w:jc w:val="both"/>
        <w:rPr>
          <w:sz w:val="28"/>
          <w:szCs w:val="28"/>
        </w:rPr>
      </w:pPr>
      <w:r w:rsidRPr="004F7597">
        <w:rPr>
          <w:i/>
          <w:iCs/>
          <w:spacing w:val="-1"/>
          <w:sz w:val="28"/>
          <w:szCs w:val="28"/>
        </w:rPr>
        <w:t>Принципы</w:t>
      </w:r>
      <w:r w:rsidRPr="004F7597">
        <w:rPr>
          <w:i/>
          <w:iCs/>
          <w:spacing w:val="-13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взаимодействия</w:t>
      </w:r>
      <w:r w:rsidRPr="004F7597">
        <w:rPr>
          <w:i/>
          <w:iCs/>
          <w:spacing w:val="-11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педагогов,</w:t>
      </w:r>
      <w:r w:rsidRPr="004F7597">
        <w:rPr>
          <w:i/>
          <w:iCs/>
          <w:spacing w:val="-12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школьников</w:t>
      </w:r>
      <w:r w:rsidRPr="004F7597">
        <w:rPr>
          <w:i/>
          <w:iCs/>
          <w:spacing w:val="-11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и</w:t>
      </w:r>
      <w:r w:rsidRPr="004F7597">
        <w:rPr>
          <w:i/>
          <w:iCs/>
          <w:spacing w:val="-14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их</w:t>
      </w:r>
      <w:r w:rsidRPr="004F7597">
        <w:rPr>
          <w:i/>
          <w:iCs/>
          <w:spacing w:val="-12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родителей</w:t>
      </w:r>
      <w:r w:rsidRPr="004F7597">
        <w:rPr>
          <w:sz w:val="28"/>
          <w:szCs w:val="28"/>
        </w:rPr>
        <w:t>,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которых</w:t>
      </w:r>
      <w:r w:rsidRPr="004F7597">
        <w:rPr>
          <w:spacing w:val="-15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основывается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процесс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воспитания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>
        <w:rPr>
          <w:sz w:val="28"/>
          <w:szCs w:val="28"/>
        </w:rPr>
        <w:t xml:space="preserve"> МБОУ-Хотынецкой СОШ им. С.Г. Поматилова</w:t>
      </w:r>
      <w:r w:rsidRPr="004F7597">
        <w:rPr>
          <w:sz w:val="28"/>
          <w:szCs w:val="28"/>
        </w:rPr>
        <w:t>:</w:t>
      </w:r>
    </w:p>
    <w:p w:rsidR="00386ED4" w:rsidRPr="004F7597" w:rsidRDefault="00386ED4" w:rsidP="00AB7046">
      <w:pPr>
        <w:pStyle w:val="ListParagraph"/>
        <w:numPr>
          <w:ilvl w:val="1"/>
          <w:numId w:val="3"/>
        </w:numPr>
        <w:tabs>
          <w:tab w:val="left" w:pos="1474"/>
        </w:tabs>
        <w:ind w:left="284" w:right="845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неукоснительное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соблюдение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законности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прав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семьи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ребенка,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соблюдения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конфиденциальности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информации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ребенке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семье,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приоритета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безопасности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ребенка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нахождении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образовательной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организации;</w:t>
      </w:r>
    </w:p>
    <w:p w:rsidR="00386ED4" w:rsidRPr="004F7597" w:rsidRDefault="00386ED4" w:rsidP="00AB7046">
      <w:pPr>
        <w:pStyle w:val="ListParagraph"/>
        <w:numPr>
          <w:ilvl w:val="1"/>
          <w:numId w:val="3"/>
        </w:numPr>
        <w:tabs>
          <w:tab w:val="left" w:pos="1474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ориентир на создание в школе психологически комфортной среды для каждого ребенка 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взрослого,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без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невозможно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конструктивное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взаимодействие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школьников,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родителей;</w:t>
      </w:r>
    </w:p>
    <w:p w:rsidR="00386ED4" w:rsidRPr="004F7597" w:rsidRDefault="00386ED4" w:rsidP="00AB7046">
      <w:pPr>
        <w:pStyle w:val="ListParagraph"/>
        <w:numPr>
          <w:ilvl w:val="1"/>
          <w:numId w:val="3"/>
        </w:numPr>
        <w:tabs>
          <w:tab w:val="left" w:pos="1474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реализация процесса воспитания через создание в школе детско-взрослых общностей,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которые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бы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объединяли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детей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яркими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содержательными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событиями,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общими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позитивными эмоциями и доверительными отношениями друг к другу при активном привлечении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родителей учащихся;</w:t>
      </w:r>
    </w:p>
    <w:p w:rsidR="00386ED4" w:rsidRPr="004F7597" w:rsidRDefault="00386ED4" w:rsidP="00AB7046">
      <w:pPr>
        <w:pStyle w:val="ListParagraph"/>
        <w:numPr>
          <w:ilvl w:val="1"/>
          <w:numId w:val="3"/>
        </w:numPr>
        <w:tabs>
          <w:tab w:val="left" w:pos="1474"/>
        </w:tabs>
        <w:ind w:left="284" w:right="848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организация основных совместных дел школьников, педагогов и родителей как предмета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совместной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заботы и взрослых, и</w:t>
      </w:r>
      <w:r w:rsidRPr="004F7597">
        <w:rPr>
          <w:spacing w:val="-3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детей;</w:t>
      </w:r>
    </w:p>
    <w:p w:rsidR="00386ED4" w:rsidRPr="004F7597" w:rsidRDefault="00386ED4" w:rsidP="00AB7046">
      <w:pPr>
        <w:pStyle w:val="ListParagraph"/>
        <w:numPr>
          <w:ilvl w:val="1"/>
          <w:numId w:val="3"/>
        </w:numPr>
        <w:tabs>
          <w:tab w:val="left" w:pos="1474"/>
        </w:tabs>
        <w:ind w:left="284" w:right="845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системность,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целесообразность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нешаблонность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как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условия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его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эффективности.</w:t>
      </w:r>
    </w:p>
    <w:p w:rsidR="00386ED4" w:rsidRPr="004F7597" w:rsidRDefault="00386ED4" w:rsidP="0071123F">
      <w:pPr>
        <w:ind w:left="284" w:right="614" w:firstLine="904"/>
        <w:jc w:val="both"/>
        <w:rPr>
          <w:i/>
          <w:iCs/>
          <w:sz w:val="28"/>
          <w:szCs w:val="28"/>
        </w:rPr>
      </w:pPr>
      <w:r w:rsidRPr="004F7597">
        <w:rPr>
          <w:i/>
          <w:iCs/>
          <w:color w:val="000009"/>
          <w:sz w:val="28"/>
          <w:szCs w:val="28"/>
        </w:rPr>
        <w:t>Основные</w:t>
      </w:r>
      <w:r w:rsidRPr="004F7597">
        <w:rPr>
          <w:i/>
          <w:iCs/>
          <w:color w:val="000009"/>
          <w:spacing w:val="-1"/>
          <w:sz w:val="28"/>
          <w:szCs w:val="28"/>
        </w:rPr>
        <w:t xml:space="preserve"> </w:t>
      </w:r>
      <w:r w:rsidRPr="004F7597">
        <w:rPr>
          <w:i/>
          <w:iCs/>
          <w:color w:val="000009"/>
          <w:sz w:val="28"/>
          <w:szCs w:val="28"/>
        </w:rPr>
        <w:t>традиции</w:t>
      </w:r>
      <w:r w:rsidRPr="004F7597">
        <w:rPr>
          <w:i/>
          <w:iCs/>
          <w:color w:val="000009"/>
          <w:spacing w:val="-4"/>
          <w:sz w:val="28"/>
          <w:szCs w:val="28"/>
        </w:rPr>
        <w:t xml:space="preserve"> </w:t>
      </w:r>
      <w:r w:rsidRPr="004F7597">
        <w:rPr>
          <w:i/>
          <w:iCs/>
          <w:color w:val="000009"/>
          <w:sz w:val="28"/>
          <w:szCs w:val="28"/>
        </w:rPr>
        <w:t>воспитания</w:t>
      </w:r>
      <w:r w:rsidRPr="004F7597">
        <w:rPr>
          <w:i/>
          <w:iCs/>
          <w:color w:val="000009"/>
          <w:spacing w:val="-1"/>
          <w:sz w:val="28"/>
          <w:szCs w:val="28"/>
        </w:rPr>
        <w:t xml:space="preserve"> </w:t>
      </w:r>
      <w:r w:rsidRPr="004F7597">
        <w:rPr>
          <w:i/>
          <w:iCs/>
          <w:color w:val="000009"/>
          <w:sz w:val="28"/>
          <w:szCs w:val="28"/>
        </w:rPr>
        <w:t>в</w:t>
      </w:r>
      <w:r w:rsidRPr="004F7597">
        <w:rPr>
          <w:i/>
          <w:iCs/>
          <w:color w:val="000009"/>
          <w:spacing w:val="-3"/>
          <w:sz w:val="28"/>
          <w:szCs w:val="28"/>
        </w:rPr>
        <w:t xml:space="preserve"> </w:t>
      </w:r>
      <w:r>
        <w:rPr>
          <w:i/>
          <w:iCs/>
          <w:color w:val="000009"/>
          <w:sz w:val="28"/>
          <w:szCs w:val="28"/>
        </w:rPr>
        <w:t xml:space="preserve">МБОУ-Хотынецкой СОШ им. С.Г.Поматилова </w:t>
      </w:r>
    </w:p>
    <w:p w:rsidR="00386ED4" w:rsidRPr="00DD3AED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284" w:right="844" w:firstLine="904"/>
        <w:rPr>
          <w:rFonts w:ascii="Symbol" w:hAnsi="Symbol" w:cs="Symbol"/>
          <w:sz w:val="28"/>
          <w:szCs w:val="28"/>
        </w:rPr>
      </w:pPr>
      <w:r w:rsidRPr="004F7597">
        <w:rPr>
          <w:color w:val="000009"/>
          <w:sz w:val="28"/>
          <w:szCs w:val="28"/>
        </w:rPr>
        <w:t>стержень годового цикла воспитательной работы школы</w:t>
      </w:r>
      <w:r w:rsidRPr="004F7597">
        <w:rPr>
          <w:color w:val="000009"/>
          <w:spacing w:val="1"/>
          <w:sz w:val="28"/>
          <w:szCs w:val="28"/>
        </w:rPr>
        <w:t xml:space="preserve"> </w:t>
      </w:r>
      <w:r w:rsidRPr="004F7597">
        <w:rPr>
          <w:color w:val="000009"/>
          <w:sz w:val="28"/>
          <w:szCs w:val="28"/>
        </w:rPr>
        <w:t>- ключевые общешкольные</w:t>
      </w:r>
      <w:r w:rsidRPr="004F7597">
        <w:rPr>
          <w:color w:val="000009"/>
          <w:spacing w:val="1"/>
          <w:sz w:val="28"/>
          <w:szCs w:val="28"/>
        </w:rPr>
        <w:t xml:space="preserve"> </w:t>
      </w:r>
      <w:r w:rsidRPr="004F7597">
        <w:rPr>
          <w:color w:val="000009"/>
          <w:sz w:val="28"/>
          <w:szCs w:val="28"/>
        </w:rPr>
        <w:t>дела,</w:t>
      </w:r>
      <w:r w:rsidRPr="004F7597">
        <w:rPr>
          <w:color w:val="000009"/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через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которые осуществляется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интеграция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воспитательных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усилий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педагогов;</w:t>
      </w:r>
    </w:p>
    <w:p w:rsidR="00386ED4" w:rsidRPr="004F7597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важная</w:t>
      </w:r>
      <w:r w:rsidRPr="004F7597">
        <w:rPr>
          <w:spacing w:val="-10"/>
          <w:sz w:val="28"/>
          <w:szCs w:val="28"/>
        </w:rPr>
        <w:t xml:space="preserve"> </w:t>
      </w:r>
      <w:r w:rsidRPr="004F7597">
        <w:rPr>
          <w:sz w:val="28"/>
          <w:szCs w:val="28"/>
        </w:rPr>
        <w:t>составляющая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каждого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ключевого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дела</w:t>
      </w:r>
      <w:r w:rsidRPr="004F7597">
        <w:rPr>
          <w:spacing w:val="-8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-10"/>
          <w:sz w:val="28"/>
          <w:szCs w:val="28"/>
        </w:rPr>
        <w:t xml:space="preserve"> </w:t>
      </w:r>
      <w:r w:rsidRPr="004F7597">
        <w:rPr>
          <w:sz w:val="28"/>
          <w:szCs w:val="28"/>
        </w:rPr>
        <w:t>большинства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совместных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дел</w:t>
      </w:r>
      <w:r w:rsidRPr="004F7597">
        <w:rPr>
          <w:spacing w:val="-9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и школьников - коллективная разработка, коллективное планирование, коллективное проведение и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коллективный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анализ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их</w:t>
      </w:r>
      <w:r w:rsidRPr="004F7597">
        <w:rPr>
          <w:spacing w:val="-3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результатов;</w:t>
      </w:r>
    </w:p>
    <w:p w:rsidR="00386ED4" w:rsidRPr="004F7597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284" w:right="847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условия в школе создаются для обеспечения по мере взросления ребёнка его растущей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роли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совместных делах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(от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пассивного наблюдателя до организатора);</w:t>
      </w:r>
    </w:p>
    <w:p w:rsidR="00386ED4" w:rsidRPr="004F7597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284" w:right="847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педагоги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ориентированы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формирование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коллективов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рамках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школьных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классов,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кружков,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студий,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секций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иных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детских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объединений,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установление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них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доброжелательных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и товарищеских взаимоотношений;</w:t>
      </w:r>
    </w:p>
    <w:p w:rsidR="00386ED4" w:rsidRPr="00FD033D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FD033D">
        <w:rPr>
          <w:sz w:val="28"/>
          <w:szCs w:val="28"/>
        </w:rPr>
        <w:t>ключевая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фигура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воспитания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школе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-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классный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руководитель,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реализующий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отношению к детям защитную, личностно развивающую, организационную, посредническую (в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разрешении</w:t>
      </w:r>
      <w:r w:rsidRPr="00FD033D">
        <w:rPr>
          <w:spacing w:val="-4"/>
          <w:sz w:val="28"/>
          <w:szCs w:val="28"/>
        </w:rPr>
        <w:t xml:space="preserve"> </w:t>
      </w:r>
      <w:r w:rsidRPr="00FD033D">
        <w:rPr>
          <w:sz w:val="28"/>
          <w:szCs w:val="28"/>
        </w:rPr>
        <w:t>конфликтов)</w:t>
      </w:r>
      <w:r w:rsidRPr="00FD033D">
        <w:rPr>
          <w:spacing w:val="-4"/>
          <w:sz w:val="28"/>
          <w:szCs w:val="28"/>
        </w:rPr>
        <w:t xml:space="preserve"> </w:t>
      </w:r>
      <w:r w:rsidRPr="00FD033D">
        <w:rPr>
          <w:sz w:val="28"/>
          <w:szCs w:val="28"/>
        </w:rPr>
        <w:t>функции.</w:t>
      </w:r>
    </w:p>
    <w:p w:rsidR="00386ED4" w:rsidRPr="00FD033D" w:rsidRDefault="00386ED4" w:rsidP="0071123F">
      <w:pPr>
        <w:pStyle w:val="BodyText"/>
        <w:ind w:left="284" w:firstLine="904"/>
        <w:jc w:val="center"/>
        <w:rPr>
          <w:color w:val="002060"/>
          <w:sz w:val="25"/>
          <w:szCs w:val="25"/>
        </w:rPr>
      </w:pPr>
    </w:p>
    <w:p w:rsidR="00386ED4" w:rsidRPr="00FD033D" w:rsidRDefault="00386ED4" w:rsidP="0071123F">
      <w:pPr>
        <w:pStyle w:val="Heading21"/>
        <w:ind w:left="142"/>
        <w:jc w:val="center"/>
        <w:rPr>
          <w:color w:val="002060"/>
        </w:rPr>
      </w:pPr>
      <w:r w:rsidRPr="00FD033D">
        <w:rPr>
          <w:color w:val="002060"/>
        </w:rPr>
        <w:t>РАЗДЕЛ</w:t>
      </w:r>
      <w:r w:rsidRPr="00FD033D">
        <w:rPr>
          <w:color w:val="002060"/>
          <w:spacing w:val="-3"/>
        </w:rPr>
        <w:t xml:space="preserve"> </w:t>
      </w:r>
      <w:r w:rsidRPr="00FD033D">
        <w:rPr>
          <w:color w:val="002060"/>
        </w:rPr>
        <w:t>II</w:t>
      </w:r>
      <w:r w:rsidRPr="00FD033D">
        <w:rPr>
          <w:color w:val="002060"/>
          <w:spacing w:val="-3"/>
        </w:rPr>
        <w:t xml:space="preserve"> </w:t>
      </w:r>
      <w:r w:rsidRPr="00FD033D">
        <w:rPr>
          <w:color w:val="002060"/>
        </w:rPr>
        <w:t>«ЦЕЛЬ</w:t>
      </w:r>
      <w:r w:rsidRPr="00FD033D">
        <w:rPr>
          <w:color w:val="002060"/>
          <w:spacing w:val="-6"/>
        </w:rPr>
        <w:t xml:space="preserve"> </w:t>
      </w:r>
      <w:r w:rsidRPr="00FD033D">
        <w:rPr>
          <w:color w:val="002060"/>
        </w:rPr>
        <w:t>И</w:t>
      </w:r>
      <w:r w:rsidRPr="00FD033D">
        <w:rPr>
          <w:color w:val="002060"/>
          <w:spacing w:val="-5"/>
        </w:rPr>
        <w:t xml:space="preserve"> </w:t>
      </w:r>
      <w:r w:rsidRPr="00FD033D">
        <w:rPr>
          <w:color w:val="002060"/>
        </w:rPr>
        <w:t>ЗАДАЧИ</w:t>
      </w:r>
      <w:r w:rsidRPr="00FD033D">
        <w:rPr>
          <w:color w:val="002060"/>
          <w:spacing w:val="-6"/>
        </w:rPr>
        <w:t xml:space="preserve"> </w:t>
      </w:r>
      <w:r w:rsidRPr="00FD033D">
        <w:rPr>
          <w:color w:val="002060"/>
        </w:rPr>
        <w:t>ВОСПИТАНИЯ»</w:t>
      </w:r>
    </w:p>
    <w:p w:rsidR="00386ED4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Default="00386ED4" w:rsidP="0071123F">
      <w:pPr>
        <w:pStyle w:val="BodyText"/>
        <w:ind w:right="844" w:firstLine="56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 как свою личную, осознающей ответственность за настоящее и будущее своей 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и культурных традициях</w:t>
      </w:r>
      <w:r>
        <w:rPr>
          <w:spacing w:val="-3"/>
        </w:rPr>
        <w:t xml:space="preserve"> </w:t>
      </w:r>
      <w:r>
        <w:t>российского народа.</w:t>
      </w:r>
    </w:p>
    <w:p w:rsidR="00386ED4" w:rsidRDefault="00386ED4" w:rsidP="0071123F">
      <w:pPr>
        <w:pStyle w:val="BodyText"/>
        <w:ind w:right="845" w:firstLine="707"/>
      </w:pPr>
      <w:r>
        <w:t>В соответствии с Концепцией духовно-нравственного воспитания российских школьников,</w:t>
      </w:r>
      <w:r>
        <w:rPr>
          <w:spacing w:val="-52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 школе, - это высоконравственный, творческий, компетентный 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будущее</w:t>
      </w:r>
      <w:r>
        <w:rPr>
          <w:spacing w:val="-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страны,</w:t>
      </w:r>
      <w:r>
        <w:rPr>
          <w:spacing w:val="-8"/>
        </w:rPr>
        <w:t xml:space="preserve"> </w:t>
      </w:r>
      <w:r>
        <w:t>укорененный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российского</w:t>
      </w:r>
      <w:r>
        <w:rPr>
          <w:spacing w:val="-52"/>
        </w:rPr>
        <w:t xml:space="preserve"> </w:t>
      </w:r>
      <w:r>
        <w:t>народа.</w:t>
      </w:r>
    </w:p>
    <w:p w:rsidR="00386ED4" w:rsidRDefault="00386ED4" w:rsidP="0071123F">
      <w:pPr>
        <w:pStyle w:val="BodyText"/>
        <w:ind w:left="284" w:right="706" w:hanging="284"/>
      </w:pPr>
      <w:r>
        <w:rPr>
          <w:sz w:val="24"/>
          <w:szCs w:val="24"/>
          <w:lang w:eastAsia="ru-RU"/>
        </w:rPr>
        <w:t xml:space="preserve">                   </w:t>
      </w:r>
      <w:r>
        <w:rPr>
          <w:b/>
          <w:bCs/>
          <w:i/>
          <w:iCs/>
        </w:rPr>
        <w:t>Цель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воспитания</w:t>
      </w:r>
      <w:r>
        <w:rPr>
          <w:b/>
          <w:bCs/>
          <w:i/>
          <w:iCs/>
          <w:spacing w:val="1"/>
        </w:rPr>
        <w:t xml:space="preserve"> </w:t>
      </w:r>
      <w:r>
        <w:t>в МБОУ-Хотыецкой СОШ им. С.Г. Поматилова 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проявляющееся:</w:t>
      </w:r>
    </w:p>
    <w:p w:rsidR="00386ED4" w:rsidRDefault="00386ED4" w:rsidP="00AB7046">
      <w:pPr>
        <w:pStyle w:val="ListParagraph"/>
        <w:numPr>
          <w:ilvl w:val="2"/>
          <w:numId w:val="16"/>
        </w:numPr>
        <w:tabs>
          <w:tab w:val="left" w:pos="1152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в усвоении ими знаний основных норм, которые общество выработало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этих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ценностей (то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есть,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усвоении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значимых знаний);</w:t>
      </w:r>
    </w:p>
    <w:p w:rsidR="00386ED4" w:rsidRDefault="00386ED4" w:rsidP="00AB7046">
      <w:pPr>
        <w:pStyle w:val="ListParagraph"/>
        <w:numPr>
          <w:ilvl w:val="2"/>
          <w:numId w:val="16"/>
        </w:numPr>
        <w:tabs>
          <w:tab w:val="left" w:pos="1132"/>
        </w:tabs>
        <w:ind w:left="284" w:right="713" w:firstLine="502"/>
        <w:rPr>
          <w:sz w:val="28"/>
          <w:szCs w:val="28"/>
        </w:rPr>
      </w:pPr>
      <w:r>
        <w:rPr>
          <w:sz w:val="28"/>
          <w:szCs w:val="28"/>
        </w:rPr>
        <w:t>в развитии их позитивных отношений к этим общественным ценностям (то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развитии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 значимых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отношений);</w:t>
      </w:r>
    </w:p>
    <w:p w:rsidR="00386ED4" w:rsidRDefault="00386ED4" w:rsidP="00AB7046">
      <w:pPr>
        <w:pStyle w:val="ListParagraph"/>
        <w:numPr>
          <w:ilvl w:val="2"/>
          <w:numId w:val="16"/>
        </w:numPr>
        <w:tabs>
          <w:tab w:val="left" w:pos="1161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в приобретении 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 этим ценностям опыта поведения,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опыта применения сформированных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 и отношений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(то есть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приобретении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ими опыта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 социально значимых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дел).</w:t>
      </w:r>
    </w:p>
    <w:p w:rsidR="00386ED4" w:rsidRDefault="00386ED4" w:rsidP="0071123F">
      <w:pPr>
        <w:pStyle w:val="BodyText"/>
        <w:ind w:left="284" w:right="707" w:firstLine="502"/>
      </w:pPr>
      <w:r>
        <w:t xml:space="preserve">      Данная цель ориентирует педагогов не на обеспечение соответствия личности</w:t>
      </w:r>
      <w:r>
        <w:rPr>
          <w:spacing w:val="1"/>
        </w:rPr>
        <w:t xml:space="preserve"> </w:t>
      </w:r>
      <w:r>
        <w:t>ребенка единому стандарту, а на обеспечение позитивной динамики развития его</w:t>
      </w:r>
      <w:r>
        <w:rPr>
          <w:spacing w:val="1"/>
        </w:rPr>
        <w:t xml:space="preserve"> </w:t>
      </w:r>
      <w:r>
        <w:t>личности.</w:t>
      </w:r>
    </w:p>
    <w:p w:rsidR="00386ED4" w:rsidRDefault="00386ED4" w:rsidP="0071123F">
      <w:pPr>
        <w:ind w:left="284" w:right="702" w:firstLine="502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Конкретизация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применительно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школьников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выделить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>
        <w:rPr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целевые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приоритеты, соответствующие</w:t>
      </w:r>
      <w:r>
        <w:rPr>
          <w:b/>
          <w:bCs/>
          <w:i/>
          <w:iCs/>
          <w:spacing w:val="-7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трем</w:t>
      </w:r>
      <w:r>
        <w:rPr>
          <w:b/>
          <w:bCs/>
          <w:i/>
          <w:iCs/>
          <w:spacing w:val="-2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уровням</w:t>
      </w:r>
      <w:r>
        <w:rPr>
          <w:b/>
          <w:bCs/>
          <w:i/>
          <w:iCs/>
          <w:spacing w:val="-3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общего</w:t>
      </w:r>
      <w:r>
        <w:rPr>
          <w:b/>
          <w:bCs/>
          <w:i/>
          <w:iCs/>
          <w:spacing w:val="-4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образования:</w:t>
      </w:r>
    </w:p>
    <w:p w:rsidR="00386ED4" w:rsidRPr="00FD033D" w:rsidRDefault="00386ED4" w:rsidP="00AB7046">
      <w:pPr>
        <w:pStyle w:val="ListParagraph"/>
        <w:numPr>
          <w:ilvl w:val="0"/>
          <w:numId w:val="8"/>
        </w:numPr>
        <w:tabs>
          <w:tab w:val="left" w:pos="1168"/>
        </w:tabs>
        <w:ind w:left="284" w:right="704" w:firstLine="502"/>
        <w:rPr>
          <w:sz w:val="28"/>
          <w:szCs w:val="28"/>
        </w:rPr>
      </w:pP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воспитании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детей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младшего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школьного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возраста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(</w:t>
      </w:r>
      <w:r w:rsidRPr="00FD033D">
        <w:rPr>
          <w:b/>
          <w:bCs/>
          <w:i/>
          <w:iCs/>
          <w:sz w:val="28"/>
          <w:szCs w:val="28"/>
        </w:rPr>
        <w:t>уровень</w:t>
      </w:r>
      <w:r w:rsidRPr="00FD033D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FD033D">
        <w:rPr>
          <w:b/>
          <w:bCs/>
          <w:i/>
          <w:iCs/>
          <w:sz w:val="28"/>
          <w:szCs w:val="28"/>
        </w:rPr>
        <w:t>начального</w:t>
      </w:r>
      <w:r w:rsidRPr="00FD033D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FD033D">
        <w:rPr>
          <w:b/>
          <w:bCs/>
          <w:i/>
          <w:iCs/>
          <w:sz w:val="28"/>
          <w:szCs w:val="28"/>
        </w:rPr>
        <w:t>общего образования</w:t>
      </w:r>
      <w:r w:rsidRPr="00FD033D">
        <w:rPr>
          <w:sz w:val="28"/>
          <w:szCs w:val="28"/>
        </w:rPr>
        <w:t>) таким целевым приоритетом является создание благоприятных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условий для усвоения школьниками</w:t>
      </w:r>
      <w:r w:rsidRPr="007601F0">
        <w:rPr>
          <w:sz w:val="28"/>
          <w:szCs w:val="28"/>
        </w:rPr>
        <w:t xml:space="preserve"> </w:t>
      </w:r>
      <w:r w:rsidRPr="00FD033D">
        <w:rPr>
          <w:sz w:val="28"/>
          <w:szCs w:val="28"/>
        </w:rPr>
        <w:t>социально значимых знаний – знаний основных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норм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и традиций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того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общества,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котором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они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живут.</w:t>
      </w:r>
    </w:p>
    <w:p w:rsidR="00386ED4" w:rsidRPr="00FD033D" w:rsidRDefault="00386ED4" w:rsidP="0071123F">
      <w:pPr>
        <w:pStyle w:val="BodyText"/>
        <w:ind w:left="284" w:right="702" w:firstLine="502"/>
      </w:pPr>
      <w:r>
        <w:t xml:space="preserve">      </w:t>
      </w:r>
      <w:r w:rsidRPr="00FD033D">
        <w:t>Выделение</w:t>
      </w:r>
      <w:r w:rsidRPr="00FD033D">
        <w:rPr>
          <w:spacing w:val="1"/>
        </w:rPr>
        <w:t xml:space="preserve"> </w:t>
      </w:r>
      <w:r w:rsidRPr="00FD033D">
        <w:t>данного</w:t>
      </w:r>
      <w:r w:rsidRPr="00FD033D">
        <w:rPr>
          <w:spacing w:val="1"/>
        </w:rPr>
        <w:t xml:space="preserve"> </w:t>
      </w:r>
      <w:r w:rsidRPr="00FD033D">
        <w:t>приоритета</w:t>
      </w:r>
      <w:r w:rsidRPr="00FD033D">
        <w:rPr>
          <w:spacing w:val="1"/>
        </w:rPr>
        <w:t xml:space="preserve"> </w:t>
      </w:r>
      <w:r w:rsidRPr="00FD033D">
        <w:t>связано</w:t>
      </w:r>
      <w:r w:rsidRPr="00FD033D">
        <w:rPr>
          <w:spacing w:val="1"/>
        </w:rPr>
        <w:t xml:space="preserve"> </w:t>
      </w:r>
      <w:r w:rsidRPr="00FD033D">
        <w:t>с</w:t>
      </w:r>
      <w:r w:rsidRPr="00FD033D">
        <w:rPr>
          <w:spacing w:val="1"/>
        </w:rPr>
        <w:t xml:space="preserve"> </w:t>
      </w:r>
      <w:r w:rsidRPr="00FD033D">
        <w:t>особенностями</w:t>
      </w:r>
      <w:r w:rsidRPr="00FD033D">
        <w:rPr>
          <w:spacing w:val="1"/>
        </w:rPr>
        <w:t xml:space="preserve"> </w:t>
      </w:r>
      <w:r w:rsidRPr="00FD033D">
        <w:t>детей</w:t>
      </w:r>
      <w:r w:rsidRPr="00FD033D">
        <w:rPr>
          <w:spacing w:val="1"/>
        </w:rPr>
        <w:t xml:space="preserve"> </w:t>
      </w:r>
      <w:r w:rsidRPr="00FD033D">
        <w:t>младшего</w:t>
      </w:r>
      <w:r w:rsidRPr="00FD033D">
        <w:rPr>
          <w:spacing w:val="1"/>
        </w:rPr>
        <w:t xml:space="preserve"> </w:t>
      </w:r>
      <w:r w:rsidRPr="00FD033D">
        <w:t>школьного возраста: с их потребностью самоутвердиться в своем новом социальном</w:t>
      </w:r>
      <w:r w:rsidRPr="00FD033D">
        <w:rPr>
          <w:spacing w:val="1"/>
        </w:rPr>
        <w:t xml:space="preserve"> </w:t>
      </w:r>
      <w:r w:rsidRPr="00FD033D">
        <w:t>статусе - статусе школьника, то есть научиться соответствовать предъявляемым к</w:t>
      </w:r>
      <w:r w:rsidRPr="00FD033D">
        <w:rPr>
          <w:spacing w:val="1"/>
        </w:rPr>
        <w:t xml:space="preserve"> </w:t>
      </w:r>
      <w:r w:rsidRPr="00FD033D">
        <w:t>носителям данного статуса нормам и принятым традициям поведения. Такого рода</w:t>
      </w:r>
      <w:r w:rsidRPr="00FD033D">
        <w:rPr>
          <w:spacing w:val="1"/>
        </w:rPr>
        <w:t xml:space="preserve"> </w:t>
      </w:r>
      <w:r w:rsidRPr="00FD033D">
        <w:t>нормы и традиции задаются в школе педагогами и воспринимаются детьми именно</w:t>
      </w:r>
      <w:r w:rsidRPr="00FD033D">
        <w:rPr>
          <w:spacing w:val="1"/>
        </w:rPr>
        <w:t xml:space="preserve"> </w:t>
      </w:r>
      <w:r w:rsidRPr="00FD033D">
        <w:t>как нормы и традиции поведения школьника. Знание их станет базой для развития</w:t>
      </w:r>
      <w:r>
        <w:t>.</w:t>
      </w:r>
      <w:r w:rsidRPr="00FD033D">
        <w:t xml:space="preserve"> </w:t>
      </w:r>
      <w:r>
        <w:t>С</w:t>
      </w:r>
      <w:r w:rsidRPr="00FD033D">
        <w:t>оциально</w:t>
      </w:r>
      <w:r w:rsidRPr="00FD033D">
        <w:rPr>
          <w:spacing w:val="1"/>
        </w:rPr>
        <w:t xml:space="preserve"> </w:t>
      </w:r>
      <w:r w:rsidRPr="00FD033D">
        <w:t>значимых</w:t>
      </w:r>
      <w:r w:rsidRPr="00FD033D">
        <w:rPr>
          <w:spacing w:val="1"/>
        </w:rPr>
        <w:t xml:space="preserve"> </w:t>
      </w:r>
      <w:r w:rsidRPr="00FD033D">
        <w:t>отношений</w:t>
      </w:r>
      <w:r w:rsidRPr="00FD033D">
        <w:rPr>
          <w:spacing w:val="1"/>
        </w:rPr>
        <w:t xml:space="preserve"> </w:t>
      </w:r>
      <w:r w:rsidRPr="00FD033D">
        <w:t>школьников</w:t>
      </w:r>
      <w:r w:rsidRPr="00FD033D">
        <w:rPr>
          <w:spacing w:val="1"/>
        </w:rPr>
        <w:t xml:space="preserve"> </w:t>
      </w:r>
      <w:r w:rsidRPr="00FD033D">
        <w:t>и</w:t>
      </w:r>
      <w:r w:rsidRPr="00FD033D">
        <w:rPr>
          <w:spacing w:val="1"/>
        </w:rPr>
        <w:t xml:space="preserve"> </w:t>
      </w:r>
      <w:r w:rsidRPr="00FD033D">
        <w:t>накопления</w:t>
      </w:r>
      <w:r w:rsidRPr="00FD033D">
        <w:rPr>
          <w:spacing w:val="1"/>
        </w:rPr>
        <w:t xml:space="preserve"> </w:t>
      </w:r>
      <w:r w:rsidRPr="00FD033D">
        <w:t>ими</w:t>
      </w:r>
      <w:r w:rsidRPr="00FD033D">
        <w:rPr>
          <w:spacing w:val="71"/>
        </w:rPr>
        <w:t xml:space="preserve"> </w:t>
      </w:r>
      <w:r w:rsidRPr="00FD033D">
        <w:t>опыта</w:t>
      </w:r>
      <w:r w:rsidRPr="00FD033D">
        <w:rPr>
          <w:spacing w:val="1"/>
        </w:rPr>
        <w:t xml:space="preserve"> </w:t>
      </w:r>
      <w:r w:rsidRPr="00FD033D">
        <w:t>осуществления</w:t>
      </w:r>
      <w:r w:rsidRPr="00FD033D">
        <w:rPr>
          <w:spacing w:val="1"/>
        </w:rPr>
        <w:t xml:space="preserve"> </w:t>
      </w:r>
      <w:r w:rsidRPr="00FD033D">
        <w:t>социально</w:t>
      </w:r>
      <w:r w:rsidRPr="00FD033D">
        <w:rPr>
          <w:spacing w:val="1"/>
        </w:rPr>
        <w:t xml:space="preserve"> </w:t>
      </w:r>
      <w:r w:rsidRPr="00FD033D">
        <w:t>значимых</w:t>
      </w:r>
      <w:r w:rsidRPr="00FD033D">
        <w:rPr>
          <w:spacing w:val="1"/>
        </w:rPr>
        <w:t xml:space="preserve"> </w:t>
      </w:r>
      <w:r w:rsidRPr="00FD033D">
        <w:t>дел</w:t>
      </w:r>
      <w:r w:rsidRPr="00FD033D">
        <w:rPr>
          <w:spacing w:val="1"/>
        </w:rPr>
        <w:t xml:space="preserve"> </w:t>
      </w:r>
      <w:r w:rsidRPr="00FD033D">
        <w:t>и</w:t>
      </w:r>
      <w:r w:rsidRPr="00FD033D">
        <w:rPr>
          <w:spacing w:val="1"/>
        </w:rPr>
        <w:t xml:space="preserve"> </w:t>
      </w:r>
      <w:r w:rsidRPr="00FD033D">
        <w:t>в</w:t>
      </w:r>
      <w:r w:rsidRPr="00FD033D">
        <w:rPr>
          <w:spacing w:val="1"/>
        </w:rPr>
        <w:t xml:space="preserve"> </w:t>
      </w:r>
      <w:r w:rsidRPr="00FD033D">
        <w:t>дальнейшем,</w:t>
      </w:r>
      <w:r w:rsidRPr="00FD033D">
        <w:rPr>
          <w:spacing w:val="1"/>
        </w:rPr>
        <w:t xml:space="preserve"> </w:t>
      </w:r>
      <w:r w:rsidRPr="00FD033D">
        <w:t>в</w:t>
      </w:r>
      <w:r w:rsidRPr="00FD033D">
        <w:rPr>
          <w:spacing w:val="1"/>
        </w:rPr>
        <w:t xml:space="preserve"> </w:t>
      </w:r>
      <w:r w:rsidRPr="00FD033D">
        <w:t>подростковом</w:t>
      </w:r>
      <w:r w:rsidRPr="00FD033D">
        <w:rPr>
          <w:spacing w:val="1"/>
        </w:rPr>
        <w:t xml:space="preserve"> </w:t>
      </w:r>
      <w:r w:rsidRPr="00FD033D">
        <w:t>и</w:t>
      </w:r>
      <w:r w:rsidRPr="00FD033D">
        <w:rPr>
          <w:spacing w:val="1"/>
        </w:rPr>
        <w:t xml:space="preserve"> </w:t>
      </w:r>
      <w:r w:rsidRPr="00FD033D">
        <w:t>юношеском</w:t>
      </w:r>
      <w:r w:rsidRPr="00FD033D">
        <w:rPr>
          <w:spacing w:val="-1"/>
        </w:rPr>
        <w:t xml:space="preserve"> </w:t>
      </w:r>
      <w:r w:rsidRPr="00FD033D">
        <w:t>возрасте.</w:t>
      </w:r>
      <w:r w:rsidRPr="00FD033D">
        <w:rPr>
          <w:spacing w:val="-2"/>
        </w:rPr>
        <w:t xml:space="preserve"> </w:t>
      </w:r>
      <w:r w:rsidRPr="00FD033D">
        <w:t>К наиболее</w:t>
      </w:r>
      <w:r w:rsidRPr="00FD033D">
        <w:rPr>
          <w:spacing w:val="-1"/>
        </w:rPr>
        <w:t xml:space="preserve"> </w:t>
      </w:r>
      <w:r w:rsidRPr="00FD033D">
        <w:t>важным</w:t>
      </w:r>
      <w:r w:rsidRPr="00FD033D">
        <w:rPr>
          <w:spacing w:val="-1"/>
        </w:rPr>
        <w:t xml:space="preserve"> </w:t>
      </w:r>
      <w:r w:rsidRPr="00FD033D">
        <w:t>из</w:t>
      </w:r>
      <w:r w:rsidRPr="00FD033D">
        <w:rPr>
          <w:spacing w:val="-1"/>
        </w:rPr>
        <w:t xml:space="preserve"> </w:t>
      </w:r>
      <w:r w:rsidRPr="00FD033D">
        <w:t>них относятся</w:t>
      </w:r>
      <w:r w:rsidRPr="00FD033D">
        <w:rPr>
          <w:spacing w:val="-2"/>
        </w:rPr>
        <w:t xml:space="preserve"> </w:t>
      </w:r>
      <w:r w:rsidRPr="00FD033D">
        <w:t>следующие:</w:t>
      </w:r>
    </w:p>
    <w:p w:rsidR="00386ED4" w:rsidRPr="00FD033D" w:rsidRDefault="00386ED4" w:rsidP="00AB7046">
      <w:pPr>
        <w:pStyle w:val="ListParagraph"/>
        <w:numPr>
          <w:ilvl w:val="0"/>
          <w:numId w:val="7"/>
        </w:numPr>
        <w:tabs>
          <w:tab w:val="left" w:pos="1243"/>
        </w:tabs>
        <w:ind w:right="707" w:firstLine="708"/>
        <w:rPr>
          <w:sz w:val="28"/>
          <w:szCs w:val="28"/>
        </w:rPr>
      </w:pPr>
      <w:r w:rsidRPr="00FD033D">
        <w:rPr>
          <w:sz w:val="28"/>
          <w:szCs w:val="28"/>
        </w:rPr>
        <w:t>быть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любящим,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послушным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и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отзывчивым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сыном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(дочерью),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братом</w:t>
      </w:r>
      <w:r w:rsidRPr="00FD033D">
        <w:rPr>
          <w:spacing w:val="-67"/>
          <w:sz w:val="28"/>
          <w:szCs w:val="28"/>
        </w:rPr>
        <w:t xml:space="preserve"> </w:t>
      </w:r>
      <w:r w:rsidRPr="00FD033D">
        <w:rPr>
          <w:sz w:val="28"/>
          <w:szCs w:val="28"/>
        </w:rPr>
        <w:t>(сестрой), внуком (внучкой); уважать старших и заботиться о младших членах семьи;</w:t>
      </w:r>
      <w:r w:rsidRPr="00FD033D">
        <w:rPr>
          <w:spacing w:val="-67"/>
          <w:sz w:val="28"/>
          <w:szCs w:val="28"/>
        </w:rPr>
        <w:t xml:space="preserve"> </w:t>
      </w:r>
      <w:r w:rsidRPr="00FD033D">
        <w:rPr>
          <w:sz w:val="28"/>
          <w:szCs w:val="28"/>
        </w:rPr>
        <w:t>выполнять</w:t>
      </w:r>
      <w:r w:rsidRPr="00FD033D">
        <w:rPr>
          <w:spacing w:val="-4"/>
          <w:sz w:val="28"/>
          <w:szCs w:val="28"/>
        </w:rPr>
        <w:t xml:space="preserve"> </w:t>
      </w:r>
      <w:r w:rsidRPr="00FD033D">
        <w:rPr>
          <w:sz w:val="28"/>
          <w:szCs w:val="28"/>
        </w:rPr>
        <w:t>посильную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для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ребёнка</w:t>
      </w:r>
      <w:r w:rsidRPr="00FD033D">
        <w:rPr>
          <w:spacing w:val="-5"/>
          <w:sz w:val="28"/>
          <w:szCs w:val="28"/>
        </w:rPr>
        <w:t xml:space="preserve"> </w:t>
      </w:r>
      <w:r w:rsidRPr="00FD033D">
        <w:rPr>
          <w:sz w:val="28"/>
          <w:szCs w:val="28"/>
        </w:rPr>
        <w:t>домашнюю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работу,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помогая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старшим;</w:t>
      </w:r>
    </w:p>
    <w:p w:rsidR="00386ED4" w:rsidRPr="00FD033D" w:rsidRDefault="00386ED4" w:rsidP="00AB7046">
      <w:pPr>
        <w:pStyle w:val="ListParagraph"/>
        <w:numPr>
          <w:ilvl w:val="0"/>
          <w:numId w:val="7"/>
        </w:numPr>
        <w:tabs>
          <w:tab w:val="left" w:pos="1123"/>
        </w:tabs>
        <w:ind w:right="706" w:firstLine="708"/>
        <w:rPr>
          <w:sz w:val="28"/>
          <w:szCs w:val="28"/>
        </w:rPr>
      </w:pPr>
      <w:r w:rsidRPr="00FD033D">
        <w:rPr>
          <w:sz w:val="28"/>
          <w:szCs w:val="28"/>
        </w:rPr>
        <w:t>быть трудолюбивым, следуя принципу «делу — время, потехе — час» как 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учебных занятиях,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так и в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домашних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делах;</w:t>
      </w:r>
    </w:p>
    <w:p w:rsidR="00386ED4" w:rsidRPr="00FD033D" w:rsidRDefault="00386ED4" w:rsidP="00AB7046">
      <w:pPr>
        <w:pStyle w:val="ListParagraph"/>
        <w:numPr>
          <w:ilvl w:val="0"/>
          <w:numId w:val="7"/>
        </w:numPr>
        <w:tabs>
          <w:tab w:val="left" w:pos="1092"/>
        </w:tabs>
        <w:ind w:right="707" w:firstLine="708"/>
        <w:rPr>
          <w:sz w:val="28"/>
          <w:szCs w:val="28"/>
        </w:rPr>
      </w:pPr>
      <w:r w:rsidRPr="00FD033D">
        <w:rPr>
          <w:sz w:val="28"/>
          <w:szCs w:val="28"/>
        </w:rPr>
        <w:t>знать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и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любить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свою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Родину</w:t>
      </w:r>
      <w:r w:rsidRPr="00FD033D">
        <w:rPr>
          <w:spacing w:val="-11"/>
          <w:sz w:val="28"/>
          <w:szCs w:val="28"/>
        </w:rPr>
        <w:t xml:space="preserve"> </w:t>
      </w:r>
      <w:r w:rsidRPr="00FD033D">
        <w:rPr>
          <w:sz w:val="28"/>
          <w:szCs w:val="28"/>
        </w:rPr>
        <w:t>–</w:t>
      </w:r>
      <w:r w:rsidRPr="00FD033D">
        <w:rPr>
          <w:spacing w:val="-7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свой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родной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дом,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двор,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улицу,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город,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село,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свою</w:t>
      </w:r>
      <w:r w:rsidRPr="00FD033D">
        <w:rPr>
          <w:spacing w:val="-68"/>
          <w:sz w:val="28"/>
          <w:szCs w:val="28"/>
        </w:rPr>
        <w:t xml:space="preserve"> </w:t>
      </w:r>
      <w:r w:rsidRPr="00FD033D">
        <w:rPr>
          <w:sz w:val="28"/>
          <w:szCs w:val="28"/>
        </w:rPr>
        <w:t>страну;</w:t>
      </w:r>
    </w:p>
    <w:p w:rsidR="00386ED4" w:rsidRPr="00FD033D" w:rsidRDefault="00386ED4" w:rsidP="00AB7046">
      <w:pPr>
        <w:pStyle w:val="ListParagraph"/>
        <w:numPr>
          <w:ilvl w:val="0"/>
          <w:numId w:val="7"/>
        </w:numPr>
        <w:tabs>
          <w:tab w:val="left" w:pos="1135"/>
        </w:tabs>
        <w:ind w:right="705" w:firstLine="708"/>
        <w:rPr>
          <w:sz w:val="28"/>
          <w:szCs w:val="28"/>
        </w:rPr>
      </w:pPr>
      <w:r w:rsidRPr="00FD033D">
        <w:rPr>
          <w:sz w:val="28"/>
          <w:szCs w:val="28"/>
        </w:rPr>
        <w:t>беречь и охранять природу (ухаживать за комнатными растениями в классе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или дома, заботиться о своих домашних питомцах и, по возможности, о бездомных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животных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своем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дворе;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подкармливать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птиц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морозные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зимы;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не</w:t>
      </w:r>
      <w:r w:rsidRPr="00FD033D">
        <w:rPr>
          <w:spacing w:val="70"/>
          <w:sz w:val="28"/>
          <w:szCs w:val="28"/>
        </w:rPr>
        <w:t xml:space="preserve"> </w:t>
      </w:r>
      <w:r w:rsidRPr="00FD033D">
        <w:rPr>
          <w:sz w:val="28"/>
          <w:szCs w:val="28"/>
        </w:rPr>
        <w:t>засорять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бытовым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мусором улицы,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леса,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водоёмы);</w:t>
      </w:r>
    </w:p>
    <w:p w:rsidR="00386ED4" w:rsidRDefault="00386ED4" w:rsidP="00AB7046">
      <w:pPr>
        <w:pStyle w:val="ListParagraph"/>
        <w:numPr>
          <w:ilvl w:val="0"/>
          <w:numId w:val="7"/>
        </w:numPr>
        <w:tabs>
          <w:tab w:val="left" w:pos="1207"/>
        </w:tabs>
        <w:ind w:right="705" w:firstLine="708"/>
        <w:rPr>
          <w:sz w:val="28"/>
          <w:szCs w:val="28"/>
        </w:rPr>
      </w:pPr>
      <w:r>
        <w:rPr>
          <w:sz w:val="28"/>
          <w:szCs w:val="28"/>
        </w:rPr>
        <w:t>проявлять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миролюбие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затевать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конфликтов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стремиться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спорные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вопросы,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не прибегая к силе;</w:t>
      </w:r>
    </w:p>
    <w:p w:rsidR="00386ED4" w:rsidRPr="0071123F" w:rsidRDefault="00386ED4" w:rsidP="0071123F">
      <w:pPr>
        <w:tabs>
          <w:tab w:val="left" w:pos="1207"/>
        </w:tabs>
        <w:ind w:right="705"/>
        <w:rPr>
          <w:sz w:val="28"/>
          <w:szCs w:val="28"/>
        </w:rPr>
      </w:pPr>
    </w:p>
    <w:p w:rsidR="00386ED4" w:rsidRPr="0071123F" w:rsidRDefault="00386ED4" w:rsidP="00AB7046">
      <w:pPr>
        <w:pStyle w:val="ListParagraph"/>
        <w:numPr>
          <w:ilvl w:val="0"/>
          <w:numId w:val="7"/>
        </w:numPr>
        <w:tabs>
          <w:tab w:val="left" w:pos="1212"/>
        </w:tabs>
        <w:ind w:left="1211" w:hanging="284"/>
        <w:rPr>
          <w:sz w:val="28"/>
          <w:szCs w:val="28"/>
        </w:rPr>
      </w:pPr>
      <w:r>
        <w:rPr>
          <w:sz w:val="28"/>
          <w:szCs w:val="28"/>
        </w:rPr>
        <w:t>стремиться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узнавать</w:t>
      </w:r>
      <w:r>
        <w:rPr>
          <w:spacing w:val="113"/>
          <w:sz w:val="28"/>
          <w:szCs w:val="28"/>
        </w:rPr>
        <w:t xml:space="preserve"> </w:t>
      </w:r>
      <w:r>
        <w:rPr>
          <w:sz w:val="28"/>
          <w:szCs w:val="28"/>
        </w:rPr>
        <w:t>что-то</w:t>
      </w:r>
      <w:r>
        <w:rPr>
          <w:spacing w:val="115"/>
          <w:sz w:val="28"/>
          <w:szCs w:val="28"/>
        </w:rPr>
        <w:t xml:space="preserve"> </w:t>
      </w:r>
      <w:r>
        <w:rPr>
          <w:sz w:val="28"/>
          <w:szCs w:val="28"/>
        </w:rPr>
        <w:t>новое,</w:t>
      </w:r>
      <w:r>
        <w:rPr>
          <w:spacing w:val="112"/>
          <w:sz w:val="28"/>
          <w:szCs w:val="28"/>
        </w:rPr>
        <w:t xml:space="preserve"> </w:t>
      </w:r>
      <w:r>
        <w:rPr>
          <w:sz w:val="28"/>
          <w:szCs w:val="28"/>
        </w:rPr>
        <w:t>проявлять</w:t>
      </w:r>
      <w:r>
        <w:rPr>
          <w:spacing w:val="113"/>
          <w:sz w:val="28"/>
          <w:szCs w:val="28"/>
        </w:rPr>
        <w:t xml:space="preserve"> </w:t>
      </w:r>
      <w:r>
        <w:rPr>
          <w:sz w:val="28"/>
          <w:szCs w:val="28"/>
        </w:rPr>
        <w:t>любознательность,</w:t>
      </w:r>
      <w:r>
        <w:rPr>
          <w:spacing w:val="114"/>
          <w:sz w:val="28"/>
          <w:szCs w:val="28"/>
        </w:rPr>
        <w:t xml:space="preserve"> </w:t>
      </w:r>
    </w:p>
    <w:p w:rsidR="00386ED4" w:rsidRPr="0071123F" w:rsidRDefault="00386ED4" w:rsidP="0071123F">
      <w:pPr>
        <w:tabs>
          <w:tab w:val="left" w:pos="1212"/>
        </w:tabs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1123F">
        <w:rPr>
          <w:sz w:val="28"/>
          <w:szCs w:val="28"/>
        </w:rPr>
        <w:t>ценить  знания;</w:t>
      </w:r>
    </w:p>
    <w:p w:rsidR="00386ED4" w:rsidRDefault="00386ED4" w:rsidP="00AB7046">
      <w:pPr>
        <w:pStyle w:val="ListParagraph"/>
        <w:numPr>
          <w:ilvl w:val="0"/>
          <w:numId w:val="7"/>
        </w:numPr>
        <w:tabs>
          <w:tab w:val="left" w:pos="1092"/>
        </w:tabs>
        <w:ind w:left="1091" w:hanging="164"/>
        <w:jc w:val="left"/>
        <w:rPr>
          <w:sz w:val="28"/>
          <w:szCs w:val="28"/>
        </w:rPr>
      </w:pPr>
      <w:r>
        <w:rPr>
          <w:sz w:val="28"/>
          <w:szCs w:val="28"/>
        </w:rPr>
        <w:t>быть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вежливым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опрятным,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скромным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приветливым;</w:t>
      </w:r>
    </w:p>
    <w:p w:rsidR="00386ED4" w:rsidRDefault="00386ED4" w:rsidP="00AB7046">
      <w:pPr>
        <w:pStyle w:val="ListParagraph"/>
        <w:numPr>
          <w:ilvl w:val="0"/>
          <w:numId w:val="7"/>
        </w:numPr>
        <w:tabs>
          <w:tab w:val="left" w:pos="1092"/>
        </w:tabs>
        <w:ind w:left="1091" w:hanging="164"/>
        <w:jc w:val="left"/>
        <w:rPr>
          <w:sz w:val="28"/>
          <w:szCs w:val="28"/>
        </w:rPr>
      </w:pPr>
      <w:r>
        <w:rPr>
          <w:sz w:val="28"/>
          <w:szCs w:val="28"/>
        </w:rPr>
        <w:t>соблюдать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личной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гигиены,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режим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дня,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вести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здоровый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жизни;</w:t>
      </w:r>
    </w:p>
    <w:p w:rsidR="00386ED4" w:rsidRDefault="00386ED4" w:rsidP="00AB7046">
      <w:pPr>
        <w:pStyle w:val="ListParagraph"/>
        <w:numPr>
          <w:ilvl w:val="0"/>
          <w:numId w:val="7"/>
        </w:numPr>
        <w:tabs>
          <w:tab w:val="left" w:pos="1131"/>
        </w:tabs>
        <w:ind w:left="284" w:right="705" w:firstLine="644"/>
        <w:rPr>
          <w:sz w:val="28"/>
          <w:szCs w:val="28"/>
        </w:rPr>
      </w:pPr>
      <w:r>
        <w:rPr>
          <w:sz w:val="28"/>
          <w:szCs w:val="28"/>
        </w:rPr>
        <w:t>уметь сопереживать, проявлять сострадание к попавшим в беду; стремиться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устанавливать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хорошие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людьми;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прощать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обиды,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защищать слабых, по мере возможности помогать нуждающимся в этом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уважительно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относиться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национальной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религиозной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принадлежности,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имущественного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ограниченными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возможностями здоровья;</w:t>
      </w:r>
    </w:p>
    <w:p w:rsidR="00386ED4" w:rsidRDefault="00386ED4" w:rsidP="00AB7046">
      <w:pPr>
        <w:pStyle w:val="ListParagraph"/>
        <w:numPr>
          <w:ilvl w:val="0"/>
          <w:numId w:val="7"/>
        </w:numPr>
        <w:tabs>
          <w:tab w:val="left" w:pos="1102"/>
        </w:tabs>
        <w:ind w:left="284" w:right="701" w:firstLine="708"/>
        <w:rPr>
          <w:sz w:val="28"/>
          <w:szCs w:val="28"/>
        </w:rPr>
      </w:pPr>
      <w:r>
        <w:rPr>
          <w:sz w:val="28"/>
          <w:szCs w:val="28"/>
        </w:rPr>
        <w:t>быть уверенным в себе, открытым и общительным, не стесняться быть в чём-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непохожим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ребят;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ставить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инициативу,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отстаивать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своё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старших.</w:t>
      </w:r>
    </w:p>
    <w:p w:rsidR="00386ED4" w:rsidRDefault="00386ED4" w:rsidP="0071123F">
      <w:pPr>
        <w:pStyle w:val="BodyText"/>
        <w:ind w:left="284" w:right="709" w:firstLine="708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 отношений.</w:t>
      </w:r>
    </w:p>
    <w:p w:rsidR="00386ED4" w:rsidRDefault="00386ED4" w:rsidP="00AB7046">
      <w:pPr>
        <w:pStyle w:val="ListParagraph"/>
        <w:numPr>
          <w:ilvl w:val="0"/>
          <w:numId w:val="8"/>
        </w:numPr>
        <w:tabs>
          <w:tab w:val="left" w:pos="1168"/>
        </w:tabs>
        <w:ind w:left="284" w:right="702" w:firstLine="566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подросткового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уровень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основного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общего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образования</w:t>
      </w:r>
      <w:r>
        <w:rPr>
          <w:sz w:val="28"/>
          <w:szCs w:val="28"/>
        </w:rPr>
        <w:t>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приоритетом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 социально значимых отношений школьников, и, прежде всего, ценностных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отношений: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семье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главной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опоре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человека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источнику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счастья;</w:t>
      </w:r>
    </w:p>
    <w:p w:rsidR="00386ED4" w:rsidRDefault="00386ED4" w:rsidP="0071123F">
      <w:pPr>
        <w:pStyle w:val="ListParagraph"/>
        <w:tabs>
          <w:tab w:val="left" w:pos="1090"/>
        </w:tabs>
        <w:ind w:left="786" w:right="711" w:firstLine="0"/>
        <w:rPr>
          <w:sz w:val="28"/>
          <w:szCs w:val="28"/>
        </w:rPr>
      </w:pPr>
      <w:r>
        <w:rPr>
          <w:sz w:val="28"/>
          <w:szCs w:val="28"/>
        </w:rPr>
        <w:t>- 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благополучия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человека, залогу его успешного профессионального самоопределения и ощущения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уверенности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завтрашнем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дне;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1020"/>
        </w:tabs>
        <w:ind w:left="284" w:right="711" w:firstLine="502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своему отечеству,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малой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большой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месту,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человек вырос и познал первые радости и неудачи, которая завещана ему предками 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которую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нужно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оберегать;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99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к природе как источнику жизни на Земле, основе самого ее существования,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нуждающейся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защите 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постоянном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внимании со стороны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человека;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96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к миру как главному принципу человеческого общежития, условию крепкой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дружбы,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налаживания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коллегами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будущем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благоприятного микроклимата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собственной семье;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1097"/>
        </w:tabs>
        <w:ind w:right="709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интеллектуальному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ресурсу,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обеспечивающему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будущее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результату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кропотливого,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увлекательного учебного труда;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75"/>
        </w:tabs>
        <w:ind w:right="707" w:firstLine="566"/>
        <w:rPr>
          <w:sz w:val="28"/>
          <w:szCs w:val="28"/>
        </w:rPr>
      </w:pPr>
      <w:r>
        <w:rPr>
          <w:sz w:val="28"/>
          <w:szCs w:val="28"/>
        </w:rPr>
        <w:t>к культуре как духовному богатству общества и важному условию ощущения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полноты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проживаемой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чтение,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искусство,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театр,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творческое самовыражение;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1035"/>
        </w:tabs>
        <w:ind w:right="710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залогу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долгой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хорошего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настроения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оптимистичного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взгляда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 мир;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1107"/>
        </w:tabs>
        <w:ind w:right="703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окружающим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безусловной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абсолютной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равноправным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партнерам,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выстраивать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доброжелательные и взаимоподдерживающие отношения, дающие человеку радость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позволяющие избегать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чувства одиночества;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1143"/>
        </w:tabs>
        <w:ind w:right="702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себе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хозяевам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судьбы,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самоопределяющимся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самореализующимся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личностям,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отвечающим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свое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собственное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будущее.</w:t>
      </w:r>
    </w:p>
    <w:p w:rsidR="00386ED4" w:rsidRDefault="00386ED4" w:rsidP="0071123F">
      <w:pPr>
        <w:pStyle w:val="BodyText"/>
        <w:ind w:right="702"/>
      </w:pPr>
      <w:r>
        <w:t xml:space="preserve">       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личностного</w:t>
      </w:r>
      <w:r>
        <w:rPr>
          <w:spacing w:val="33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школьника,</w:t>
      </w:r>
      <w:r>
        <w:rPr>
          <w:spacing w:val="34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именно</w:t>
      </w:r>
      <w:r>
        <w:rPr>
          <w:spacing w:val="35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многом</w:t>
      </w:r>
      <w:r>
        <w:rPr>
          <w:spacing w:val="32"/>
        </w:rPr>
        <w:t xml:space="preserve"> </w:t>
      </w:r>
      <w:r>
        <w:t>определяют</w:t>
      </w:r>
      <w:r w:rsidRPr="003B75E0">
        <w:t xml:space="preserve"> </w:t>
      </w:r>
      <w:r>
        <w:t>его жизненные цели, его поступки, его повседневную жизнь. Выделение данного</w:t>
      </w:r>
      <w:r>
        <w:rPr>
          <w:spacing w:val="1"/>
        </w:rPr>
        <w:t xml:space="preserve"> </w:t>
      </w:r>
      <w:r>
        <w:t>приоритета в воспитании школьников, обучающихся на ступени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отношений школьников.</w:t>
      </w:r>
    </w:p>
    <w:p w:rsidR="00386ED4" w:rsidRDefault="00386ED4" w:rsidP="00AB7046">
      <w:pPr>
        <w:pStyle w:val="ListParagraph"/>
        <w:numPr>
          <w:ilvl w:val="0"/>
          <w:numId w:val="8"/>
        </w:numPr>
        <w:tabs>
          <w:tab w:val="left" w:pos="1223"/>
        </w:tabs>
        <w:ind w:right="704" w:firstLine="566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юношеского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уровень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среднего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общего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образования</w:t>
      </w:r>
      <w:r>
        <w:rPr>
          <w:sz w:val="28"/>
          <w:szCs w:val="28"/>
        </w:rPr>
        <w:t>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приоритетом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приобретения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школьниками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опыта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значимых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дел.</w:t>
      </w:r>
    </w:p>
    <w:p w:rsidR="00386ED4" w:rsidRDefault="00386ED4" w:rsidP="0071123F">
      <w:pPr>
        <w:pStyle w:val="BodyText"/>
        <w:ind w:right="704" w:firstLine="566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юношеского возраста: с их потребностью в жизненном самоопределении, в 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приобрести в том числе и в школе. Важно, чтобы этот опыт оказался социально</w:t>
      </w:r>
      <w:r>
        <w:rPr>
          <w:spacing w:val="1"/>
        </w:rPr>
        <w:t xml:space="preserve"> </w:t>
      </w:r>
      <w:r>
        <w:t>значимым, так как именно он поможет гармоничному вхождению школьников во</w:t>
      </w:r>
      <w:r>
        <w:rPr>
          <w:spacing w:val="1"/>
        </w:rPr>
        <w:t xml:space="preserve"> </w:t>
      </w:r>
      <w:r>
        <w:t>взрослую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 их</w:t>
      </w:r>
      <w:r>
        <w:rPr>
          <w:spacing w:val="-3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Это: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дел,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направленных 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заботу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семье,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родных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близких;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трудовой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опыт;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75"/>
        </w:tabs>
        <w:ind w:right="714" w:firstLine="566"/>
        <w:rPr>
          <w:sz w:val="28"/>
          <w:szCs w:val="28"/>
        </w:rPr>
      </w:pPr>
      <w:r>
        <w:rPr>
          <w:sz w:val="28"/>
          <w:szCs w:val="28"/>
        </w:rPr>
        <w:t>опыт дел, направленных на пользу своему родному городу или селу, стране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целом,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деятельного выражения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собственной гражданской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позиции;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природоохранных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дел;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79"/>
        </w:tabs>
        <w:ind w:right="713" w:firstLine="566"/>
        <w:rPr>
          <w:sz w:val="28"/>
          <w:szCs w:val="28"/>
        </w:rPr>
      </w:pPr>
      <w:r>
        <w:rPr>
          <w:sz w:val="28"/>
          <w:szCs w:val="28"/>
        </w:rPr>
        <w:t>опыт разрешения возникающих конфликтных ситуаций в школе, дома или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улице;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1049"/>
        </w:tabs>
        <w:ind w:right="714" w:firstLine="566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приобретения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научных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исследований,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проектной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70"/>
        </w:tabs>
        <w:ind w:right="705" w:firstLine="566"/>
        <w:rPr>
          <w:sz w:val="28"/>
          <w:szCs w:val="28"/>
        </w:rPr>
      </w:pPr>
      <w:r>
        <w:rPr>
          <w:sz w:val="28"/>
          <w:szCs w:val="28"/>
        </w:rPr>
        <w:t>опыт изучения, защиты и восстановления культурного наследия человечества,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произведений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творческого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самовыражения;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ведения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здорового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заботы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здоровье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людей;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967"/>
        </w:tabs>
        <w:ind w:right="704" w:firstLine="566"/>
        <w:rPr>
          <w:sz w:val="28"/>
          <w:szCs w:val="28"/>
        </w:rPr>
      </w:pPr>
      <w:r>
        <w:rPr>
          <w:sz w:val="28"/>
          <w:szCs w:val="28"/>
        </w:rPr>
        <w:t>опыт оказания помощи окружающим, заботы о малышах или пожилых людях,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волонтерский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опыт;</w:t>
      </w:r>
    </w:p>
    <w:p w:rsidR="00386ED4" w:rsidRDefault="00386ED4" w:rsidP="00AB7046">
      <w:pPr>
        <w:pStyle w:val="ListParagraph"/>
        <w:numPr>
          <w:ilvl w:val="0"/>
          <w:numId w:val="6"/>
        </w:numPr>
        <w:tabs>
          <w:tab w:val="left" w:pos="1200"/>
        </w:tabs>
        <w:ind w:right="711" w:firstLine="566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самопознания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самоанализа,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приемлемого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самовыражения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самореализации.</w:t>
      </w:r>
    </w:p>
    <w:p w:rsidR="00386ED4" w:rsidRDefault="00386ED4" w:rsidP="0071123F">
      <w:pPr>
        <w:pStyle w:val="BodyText"/>
        <w:ind w:right="702" w:firstLine="348"/>
      </w:pPr>
      <w:r>
        <w:t xml:space="preserve">    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b/>
          <w:bCs/>
          <w:i/>
          <w:iCs/>
        </w:rPr>
        <w:t>позволяет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ребенку</w:t>
      </w:r>
      <w:r>
        <w:rPr>
          <w:b/>
          <w:bCs/>
          <w:i/>
          <w:iCs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 себя чувствовать во взаимодействии с ними, продуктивнее сотрудничать 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 поисках счастья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 его людей.</w:t>
      </w:r>
    </w:p>
    <w:p w:rsidR="00386ED4" w:rsidRDefault="00386ED4" w:rsidP="0071123F">
      <w:pPr>
        <w:pStyle w:val="BodyText"/>
        <w:ind w:right="706" w:firstLine="418"/>
        <w:rPr>
          <w:i/>
          <w:iCs/>
        </w:rPr>
      </w:pPr>
      <w:r>
        <w:t xml:space="preserve">   Достижению поставленной цели воспитания школьников будет 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 w:rsidRPr="008E6637">
        <w:rPr>
          <w:b/>
          <w:bCs/>
        </w:rPr>
        <w:t>основных</w:t>
      </w:r>
      <w:r w:rsidRPr="008E6637">
        <w:rPr>
          <w:b/>
          <w:bCs/>
          <w:spacing w:val="1"/>
        </w:rPr>
        <w:t xml:space="preserve"> </w:t>
      </w:r>
      <w:r w:rsidRPr="008E6637">
        <w:rPr>
          <w:b/>
          <w:bCs/>
        </w:rPr>
        <w:t>задач</w:t>
      </w:r>
      <w:r>
        <w:rPr>
          <w:i/>
          <w:iCs/>
        </w:rPr>
        <w:t>:</w:t>
      </w:r>
    </w:p>
    <w:p w:rsidR="00386ED4" w:rsidRPr="00B94405" w:rsidRDefault="00386ED4" w:rsidP="0071123F">
      <w:pPr>
        <w:pStyle w:val="BodyText"/>
        <w:ind w:right="706" w:firstLine="418"/>
        <w:rPr>
          <w:i/>
          <w:iCs/>
        </w:rPr>
      </w:pPr>
      <w:r>
        <w:t xml:space="preserve">    реализовывать</w:t>
      </w:r>
      <w:r>
        <w:rPr>
          <w:spacing w:val="14"/>
        </w:rPr>
        <w:t xml:space="preserve"> </w:t>
      </w:r>
      <w:r>
        <w:t>воспитательные</w:t>
      </w:r>
      <w:r>
        <w:rPr>
          <w:spacing w:val="84"/>
        </w:rPr>
        <w:t xml:space="preserve"> </w:t>
      </w:r>
      <w:r>
        <w:t>возможности</w:t>
      </w:r>
      <w:r>
        <w:rPr>
          <w:spacing w:val="88"/>
        </w:rPr>
        <w:t xml:space="preserve"> </w:t>
      </w:r>
      <w:r>
        <w:t>общешкольных</w:t>
      </w:r>
      <w:r>
        <w:rPr>
          <w:spacing w:val="85"/>
        </w:rPr>
        <w:t xml:space="preserve"> </w:t>
      </w:r>
      <w:r>
        <w:t>ключевых</w:t>
      </w:r>
      <w:r>
        <w:rPr>
          <w:spacing w:val="87"/>
        </w:rPr>
        <w:t xml:space="preserve"> </w:t>
      </w:r>
      <w:r>
        <w:t>дел,</w:t>
      </w:r>
      <w:r>
        <w:rPr>
          <w:i/>
          <w:iCs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организации;</w:t>
      </w:r>
    </w:p>
    <w:p w:rsidR="00386ED4" w:rsidRDefault="00386ED4" w:rsidP="0071123F">
      <w:pPr>
        <w:pStyle w:val="BodyText"/>
        <w:ind w:right="709" w:firstLine="708"/>
      </w:pPr>
      <w:r>
        <w:t>реализовывать потенциал классного руководства в воспитании обучающихся,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классных сообществ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школы;</w:t>
      </w:r>
    </w:p>
    <w:p w:rsidR="00386ED4" w:rsidRDefault="00386ED4" w:rsidP="0071123F">
      <w:pPr>
        <w:pStyle w:val="BodyText"/>
        <w:ind w:right="702" w:firstLine="708"/>
      </w:pPr>
      <w:r>
        <w:t>вовлекать обучающихся в кружки, секции, клубы, студии и иные объединения,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70"/>
        </w:rPr>
        <w:t xml:space="preserve"> </w:t>
      </w:r>
      <w:r>
        <w:t>программам</w:t>
      </w:r>
      <w:r>
        <w:rPr>
          <w:spacing w:val="70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 воспитательные</w:t>
      </w:r>
      <w:r>
        <w:rPr>
          <w:spacing w:val="-3"/>
        </w:rPr>
        <w:t xml:space="preserve"> </w:t>
      </w:r>
      <w:r>
        <w:t>возможности;</w:t>
      </w:r>
    </w:p>
    <w:p w:rsidR="00386ED4" w:rsidRDefault="00386ED4" w:rsidP="0071123F">
      <w:pPr>
        <w:pStyle w:val="BodyText"/>
        <w:ind w:right="707" w:firstLine="70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 xml:space="preserve">поддерживать   </w:t>
      </w:r>
      <w:r>
        <w:rPr>
          <w:spacing w:val="39"/>
        </w:rPr>
        <w:t xml:space="preserve"> </w:t>
      </w: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уроках    </w:t>
      </w:r>
      <w:r>
        <w:rPr>
          <w:spacing w:val="36"/>
        </w:rPr>
        <w:t xml:space="preserve"> </w:t>
      </w:r>
      <w:r>
        <w:t xml:space="preserve">интерактивных    </w:t>
      </w:r>
      <w:r>
        <w:rPr>
          <w:spacing w:val="37"/>
        </w:rPr>
        <w:t xml:space="preserve"> </w:t>
      </w:r>
      <w:r>
        <w:t xml:space="preserve">форм    </w:t>
      </w:r>
      <w:r>
        <w:rPr>
          <w:spacing w:val="35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обучающимися;</w:t>
      </w:r>
    </w:p>
    <w:p w:rsidR="00386ED4" w:rsidRDefault="00386ED4" w:rsidP="0071123F">
      <w:pPr>
        <w:pStyle w:val="BodyText"/>
        <w:ind w:right="703" w:firstLine="708"/>
      </w:pPr>
      <w:r>
        <w:t>инициировать и поддерживать ученическое самоуправление – как на уровне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классных</w:t>
      </w:r>
      <w:r>
        <w:rPr>
          <w:spacing w:val="1"/>
        </w:rPr>
        <w:t xml:space="preserve"> </w:t>
      </w:r>
      <w:r>
        <w:t>сообществ;</w:t>
      </w:r>
    </w:p>
    <w:p w:rsidR="00386ED4" w:rsidRDefault="00386ED4" w:rsidP="0071123F">
      <w:pPr>
        <w:pStyle w:val="BodyText"/>
        <w:ind w:right="703" w:firstLine="708"/>
      </w:pPr>
      <w:r>
        <w:t>поддерживать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объединений и</w:t>
      </w:r>
      <w:r>
        <w:rPr>
          <w:spacing w:val="-3"/>
        </w:rPr>
        <w:t xml:space="preserve"> </w:t>
      </w:r>
      <w:r>
        <w:t>организаций;</w:t>
      </w:r>
    </w:p>
    <w:p w:rsidR="00386ED4" w:rsidRDefault="00386ED4" w:rsidP="0071123F">
      <w:pPr>
        <w:pStyle w:val="BodyText"/>
        <w:ind w:right="706" w:firstLine="708"/>
      </w:pPr>
      <w:r>
        <w:t xml:space="preserve">организовывать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40"/>
        </w:rPr>
        <w:t xml:space="preserve"> </w:t>
      </w:r>
      <w:r>
        <w:t xml:space="preserve">обучающихся    </w:t>
      </w:r>
      <w:r>
        <w:rPr>
          <w:spacing w:val="41"/>
        </w:rPr>
        <w:t xml:space="preserve"> </w:t>
      </w:r>
      <w:r>
        <w:t xml:space="preserve">экскурсии,    </w:t>
      </w:r>
      <w:r>
        <w:rPr>
          <w:spacing w:val="39"/>
        </w:rPr>
        <w:t xml:space="preserve"> </w:t>
      </w:r>
      <w:r>
        <w:t xml:space="preserve">экспедиции,    </w:t>
      </w:r>
      <w:r>
        <w:rPr>
          <w:spacing w:val="38"/>
        </w:rPr>
        <w:t xml:space="preserve"> </w:t>
      </w:r>
      <w:r>
        <w:t>походы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потенциал;</w:t>
      </w:r>
    </w:p>
    <w:p w:rsidR="00386ED4" w:rsidRDefault="00386ED4" w:rsidP="0071123F">
      <w:pPr>
        <w:pStyle w:val="BodyText"/>
        <w:ind w:left="928"/>
      </w:pPr>
      <w:r>
        <w:t>организовывать</w:t>
      </w:r>
      <w:r>
        <w:rPr>
          <w:spacing w:val="-9"/>
        </w:rPr>
        <w:t xml:space="preserve"> </w:t>
      </w:r>
      <w:r>
        <w:t>профориентационную</w:t>
      </w:r>
      <w:r>
        <w:rPr>
          <w:spacing w:val="-9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обучающимися;</w:t>
      </w:r>
    </w:p>
    <w:p w:rsidR="00386ED4" w:rsidRDefault="00386ED4" w:rsidP="0071123F">
      <w:pPr>
        <w:pStyle w:val="BodyText"/>
        <w:ind w:right="712" w:firstLine="708"/>
      </w:pP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потенциал;</w:t>
      </w:r>
    </w:p>
    <w:p w:rsidR="00386ED4" w:rsidRDefault="00386ED4" w:rsidP="0071123F">
      <w:pPr>
        <w:pStyle w:val="BodyText"/>
        <w:ind w:right="704" w:firstLine="708"/>
      </w:pPr>
      <w:r>
        <w:t>развивать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возможности;</w:t>
      </w:r>
    </w:p>
    <w:p w:rsidR="00386ED4" w:rsidRDefault="00386ED4" w:rsidP="0071123F">
      <w:pPr>
        <w:pStyle w:val="BodyText"/>
        <w:ind w:right="709" w:firstLine="566"/>
      </w:pPr>
      <w:r>
        <w:t>организовать работу с семьями обучающихся, их родителями или 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386ED4" w:rsidRDefault="00386ED4" w:rsidP="0071123F">
      <w:pPr>
        <w:pStyle w:val="BodyText"/>
        <w:ind w:right="707" w:firstLine="566"/>
      </w:pPr>
      <w:r>
        <w:t>Планомерная реализация поставленных задач позволит организовать в МБОУ-Хотынецкой СОШ им. С.Г. Поматилова 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школьников.</w:t>
      </w:r>
    </w:p>
    <w:p w:rsidR="00386ED4" w:rsidRDefault="00386ED4" w:rsidP="001C3E59">
      <w:pPr>
        <w:pStyle w:val="BodyText"/>
        <w:ind w:left="0" w:right="711"/>
        <w:rPr>
          <w:sz w:val="33"/>
          <w:szCs w:val="33"/>
        </w:rPr>
      </w:pPr>
    </w:p>
    <w:p w:rsidR="00386ED4" w:rsidRDefault="00386ED4" w:rsidP="001C3E59">
      <w:pPr>
        <w:pStyle w:val="BodyText"/>
        <w:ind w:left="0" w:right="711"/>
        <w:rPr>
          <w:sz w:val="33"/>
          <w:szCs w:val="33"/>
        </w:rPr>
      </w:pPr>
    </w:p>
    <w:p w:rsidR="00386ED4" w:rsidRDefault="00386ED4" w:rsidP="001C3E59">
      <w:pPr>
        <w:pStyle w:val="BodyText"/>
        <w:ind w:left="0" w:right="711"/>
      </w:pPr>
    </w:p>
    <w:p w:rsidR="00386ED4" w:rsidRPr="003B75E0" w:rsidRDefault="00386ED4" w:rsidP="0071123F">
      <w:pPr>
        <w:pStyle w:val="Heading21"/>
        <w:ind w:left="2119"/>
        <w:rPr>
          <w:color w:val="002060"/>
        </w:rPr>
      </w:pPr>
      <w:r w:rsidRPr="003B75E0">
        <w:rPr>
          <w:color w:val="002060"/>
        </w:rPr>
        <w:t>РАЗДЕЛ</w:t>
      </w:r>
      <w:r w:rsidRPr="003B75E0">
        <w:rPr>
          <w:color w:val="002060"/>
          <w:spacing w:val="-3"/>
        </w:rPr>
        <w:t xml:space="preserve"> </w:t>
      </w:r>
      <w:r w:rsidRPr="003B75E0">
        <w:rPr>
          <w:color w:val="002060"/>
        </w:rPr>
        <w:t>III.</w:t>
      </w:r>
      <w:r w:rsidRPr="003B75E0">
        <w:rPr>
          <w:color w:val="002060"/>
          <w:spacing w:val="-4"/>
        </w:rPr>
        <w:t xml:space="preserve"> </w:t>
      </w:r>
      <w:r w:rsidRPr="003B75E0">
        <w:rPr>
          <w:color w:val="002060"/>
        </w:rPr>
        <w:t>«ВИДЫ,</w:t>
      </w:r>
      <w:r w:rsidRPr="003B75E0">
        <w:rPr>
          <w:color w:val="002060"/>
          <w:spacing w:val="-4"/>
        </w:rPr>
        <w:t xml:space="preserve"> </w:t>
      </w:r>
      <w:r w:rsidRPr="003B75E0">
        <w:rPr>
          <w:color w:val="002060"/>
        </w:rPr>
        <w:t>ФОРМЫ</w:t>
      </w:r>
      <w:r w:rsidRPr="003B75E0">
        <w:rPr>
          <w:color w:val="002060"/>
          <w:spacing w:val="-7"/>
        </w:rPr>
        <w:t xml:space="preserve"> </w:t>
      </w:r>
      <w:r w:rsidRPr="003B75E0">
        <w:rPr>
          <w:color w:val="002060"/>
        </w:rPr>
        <w:t>И</w:t>
      </w:r>
      <w:r w:rsidRPr="003B75E0">
        <w:rPr>
          <w:color w:val="002060"/>
          <w:spacing w:val="-3"/>
        </w:rPr>
        <w:t xml:space="preserve"> </w:t>
      </w:r>
      <w:r w:rsidRPr="003B75E0">
        <w:rPr>
          <w:color w:val="002060"/>
        </w:rPr>
        <w:t>СОДЕРЖАНИЕ</w:t>
      </w:r>
      <w:r w:rsidRPr="003B75E0">
        <w:rPr>
          <w:color w:val="002060"/>
          <w:spacing w:val="-5"/>
        </w:rPr>
        <w:t xml:space="preserve"> </w:t>
      </w:r>
      <w:r w:rsidRPr="003B75E0">
        <w:rPr>
          <w:color w:val="002060"/>
        </w:rPr>
        <w:t>ДЕЯТЕЛЬНОСТИ»</w:t>
      </w:r>
    </w:p>
    <w:p w:rsidR="00386ED4" w:rsidRPr="003B75E0" w:rsidRDefault="00386ED4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386ED4" w:rsidRDefault="00386ED4" w:rsidP="0071123F">
      <w:pPr>
        <w:pStyle w:val="BodyText"/>
        <w:ind w:right="845" w:firstLine="719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386ED4" w:rsidRDefault="00386ED4" w:rsidP="0071123F"/>
    <w:p w:rsidR="00386ED4" w:rsidRDefault="00386ED4" w:rsidP="0071123F"/>
    <w:p w:rsidR="00386ED4" w:rsidRDefault="00386ED4" w:rsidP="0071123F">
      <w:r>
        <w:t>\</w:t>
      </w:r>
    </w:p>
    <w:p w:rsidR="00386ED4" w:rsidRDefault="00386ED4" w:rsidP="0071123F"/>
    <w:p w:rsidR="00386ED4" w:rsidRDefault="00386ED4" w:rsidP="0071123F"/>
    <w:p w:rsidR="00386ED4" w:rsidRPr="00C85A31" w:rsidRDefault="00386ED4" w:rsidP="0071123F">
      <w:pPr>
        <w:pStyle w:val="Heading21"/>
        <w:numPr>
          <w:ilvl w:val="1"/>
          <w:numId w:val="10"/>
        </w:numPr>
        <w:tabs>
          <w:tab w:val="left" w:pos="3894"/>
        </w:tabs>
        <w:rPr>
          <w:sz w:val="28"/>
          <w:szCs w:val="28"/>
        </w:rPr>
      </w:pPr>
      <w:r w:rsidRPr="00C85A31">
        <w:rPr>
          <w:color w:val="008000"/>
          <w:sz w:val="28"/>
          <w:szCs w:val="28"/>
        </w:rPr>
        <w:t>ИНВАРИАТИВНЫЕ</w:t>
      </w:r>
      <w:r w:rsidRPr="00C85A31">
        <w:rPr>
          <w:color w:val="008000"/>
          <w:spacing w:val="-12"/>
          <w:sz w:val="28"/>
          <w:szCs w:val="28"/>
        </w:rPr>
        <w:t xml:space="preserve"> </w:t>
      </w:r>
      <w:r w:rsidRPr="00C85A31">
        <w:rPr>
          <w:color w:val="008000"/>
          <w:sz w:val="28"/>
          <w:szCs w:val="28"/>
        </w:rPr>
        <w:t>МОДУЛИ</w:t>
      </w:r>
    </w:p>
    <w:p w:rsidR="00386ED4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Pr="00C85A31" w:rsidRDefault="00386ED4" w:rsidP="00AB7046">
      <w:pPr>
        <w:pStyle w:val="Heading31"/>
        <w:numPr>
          <w:ilvl w:val="2"/>
          <w:numId w:val="9"/>
        </w:numPr>
        <w:tabs>
          <w:tab w:val="left" w:pos="3935"/>
        </w:tabs>
        <w:ind w:hanging="553"/>
        <w:rPr>
          <w:sz w:val="28"/>
          <w:szCs w:val="28"/>
        </w:rPr>
      </w:pPr>
      <w:bookmarkStart w:id="1" w:name="_bookmark5"/>
      <w:bookmarkEnd w:id="1"/>
      <w:r w:rsidRPr="00C85A31">
        <w:rPr>
          <w:color w:val="008000"/>
          <w:sz w:val="28"/>
          <w:szCs w:val="28"/>
        </w:rPr>
        <w:t>Модуль</w:t>
      </w:r>
      <w:r w:rsidRPr="00C85A31">
        <w:rPr>
          <w:color w:val="008000"/>
          <w:spacing w:val="-8"/>
          <w:sz w:val="28"/>
          <w:szCs w:val="28"/>
        </w:rPr>
        <w:t xml:space="preserve"> </w:t>
      </w:r>
      <w:r w:rsidRPr="00C85A31">
        <w:rPr>
          <w:color w:val="008000"/>
          <w:sz w:val="28"/>
          <w:szCs w:val="28"/>
        </w:rPr>
        <w:t>«Классное</w:t>
      </w:r>
      <w:r w:rsidRPr="00C85A31">
        <w:rPr>
          <w:color w:val="008000"/>
          <w:spacing w:val="-7"/>
          <w:sz w:val="28"/>
          <w:szCs w:val="28"/>
        </w:rPr>
        <w:t xml:space="preserve"> </w:t>
      </w:r>
      <w:r w:rsidRPr="00C85A31">
        <w:rPr>
          <w:color w:val="008000"/>
          <w:sz w:val="28"/>
          <w:szCs w:val="28"/>
        </w:rPr>
        <w:t>руководство»</w:t>
      </w:r>
    </w:p>
    <w:p w:rsidR="00386ED4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Default="00386ED4" w:rsidP="00562DA2">
      <w:pPr>
        <w:pStyle w:val="BodyText"/>
        <w:ind w:right="845" w:firstLine="64"/>
        <w:rPr>
          <w:i/>
          <w:iCs/>
        </w:rPr>
      </w:pPr>
      <w:r>
        <w:t>Осуществляя классное руководство, педагог организует работу с классом индивидуальную</w:t>
      </w:r>
      <w:r>
        <w:rPr>
          <w:spacing w:val="-52"/>
        </w:rPr>
        <w:t xml:space="preserve"> </w:t>
      </w:r>
      <w:r>
        <w:t>работу с учащимися вверенного ему класса; работу с учителями, преподающими в данном классе;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родителями учащихся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i/>
          <w:iCs/>
        </w:rPr>
        <w:t>.</w:t>
      </w:r>
    </w:p>
    <w:p w:rsidR="00386ED4" w:rsidRPr="003B75E0" w:rsidRDefault="00386ED4" w:rsidP="0071123F">
      <w:pPr>
        <w:pStyle w:val="Heading41"/>
        <w:ind w:left="1361"/>
        <w:rPr>
          <w:sz w:val="28"/>
          <w:szCs w:val="28"/>
        </w:rPr>
      </w:pPr>
      <w:r w:rsidRPr="003B75E0">
        <w:rPr>
          <w:sz w:val="28"/>
          <w:szCs w:val="28"/>
        </w:rPr>
        <w:t>Работа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с классом:</w:t>
      </w:r>
    </w:p>
    <w:p w:rsidR="00386ED4" w:rsidRPr="003B75E0" w:rsidRDefault="00386ED4" w:rsidP="00AB7046">
      <w:pPr>
        <w:pStyle w:val="ListParagraph"/>
        <w:numPr>
          <w:ilvl w:val="2"/>
          <w:numId w:val="3"/>
        </w:numPr>
        <w:tabs>
          <w:tab w:val="left" w:pos="1626"/>
        </w:tabs>
        <w:ind w:left="284" w:right="843" w:firstLine="1077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инициирование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поддержка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участия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6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общешкольных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ключевых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делах,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оказание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необходимой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помощи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детям в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их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подготовке, проведении и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анализе;</w:t>
      </w:r>
    </w:p>
    <w:p w:rsidR="00386ED4" w:rsidRPr="003B75E0" w:rsidRDefault="00386ED4" w:rsidP="00AB7046">
      <w:pPr>
        <w:pStyle w:val="ListParagraph"/>
        <w:numPr>
          <w:ilvl w:val="2"/>
          <w:numId w:val="3"/>
        </w:numPr>
        <w:tabs>
          <w:tab w:val="left" w:pos="1626"/>
        </w:tabs>
        <w:ind w:left="284" w:right="842" w:firstLine="1077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организация интересных и полезных для личностного развития ребенка совместных дел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учащимися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вверенного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ему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(познавательной,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трудовой,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спортивно-оздоровительной,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духовно-нравственной, творческой, профориентационной направленности), позволяющие с одной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стороны,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-</w:t>
      </w:r>
      <w:r w:rsidRPr="003B75E0">
        <w:rPr>
          <w:spacing w:val="-14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вовлечь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них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детей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самыми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разными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потребностями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тем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самым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дать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им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возможность</w:t>
      </w:r>
      <w:r w:rsidRPr="003B75E0">
        <w:rPr>
          <w:spacing w:val="-53"/>
          <w:sz w:val="28"/>
          <w:szCs w:val="28"/>
        </w:rPr>
        <w:t xml:space="preserve"> </w:t>
      </w:r>
      <w:r w:rsidRPr="003B75E0">
        <w:rPr>
          <w:sz w:val="28"/>
          <w:szCs w:val="28"/>
        </w:rPr>
        <w:t>самореализоваться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них,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другой,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-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установить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упрочить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доверительные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отношения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учащимися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класса,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стать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для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них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значимым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взрослым,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задающим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образцы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поведения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обществе.</w:t>
      </w:r>
    </w:p>
    <w:p w:rsidR="00386ED4" w:rsidRPr="003B75E0" w:rsidRDefault="00386ED4" w:rsidP="00AB7046">
      <w:pPr>
        <w:pStyle w:val="ListParagraph"/>
        <w:numPr>
          <w:ilvl w:val="2"/>
          <w:numId w:val="3"/>
        </w:numPr>
        <w:tabs>
          <w:tab w:val="left" w:pos="1578"/>
        </w:tabs>
        <w:ind w:left="284" w:right="843" w:firstLine="739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проведение</w:t>
      </w:r>
      <w:r w:rsidRPr="003B75E0">
        <w:rPr>
          <w:spacing w:val="-12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классных</w:t>
      </w:r>
      <w:r w:rsidRPr="003B75E0">
        <w:rPr>
          <w:spacing w:val="-12"/>
          <w:sz w:val="28"/>
          <w:szCs w:val="28"/>
        </w:rPr>
        <w:t xml:space="preserve"> </w:t>
      </w:r>
      <w:r w:rsidRPr="003B75E0">
        <w:rPr>
          <w:sz w:val="28"/>
          <w:szCs w:val="28"/>
        </w:rPr>
        <w:t>часов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как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часов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плодотворного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доверительного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общения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педагога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школьников,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основанных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на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принципах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уважительного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отношения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личности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ребенка,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поддержки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активной</w:t>
      </w:r>
      <w:r w:rsidRPr="003B75E0">
        <w:rPr>
          <w:spacing w:val="-7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позиции</w:t>
      </w:r>
      <w:r w:rsidRPr="003B75E0">
        <w:rPr>
          <w:spacing w:val="-6"/>
          <w:sz w:val="28"/>
          <w:szCs w:val="28"/>
        </w:rPr>
        <w:t xml:space="preserve"> </w:t>
      </w:r>
      <w:r w:rsidRPr="003B75E0">
        <w:rPr>
          <w:sz w:val="28"/>
          <w:szCs w:val="28"/>
        </w:rPr>
        <w:t>каждого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ребенка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7"/>
          <w:sz w:val="28"/>
          <w:szCs w:val="28"/>
        </w:rPr>
        <w:t xml:space="preserve"> </w:t>
      </w:r>
      <w:r w:rsidRPr="003B75E0">
        <w:rPr>
          <w:sz w:val="28"/>
          <w:szCs w:val="28"/>
        </w:rPr>
        <w:t>беседе,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предоставления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школьникам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возможности</w:t>
      </w:r>
      <w:r w:rsidRPr="003B75E0">
        <w:rPr>
          <w:spacing w:val="-53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обсуждения и принятия решений по обсуждаемой проблеме, создания благоприятной среды для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общения.</w:t>
      </w:r>
    </w:p>
    <w:p w:rsidR="00386ED4" w:rsidRPr="003B75E0" w:rsidRDefault="00386ED4" w:rsidP="00AB7046">
      <w:pPr>
        <w:pStyle w:val="ListParagraph"/>
        <w:numPr>
          <w:ilvl w:val="2"/>
          <w:numId w:val="3"/>
        </w:numPr>
        <w:tabs>
          <w:tab w:val="left" w:pos="1626"/>
        </w:tabs>
        <w:ind w:left="284" w:right="843" w:firstLine="739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сплочение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коллектива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через: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игры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тренинги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на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сплочение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командообразование;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однодневные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экскурсии,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организуемые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классными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руководителями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родителями; празднования в классе дней рождения детей, включающие в себя подготовленные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ученическими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микрогруппами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поздравления,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сюрпризы,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творческие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подарки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розыгрыши;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регулярные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внутриклассные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«огоньки»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вечера,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дающие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каждому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школьнику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возможность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рефлексии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собственного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участия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жизни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класса.</w:t>
      </w:r>
    </w:p>
    <w:p w:rsidR="00386ED4" w:rsidRPr="003B75E0" w:rsidRDefault="00386ED4" w:rsidP="00AB7046">
      <w:pPr>
        <w:pStyle w:val="ListParagraph"/>
        <w:numPr>
          <w:ilvl w:val="2"/>
          <w:numId w:val="3"/>
        </w:numPr>
        <w:tabs>
          <w:tab w:val="left" w:pos="1558"/>
        </w:tabs>
        <w:ind w:left="284" w:right="846" w:firstLine="739"/>
        <w:rPr>
          <w:rFonts w:ascii="Symbol" w:hAnsi="Symbol" w:cs="Symbol"/>
          <w:sz w:val="28"/>
          <w:szCs w:val="28"/>
        </w:rPr>
      </w:pPr>
      <w:r>
        <w:rPr>
          <w:noProof/>
          <w:lang w:eastAsia="ru-RU"/>
        </w:rPr>
        <w:pict>
          <v:shape id="docshape41" o:spid="_x0000_s1028" type="#_x0000_t202" style="position:absolute;left:0;text-align:left;margin-left:551.8pt;margin-top:15.55pt;width:17.55pt;height:9.05pt;z-index:251655168;mso-position-horizontal-relative:page" filled="f" stroked="f">
            <v:textbox style="layout-flow:vertical" inset="0,0,0,0">
              <w:txbxContent>
                <w:p w:rsidR="00386ED4" w:rsidRDefault="00386ED4" w:rsidP="007C520F">
                  <w:pPr>
                    <w:spacing w:before="9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3B75E0">
        <w:rPr>
          <w:sz w:val="28"/>
          <w:szCs w:val="28"/>
        </w:rPr>
        <w:t>выработка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совместно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со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школьниками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законов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класса,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помогающих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детям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освоить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нормы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правила общения, которым они должны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следовать в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школе.</w:t>
      </w:r>
    </w:p>
    <w:p w:rsidR="00386ED4" w:rsidRPr="00C47A69" w:rsidRDefault="00386ED4" w:rsidP="0071123F">
      <w:pPr>
        <w:pStyle w:val="Heading41"/>
        <w:ind w:left="1361"/>
        <w:rPr>
          <w:sz w:val="28"/>
          <w:szCs w:val="28"/>
        </w:rPr>
      </w:pPr>
      <w:r w:rsidRPr="00C47A69">
        <w:rPr>
          <w:sz w:val="28"/>
          <w:szCs w:val="28"/>
        </w:rPr>
        <w:t>Индивидуальная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учащимися:</w:t>
      </w:r>
    </w:p>
    <w:p w:rsidR="00386ED4" w:rsidRPr="00C47A69" w:rsidRDefault="00386ED4" w:rsidP="00AB7046">
      <w:pPr>
        <w:pStyle w:val="ListParagraph"/>
        <w:numPr>
          <w:ilvl w:val="3"/>
          <w:numId w:val="3"/>
        </w:numPr>
        <w:tabs>
          <w:tab w:val="left" w:pos="1560"/>
        </w:tabs>
        <w:ind w:left="284" w:right="844" w:firstLine="850"/>
        <w:rPr>
          <w:sz w:val="28"/>
          <w:szCs w:val="28"/>
        </w:rPr>
      </w:pPr>
      <w:r w:rsidRPr="00C47A69">
        <w:rPr>
          <w:sz w:val="28"/>
          <w:szCs w:val="28"/>
        </w:rPr>
        <w:t>изучение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особенностей</w:t>
      </w:r>
      <w:r w:rsidRPr="00C47A69">
        <w:rPr>
          <w:spacing w:val="-6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личностного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развития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учащихся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через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наблюдение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поведением школьников в их повседневной жизни, в специально создаваемых педагогических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ситуациях,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играх,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погружающих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мир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человеческих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организуемых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педагогом беседах по тем или иным нравственным проблемам; результаты наблюдения сверяются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 результатами бесед классного руководителя с родителями школьников, с преподающими в 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учителями, 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также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(при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необходимости)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-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со школьным психологом.</w:t>
      </w:r>
    </w:p>
    <w:p w:rsidR="00386ED4" w:rsidRPr="00C47A69" w:rsidRDefault="00386ED4" w:rsidP="00AB7046">
      <w:pPr>
        <w:pStyle w:val="ListParagraph"/>
        <w:numPr>
          <w:ilvl w:val="3"/>
          <w:numId w:val="3"/>
        </w:numPr>
        <w:tabs>
          <w:tab w:val="left" w:pos="1560"/>
        </w:tabs>
        <w:ind w:left="284" w:right="842" w:firstLine="850"/>
        <w:rPr>
          <w:sz w:val="28"/>
          <w:szCs w:val="28"/>
        </w:rPr>
      </w:pPr>
      <w:r w:rsidRPr="00C47A69">
        <w:rPr>
          <w:sz w:val="28"/>
          <w:szCs w:val="28"/>
        </w:rPr>
        <w:t>поддержка ребенка в решении важных для него жизненных проблем (налаживания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взаимоотношений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одноклассниками или учителями,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выбора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вуза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дальнейшего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трудоустройства,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успеваемости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т.п.),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когда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каждая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трансформируется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классным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руководителем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задачу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школьника,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которую они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совместно стараются решить.</w:t>
      </w:r>
    </w:p>
    <w:p w:rsidR="00386ED4" w:rsidRPr="00C47A69" w:rsidRDefault="00386ED4" w:rsidP="00AB7046">
      <w:pPr>
        <w:pStyle w:val="ListParagraph"/>
        <w:numPr>
          <w:ilvl w:val="3"/>
          <w:numId w:val="3"/>
        </w:numPr>
        <w:tabs>
          <w:tab w:val="left" w:pos="1701"/>
        </w:tabs>
        <w:ind w:left="284" w:right="842" w:firstLine="850"/>
        <w:rPr>
          <w:sz w:val="28"/>
          <w:szCs w:val="28"/>
        </w:rPr>
      </w:pPr>
      <w:r w:rsidRPr="00C47A69">
        <w:rPr>
          <w:sz w:val="28"/>
          <w:szCs w:val="28"/>
        </w:rPr>
        <w:t>индивидуальная работа со школьниками класса, направленная на заполнение 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личных портфолио, в которых дети не просто фиксируют свои учебные, творческие, спортивные,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личностные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достижения,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ходе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индивидуальных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неформальных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бесед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классным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руководителем в начале каждого года планируют их, а в конце года - вместе анализируют свои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успехи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неудачи.</w:t>
      </w:r>
    </w:p>
    <w:p w:rsidR="00386ED4" w:rsidRPr="00C85A31" w:rsidRDefault="00386ED4" w:rsidP="00AB7046">
      <w:pPr>
        <w:pStyle w:val="ListParagraph"/>
        <w:numPr>
          <w:ilvl w:val="0"/>
          <w:numId w:val="15"/>
        </w:numPr>
        <w:tabs>
          <w:tab w:val="left" w:pos="1418"/>
        </w:tabs>
        <w:ind w:left="284" w:right="842" w:firstLine="850"/>
        <w:rPr>
          <w:sz w:val="28"/>
          <w:szCs w:val="28"/>
        </w:rPr>
      </w:pPr>
      <w:r w:rsidRPr="00C47A69">
        <w:rPr>
          <w:spacing w:val="-1"/>
          <w:sz w:val="28"/>
          <w:szCs w:val="28"/>
        </w:rPr>
        <w:t>коррекция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через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частные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беседы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ним,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родителями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или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законными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представителями, с другими учащимися класса; через предложение взять на себя ответственность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 или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иное поручение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классе.</w:t>
      </w:r>
    </w:p>
    <w:p w:rsidR="00386ED4" w:rsidRPr="00C47A69" w:rsidRDefault="00386ED4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Работа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учителями,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преподающими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классе: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30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регулярные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руководителя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учителями-предметниками,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направленные на формирование единства мнений и требований педагогов по ключевым вопросам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воспитания,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предупреждение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разрешение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конфликтов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между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обучающимися;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30"/>
        </w:tabs>
        <w:ind w:left="284" w:right="846" w:firstLine="1057"/>
        <w:rPr>
          <w:sz w:val="28"/>
          <w:szCs w:val="28"/>
        </w:rPr>
      </w:pPr>
      <w:r w:rsidRPr="00C47A69">
        <w:rPr>
          <w:spacing w:val="-1"/>
          <w:sz w:val="28"/>
          <w:szCs w:val="28"/>
        </w:rPr>
        <w:t>проведение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педагогических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консилиумов,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направленных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конкретных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интеграцию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воспитательных влияний 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обучающихся;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39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привлечение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внутриклассных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дающих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 лучше узнавать и понимать своих учеников, увидев их в иной, отличной от учебной,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обстановке;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30"/>
        </w:tabs>
        <w:ind w:left="284" w:right="847" w:firstLine="1057"/>
        <w:rPr>
          <w:sz w:val="28"/>
          <w:szCs w:val="28"/>
        </w:rPr>
      </w:pPr>
      <w:r w:rsidRPr="00C47A69">
        <w:rPr>
          <w:sz w:val="28"/>
          <w:szCs w:val="28"/>
        </w:rPr>
        <w:t>привлечение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 участию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 родительских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собраниях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 объединения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усилий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деле обучения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детей.</w:t>
      </w:r>
    </w:p>
    <w:p w:rsidR="00386ED4" w:rsidRPr="00C47A69" w:rsidRDefault="00386ED4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Работа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родителями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(законными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представителями)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обучающихся: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39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регулярное информирование родителей (законных представителей) о школьных успехах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проблемах их детей, 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жизни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 в целом;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30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помощь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родителям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(законным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представителям)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регулировании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между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ними,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администрацией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образовательной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учителями-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предметниками;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30"/>
        </w:tabs>
        <w:ind w:left="284" w:right="846" w:firstLine="1057"/>
        <w:rPr>
          <w:sz w:val="28"/>
          <w:szCs w:val="28"/>
        </w:rPr>
      </w:pP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родительских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собраний,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происходящих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режиме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наиболее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острых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обучающихся;</w:t>
      </w:r>
    </w:p>
    <w:p w:rsidR="00386ED4" w:rsidRPr="00562DA2" w:rsidRDefault="00386ED4" w:rsidP="00AB7046">
      <w:pPr>
        <w:pStyle w:val="ListParagraph"/>
        <w:numPr>
          <w:ilvl w:val="0"/>
          <w:numId w:val="15"/>
        </w:numPr>
        <w:tabs>
          <w:tab w:val="left" w:pos="1539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создание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родительских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комитетов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участвующих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управлении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образовательной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организацией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вопросов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обучения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 детей.</w:t>
      </w:r>
    </w:p>
    <w:p w:rsidR="00386ED4" w:rsidRPr="00C47A69" w:rsidRDefault="00386ED4" w:rsidP="0071123F">
      <w:pPr>
        <w:pStyle w:val="BodyText"/>
        <w:ind w:left="0"/>
        <w:jc w:val="left"/>
      </w:pPr>
    </w:p>
    <w:p w:rsidR="00386ED4" w:rsidRPr="00C47A69" w:rsidRDefault="00386ED4" w:rsidP="00AB7046">
      <w:pPr>
        <w:pStyle w:val="Heading31"/>
        <w:numPr>
          <w:ilvl w:val="2"/>
          <w:numId w:val="9"/>
        </w:numPr>
        <w:tabs>
          <w:tab w:val="left" w:pos="4213"/>
        </w:tabs>
        <w:ind w:left="4213"/>
        <w:rPr>
          <w:color w:val="002060"/>
          <w:sz w:val="28"/>
          <w:szCs w:val="28"/>
        </w:rPr>
      </w:pPr>
      <w:bookmarkStart w:id="2" w:name="_bookmark6"/>
      <w:bookmarkEnd w:id="2"/>
      <w:r w:rsidRPr="00C47A69">
        <w:rPr>
          <w:color w:val="002060"/>
          <w:sz w:val="28"/>
          <w:szCs w:val="28"/>
        </w:rPr>
        <w:t>Модуль</w:t>
      </w:r>
      <w:r w:rsidRPr="00C47A69">
        <w:rPr>
          <w:color w:val="002060"/>
          <w:spacing w:val="-5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«Школьный</w:t>
      </w:r>
      <w:r w:rsidRPr="00C47A69">
        <w:rPr>
          <w:color w:val="002060"/>
          <w:spacing w:val="-3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урок»</w:t>
      </w:r>
    </w:p>
    <w:p w:rsidR="00386ED4" w:rsidRPr="00C47A69" w:rsidRDefault="00386ED4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386ED4" w:rsidRPr="00C47A69" w:rsidRDefault="00386ED4" w:rsidP="00562DA2">
      <w:pPr>
        <w:pStyle w:val="BodyText"/>
        <w:ind w:left="284" w:right="846" w:firstLine="655"/>
      </w:pPr>
      <w:r w:rsidRPr="00C47A69">
        <w:t>Реализация</w:t>
      </w:r>
      <w:r w:rsidRPr="00C47A69">
        <w:rPr>
          <w:spacing w:val="1"/>
        </w:rPr>
        <w:t xml:space="preserve"> </w:t>
      </w:r>
      <w:r w:rsidRPr="00C47A69">
        <w:t>школьными</w:t>
      </w:r>
      <w:r w:rsidRPr="00C47A69">
        <w:rPr>
          <w:spacing w:val="1"/>
        </w:rPr>
        <w:t xml:space="preserve"> </w:t>
      </w:r>
      <w:r w:rsidRPr="00C47A69">
        <w:t>педагогами</w:t>
      </w:r>
      <w:r w:rsidRPr="00C47A69">
        <w:rPr>
          <w:spacing w:val="1"/>
        </w:rPr>
        <w:t xml:space="preserve"> </w:t>
      </w:r>
      <w:r w:rsidRPr="00C47A69">
        <w:t>воспитательного</w:t>
      </w:r>
      <w:r w:rsidRPr="00C47A69">
        <w:rPr>
          <w:spacing w:val="1"/>
        </w:rPr>
        <w:t xml:space="preserve"> </w:t>
      </w:r>
      <w:r w:rsidRPr="00C47A69">
        <w:t>потенциала</w:t>
      </w:r>
      <w:r w:rsidRPr="00C47A69">
        <w:rPr>
          <w:spacing w:val="1"/>
        </w:rPr>
        <w:t xml:space="preserve"> </w:t>
      </w:r>
      <w:r w:rsidRPr="00C47A69">
        <w:t>урока</w:t>
      </w:r>
      <w:r w:rsidRPr="00C47A69">
        <w:rPr>
          <w:spacing w:val="1"/>
        </w:rPr>
        <w:t xml:space="preserve"> </w:t>
      </w:r>
      <w:r w:rsidRPr="00C47A69">
        <w:t>предполагает</w:t>
      </w:r>
      <w:r w:rsidRPr="00C47A69">
        <w:rPr>
          <w:spacing w:val="1"/>
        </w:rPr>
        <w:t xml:space="preserve"> </w:t>
      </w:r>
      <w:r w:rsidRPr="00C47A69">
        <w:t>следующее:</w:t>
      </w:r>
    </w:p>
    <w:p w:rsidR="00386ED4" w:rsidRPr="00C47A69" w:rsidRDefault="00386ED4" w:rsidP="00AB7046">
      <w:pPr>
        <w:pStyle w:val="ListParagraph"/>
        <w:numPr>
          <w:ilvl w:val="2"/>
          <w:numId w:val="3"/>
        </w:numPr>
        <w:tabs>
          <w:tab w:val="left" w:pos="1755"/>
        </w:tabs>
        <w:ind w:left="284" w:right="845" w:firstLine="1057"/>
        <w:rPr>
          <w:rFonts w:ascii="Symbol" w:hAnsi="Symbol" w:cs="Symbol"/>
          <w:sz w:val="28"/>
          <w:szCs w:val="28"/>
        </w:rPr>
      </w:pPr>
      <w:r>
        <w:rPr>
          <w:noProof/>
          <w:lang w:eastAsia="ru-RU"/>
        </w:rPr>
        <w:pict>
          <v:shape id="docshape45" o:spid="_x0000_s1029" type="#_x0000_t202" style="position:absolute;left:0;text-align:left;margin-left:551.8pt;margin-top:42.1pt;width:17.55pt;height:9.05pt;z-index:251656192;mso-position-horizontal-relative:page" filled="f" stroked="f">
            <v:textbox style="layout-flow:vertical" inset="0,0,0,0">
              <w:txbxContent>
                <w:p w:rsidR="00386ED4" w:rsidRDefault="00386ED4" w:rsidP="007C520F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C47A69">
        <w:rPr>
          <w:sz w:val="28"/>
          <w:szCs w:val="28"/>
        </w:rPr>
        <w:t>установление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доверительных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между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учителем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учениками,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способствующих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позитивному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восприятию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учащимися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требований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просьб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учителя,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привлечению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внимания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обсуждаемой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информации,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активизации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познавательной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деятельности;</w:t>
      </w:r>
    </w:p>
    <w:p w:rsidR="00386ED4" w:rsidRPr="00C47A69" w:rsidRDefault="00386ED4" w:rsidP="00AB7046">
      <w:pPr>
        <w:pStyle w:val="ListParagraph"/>
        <w:numPr>
          <w:ilvl w:val="2"/>
          <w:numId w:val="3"/>
        </w:numPr>
        <w:tabs>
          <w:tab w:val="left" w:pos="1755"/>
        </w:tabs>
        <w:ind w:left="284" w:right="845" w:firstLine="1057"/>
        <w:rPr>
          <w:rFonts w:ascii="Symbol" w:hAnsi="Symbol" w:cs="Symbol"/>
          <w:sz w:val="28"/>
          <w:szCs w:val="28"/>
        </w:rPr>
      </w:pPr>
      <w:r w:rsidRPr="00C47A69">
        <w:rPr>
          <w:spacing w:val="-1"/>
          <w:sz w:val="28"/>
          <w:szCs w:val="28"/>
        </w:rPr>
        <w:t>побуждение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школьников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соблюдать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на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уроке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общепринятые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нормы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поведения,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правила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общения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со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старшими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(учителями)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сверстниками</w:t>
      </w:r>
      <w:r w:rsidRPr="00C47A69">
        <w:rPr>
          <w:spacing w:val="-15"/>
          <w:sz w:val="28"/>
          <w:szCs w:val="28"/>
        </w:rPr>
        <w:t xml:space="preserve"> </w:t>
      </w:r>
      <w:r w:rsidRPr="00C47A69">
        <w:rPr>
          <w:sz w:val="28"/>
          <w:szCs w:val="28"/>
        </w:rPr>
        <w:t>(школьниками),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принципы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учебной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дисциплины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самоорганизации;</w:t>
      </w:r>
    </w:p>
    <w:p w:rsidR="00386ED4" w:rsidRPr="00C85A31" w:rsidRDefault="00386ED4" w:rsidP="00AB7046">
      <w:pPr>
        <w:pStyle w:val="ListParagraph"/>
        <w:numPr>
          <w:ilvl w:val="2"/>
          <w:numId w:val="3"/>
        </w:numPr>
        <w:tabs>
          <w:tab w:val="left" w:pos="1755"/>
        </w:tabs>
        <w:ind w:left="284" w:right="841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привлечение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внимания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ценностному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аспекту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изучаемых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явлений,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получаемой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информацией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-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инициирование ее обсуждения, высказывания учащимися своего мнения по ее поводу, выработки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своего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 ней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отношения;</w:t>
      </w:r>
    </w:p>
    <w:p w:rsidR="00386ED4" w:rsidRPr="00C47A69" w:rsidRDefault="00386ED4" w:rsidP="00AB7046">
      <w:pPr>
        <w:pStyle w:val="ListParagraph"/>
        <w:numPr>
          <w:ilvl w:val="2"/>
          <w:numId w:val="3"/>
        </w:numPr>
        <w:tabs>
          <w:tab w:val="left" w:pos="1755"/>
        </w:tabs>
        <w:ind w:left="284" w:right="846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использование воспитательных возможностей содержания учебного предмета через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демонстрацию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детям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примеров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ответственного,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гражданского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проявления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человеколюбия и добросердечности, через подбор соответствующих текстов для чтения, задач для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решения,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проблемных ситуаций для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классе;</w:t>
      </w:r>
    </w:p>
    <w:p w:rsidR="00386ED4" w:rsidRPr="00C47A69" w:rsidRDefault="00386ED4" w:rsidP="00AB7046">
      <w:pPr>
        <w:pStyle w:val="ListParagraph"/>
        <w:numPr>
          <w:ilvl w:val="2"/>
          <w:numId w:val="3"/>
        </w:numPr>
        <w:tabs>
          <w:tab w:val="left" w:pos="1755"/>
        </w:tabs>
        <w:ind w:left="284" w:right="844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применение на уроке интерактивных форм работы учащихся: интеллектуальных игр,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стимулирующих познавательную мотивацию школьников; дидактического театра, где полученные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 уроке знания обыгрываются в театральных постановках; дискуссий, которые дают учащимся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 приобрести опыт ведения конструктивного диалога; групповой работы или работы 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парах,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 учат школьников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командной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взаимодействию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детьми;</w:t>
      </w:r>
    </w:p>
    <w:p w:rsidR="00386ED4" w:rsidRPr="00C47A69" w:rsidRDefault="00386ED4" w:rsidP="00AB7046">
      <w:pPr>
        <w:pStyle w:val="ListParagraph"/>
        <w:numPr>
          <w:ilvl w:val="2"/>
          <w:numId w:val="3"/>
        </w:numPr>
        <w:tabs>
          <w:tab w:val="left" w:pos="1755"/>
        </w:tabs>
        <w:ind w:left="284" w:right="847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включение в урок игровых процедур, которые помогают поддержать мотивацию детей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к получению знаний, налаживанию позитивных межличностных отношений в классе, помогают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установлению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доброжелательной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атмосферы во время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урока;</w:t>
      </w:r>
    </w:p>
    <w:p w:rsidR="00386ED4" w:rsidRPr="00C47A69" w:rsidRDefault="00386ED4" w:rsidP="00AB7046">
      <w:pPr>
        <w:pStyle w:val="ListParagraph"/>
        <w:numPr>
          <w:ilvl w:val="2"/>
          <w:numId w:val="3"/>
        </w:numPr>
        <w:tabs>
          <w:tab w:val="left" w:pos="1755"/>
        </w:tabs>
        <w:ind w:left="284" w:right="846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шефства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мотивированных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эрудированных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учащихся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над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неуспевающими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одноклассниками,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дающего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сотрудничества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взаимной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помощи;</w:t>
      </w:r>
    </w:p>
    <w:p w:rsidR="00386ED4" w:rsidRPr="00C47A69" w:rsidRDefault="00386ED4" w:rsidP="00AB7046">
      <w:pPr>
        <w:pStyle w:val="ListParagraph"/>
        <w:numPr>
          <w:ilvl w:val="2"/>
          <w:numId w:val="3"/>
        </w:numPr>
        <w:tabs>
          <w:tab w:val="left" w:pos="1755"/>
        </w:tabs>
        <w:ind w:left="284" w:right="843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инициирование и поддержка исследовательской деятельности школьников в рамках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реализации ими индивидуальных и групповых исследовательских проектов, что дает школьникам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приобрести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навык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самостоятельного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теоретической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проблемы,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навык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генерирования и оформления собственных идей, навык уважительного отношения к чужим идеям,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оформленным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работах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других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исследователей,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навык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публичного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выступления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перед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аудиторией,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аргументирования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 отстаивания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точки зрения.</w:t>
      </w:r>
    </w:p>
    <w:p w:rsidR="00386ED4" w:rsidRPr="00C47A69" w:rsidRDefault="00386ED4" w:rsidP="00562DA2">
      <w:pPr>
        <w:pStyle w:val="BodyText"/>
        <w:ind w:left="284" w:firstLine="1057"/>
        <w:jc w:val="left"/>
      </w:pPr>
    </w:p>
    <w:p w:rsidR="00386ED4" w:rsidRPr="00C47A69" w:rsidRDefault="00386ED4" w:rsidP="00AB7046">
      <w:pPr>
        <w:pStyle w:val="Heading31"/>
        <w:numPr>
          <w:ilvl w:val="2"/>
          <w:numId w:val="9"/>
        </w:numPr>
        <w:tabs>
          <w:tab w:val="left" w:pos="709"/>
        </w:tabs>
        <w:ind w:left="709" w:right="472" w:firstLine="0"/>
        <w:jc w:val="center"/>
        <w:rPr>
          <w:color w:val="002060"/>
          <w:sz w:val="28"/>
          <w:szCs w:val="28"/>
        </w:rPr>
      </w:pPr>
      <w:r w:rsidRPr="00C47A69">
        <w:rPr>
          <w:color w:val="002060"/>
          <w:sz w:val="28"/>
          <w:szCs w:val="28"/>
        </w:rPr>
        <w:t>Модуль</w:t>
      </w:r>
      <w:r w:rsidRPr="00C47A69">
        <w:rPr>
          <w:color w:val="002060"/>
          <w:spacing w:val="-4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«Курсы</w:t>
      </w:r>
      <w:r w:rsidRPr="00C47A69">
        <w:rPr>
          <w:color w:val="002060"/>
          <w:spacing w:val="-4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внеурочной</w:t>
      </w:r>
      <w:r w:rsidRPr="00C47A69">
        <w:rPr>
          <w:color w:val="002060"/>
          <w:spacing w:val="-4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деятельности</w:t>
      </w:r>
      <w:r w:rsidRPr="00C47A69">
        <w:rPr>
          <w:color w:val="002060"/>
          <w:spacing w:val="-5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и</w:t>
      </w:r>
      <w:r w:rsidRPr="00C47A69">
        <w:rPr>
          <w:color w:val="002060"/>
          <w:spacing w:val="-2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дополнительного</w:t>
      </w:r>
      <w:r w:rsidRPr="00C47A69">
        <w:rPr>
          <w:color w:val="002060"/>
          <w:spacing w:val="-2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образования»</w:t>
      </w:r>
    </w:p>
    <w:p w:rsidR="00386ED4" w:rsidRPr="00C47A69" w:rsidRDefault="00386ED4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386ED4" w:rsidRPr="00C47A69" w:rsidRDefault="00386ED4" w:rsidP="00562DA2">
      <w:pPr>
        <w:pStyle w:val="BodyText"/>
        <w:ind w:left="284" w:right="846" w:firstLine="502"/>
      </w:pPr>
      <w:r w:rsidRPr="00C47A69">
        <w:t>Воспитание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занятиях</w:t>
      </w:r>
      <w:r w:rsidRPr="00C47A69">
        <w:rPr>
          <w:spacing w:val="1"/>
        </w:rPr>
        <w:t xml:space="preserve"> </w:t>
      </w:r>
      <w:r w:rsidRPr="00C47A69">
        <w:t>школьных</w:t>
      </w:r>
      <w:r w:rsidRPr="00C47A69">
        <w:rPr>
          <w:spacing w:val="1"/>
        </w:rPr>
        <w:t xml:space="preserve"> </w:t>
      </w:r>
      <w:r w:rsidRPr="00C47A69">
        <w:t>курсов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</w:t>
      </w:r>
      <w:r w:rsidRPr="00C47A69">
        <w:rPr>
          <w:spacing w:val="-52"/>
        </w:rPr>
        <w:t xml:space="preserve"> </w:t>
      </w:r>
      <w:r w:rsidRPr="00C47A69">
        <w:t>образования</w:t>
      </w:r>
      <w:r w:rsidRPr="00C47A69">
        <w:rPr>
          <w:spacing w:val="-2"/>
        </w:rPr>
        <w:t xml:space="preserve"> </w:t>
      </w:r>
      <w:r w:rsidRPr="00C47A69">
        <w:t>преимущественно осуществляется через:</w:t>
      </w:r>
    </w:p>
    <w:p w:rsidR="00386ED4" w:rsidRPr="00744753" w:rsidRDefault="00386ED4" w:rsidP="00AB7046">
      <w:pPr>
        <w:pStyle w:val="ListParagraph"/>
        <w:numPr>
          <w:ilvl w:val="0"/>
          <w:numId w:val="15"/>
        </w:numPr>
        <w:tabs>
          <w:tab w:val="left" w:pos="1549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вовлечение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интересную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полезную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деятельность,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которая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предоставит им возможность самореализоваться в ней, приобрести социально значимые знания,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развить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себе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важные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своего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личностного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развития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получить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 делах;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49"/>
        </w:tabs>
        <w:ind w:left="284" w:right="842" w:firstLine="1057"/>
        <w:rPr>
          <w:sz w:val="28"/>
          <w:szCs w:val="28"/>
        </w:rPr>
      </w:pPr>
      <w:r w:rsidRPr="00C47A69">
        <w:rPr>
          <w:sz w:val="28"/>
          <w:szCs w:val="28"/>
        </w:rPr>
        <w:t>формирование в кружках, секциях, клубах, студиях и т.п. детско-взрослых общностей,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могли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бы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объединять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позитивными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эмоциями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доверительными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 к другу;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44"/>
        </w:tabs>
        <w:ind w:left="284" w:right="847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создание</w:t>
      </w:r>
      <w:r w:rsidRPr="00C47A69">
        <w:rPr>
          <w:spacing w:val="50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48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детских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традиций,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задающих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членам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определенные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формы поведения;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44"/>
        </w:tabs>
        <w:ind w:left="284" w:right="845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поддержку в детских объединениях школьников с ярко выраженной лидерской позицией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установкой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сохранение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поддержание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накопленных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традиций;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66"/>
        </w:tabs>
        <w:ind w:left="284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поощрение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педагогами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детских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инициатив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самоуправления.</w:t>
      </w:r>
    </w:p>
    <w:p w:rsidR="00386ED4" w:rsidRPr="00C47A69" w:rsidRDefault="00386ED4" w:rsidP="00562DA2">
      <w:pPr>
        <w:pStyle w:val="BodyText"/>
        <w:ind w:left="284" w:firstLine="1057"/>
        <w:jc w:val="left"/>
      </w:pPr>
      <w:r>
        <w:rPr>
          <w:noProof/>
          <w:lang w:eastAsia="ru-RU"/>
        </w:rPr>
        <w:pict>
          <v:shape id="docshape46" o:spid="_x0000_s1030" type="#_x0000_t202" style="position:absolute;left:0;text-align:left;margin-left:551.8pt;margin-top:25.75pt;width:17.55pt;height:16.2pt;z-index:251657216;mso-position-horizontal-relative:page" filled="f" stroked="f">
            <v:textbox style="layout-flow:vertical" inset="0,0,0,0">
              <w:txbxContent>
                <w:p w:rsidR="00386ED4" w:rsidRDefault="00386ED4" w:rsidP="007C520F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C47A69">
        <w:rPr>
          <w:spacing w:val="-1"/>
        </w:rPr>
        <w:t>Реализация</w:t>
      </w:r>
      <w:r w:rsidRPr="00C47A69">
        <w:rPr>
          <w:spacing w:val="-11"/>
        </w:rPr>
        <w:t xml:space="preserve"> </w:t>
      </w:r>
      <w:r w:rsidRPr="00C47A69">
        <w:t>воспитательного</w:t>
      </w:r>
      <w:r w:rsidRPr="00C47A69">
        <w:rPr>
          <w:spacing w:val="-11"/>
        </w:rPr>
        <w:t xml:space="preserve"> </w:t>
      </w:r>
      <w:r w:rsidRPr="00C47A69">
        <w:t>потенциала</w:t>
      </w:r>
      <w:r w:rsidRPr="00C47A69">
        <w:rPr>
          <w:spacing w:val="-10"/>
        </w:rPr>
        <w:t xml:space="preserve"> </w:t>
      </w:r>
      <w:r w:rsidRPr="00C47A69">
        <w:t>курсов</w:t>
      </w:r>
      <w:r w:rsidRPr="00C47A69">
        <w:rPr>
          <w:spacing w:val="-10"/>
        </w:rPr>
        <w:t xml:space="preserve"> </w:t>
      </w:r>
      <w:r w:rsidRPr="00C47A69">
        <w:t>внеурочной</w:t>
      </w:r>
      <w:r w:rsidRPr="00C47A69">
        <w:rPr>
          <w:spacing w:val="-12"/>
        </w:rPr>
        <w:t xml:space="preserve"> </w:t>
      </w:r>
      <w:r w:rsidRPr="00C47A69">
        <w:t>деятельности</w:t>
      </w:r>
      <w:r w:rsidRPr="00C47A69">
        <w:rPr>
          <w:spacing w:val="-12"/>
        </w:rPr>
        <w:t xml:space="preserve"> </w:t>
      </w:r>
      <w:r w:rsidRPr="00C47A69">
        <w:t>и</w:t>
      </w:r>
      <w:r w:rsidRPr="00C47A69">
        <w:rPr>
          <w:spacing w:val="-13"/>
        </w:rPr>
        <w:t xml:space="preserve"> </w:t>
      </w:r>
      <w:r w:rsidRPr="00C47A69">
        <w:t>дополнительного</w:t>
      </w:r>
      <w:r w:rsidRPr="00C47A69">
        <w:rPr>
          <w:spacing w:val="-52"/>
        </w:rPr>
        <w:t xml:space="preserve"> </w:t>
      </w:r>
      <w:r w:rsidRPr="00C47A69">
        <w:t>образования</w:t>
      </w:r>
      <w:r w:rsidRPr="00C47A69">
        <w:rPr>
          <w:spacing w:val="-2"/>
        </w:rPr>
        <w:t xml:space="preserve"> </w:t>
      </w:r>
      <w:r w:rsidRPr="00C47A69">
        <w:t>происходит</w:t>
      </w:r>
      <w:r w:rsidRPr="00C47A69">
        <w:rPr>
          <w:spacing w:val="-3"/>
        </w:rPr>
        <w:t xml:space="preserve"> </w:t>
      </w:r>
      <w:r w:rsidRPr="00C47A69">
        <w:t>в</w:t>
      </w:r>
      <w:r w:rsidRPr="00C47A69">
        <w:rPr>
          <w:spacing w:val="-1"/>
        </w:rPr>
        <w:t xml:space="preserve"> </w:t>
      </w:r>
      <w:r w:rsidRPr="00C47A69">
        <w:t>рамках</w:t>
      </w:r>
      <w:r w:rsidRPr="00C47A69">
        <w:rPr>
          <w:spacing w:val="-4"/>
        </w:rPr>
        <w:t xml:space="preserve"> </w:t>
      </w:r>
      <w:r w:rsidRPr="00C47A69">
        <w:t>выбранных школьниками</w:t>
      </w:r>
      <w:r w:rsidRPr="00C47A69">
        <w:rPr>
          <w:spacing w:val="-2"/>
        </w:rPr>
        <w:t xml:space="preserve"> </w:t>
      </w:r>
      <w:r w:rsidRPr="00C47A69">
        <w:t>видов</w:t>
      </w:r>
      <w:r w:rsidRPr="00C47A69">
        <w:rPr>
          <w:spacing w:val="-1"/>
        </w:rPr>
        <w:t xml:space="preserve"> </w:t>
      </w:r>
      <w:r w:rsidRPr="00C47A69">
        <w:t>деятельности.</w:t>
      </w:r>
    </w:p>
    <w:p w:rsidR="00386ED4" w:rsidRDefault="00386ED4" w:rsidP="0071123F">
      <w:pPr>
        <w:tabs>
          <w:tab w:val="left" w:pos="142"/>
          <w:tab w:val="left" w:pos="851"/>
        </w:tabs>
        <w:ind w:left="284" w:right="845" w:firstLine="299"/>
        <w:jc w:val="both"/>
        <w:rPr>
          <w:spacing w:val="-52"/>
          <w:sz w:val="28"/>
          <w:szCs w:val="28"/>
        </w:rPr>
      </w:pPr>
      <w:r w:rsidRPr="00C47A69">
        <w:rPr>
          <w:b/>
          <w:bCs/>
          <w:i/>
          <w:iCs/>
          <w:sz w:val="28"/>
          <w:szCs w:val="28"/>
        </w:rPr>
        <w:t>Познавательная</w:t>
      </w:r>
      <w:r w:rsidRPr="00C47A69">
        <w:rPr>
          <w:b/>
          <w:bCs/>
          <w:i/>
          <w:iCs/>
          <w:spacing w:val="16"/>
          <w:sz w:val="28"/>
          <w:szCs w:val="28"/>
        </w:rPr>
        <w:t xml:space="preserve"> </w:t>
      </w:r>
      <w:r w:rsidRPr="00C47A69">
        <w:rPr>
          <w:b/>
          <w:bCs/>
          <w:i/>
          <w:iCs/>
          <w:sz w:val="28"/>
          <w:szCs w:val="28"/>
        </w:rPr>
        <w:t>Деятельность.</w:t>
      </w:r>
      <w:r w:rsidRPr="00C47A69">
        <w:rPr>
          <w:b/>
          <w:bCs/>
          <w:i/>
          <w:iCs/>
          <w:spacing w:val="72"/>
          <w:sz w:val="28"/>
          <w:szCs w:val="28"/>
        </w:rPr>
        <w:t xml:space="preserve"> </w:t>
      </w:r>
      <w:r w:rsidRPr="00C47A69">
        <w:rPr>
          <w:sz w:val="28"/>
          <w:szCs w:val="28"/>
        </w:rPr>
        <w:t>Курсы</w:t>
      </w:r>
      <w:r w:rsidRPr="00C47A69">
        <w:rPr>
          <w:spacing w:val="72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внеурочной</w:t>
      </w:r>
      <w:r w:rsidRPr="00C47A69">
        <w:rPr>
          <w:spacing w:val="70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</w:t>
      </w:r>
      <w:r>
        <w:rPr>
          <w:spacing w:val="69"/>
          <w:sz w:val="28"/>
          <w:szCs w:val="28"/>
        </w:rPr>
        <w:t xml:space="preserve">  </w:t>
      </w:r>
      <w:r w:rsidRPr="00C47A6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47A69">
        <w:rPr>
          <w:sz w:val="28"/>
          <w:szCs w:val="28"/>
        </w:rPr>
        <w:t>дополнительного</w:t>
      </w:r>
      <w:r>
        <w:rPr>
          <w:sz w:val="28"/>
          <w:szCs w:val="28"/>
        </w:rPr>
        <w:t xml:space="preserve">  </w:t>
      </w:r>
      <w:r w:rsidRPr="00C47A69">
        <w:rPr>
          <w:sz w:val="28"/>
          <w:szCs w:val="28"/>
        </w:rPr>
        <w:t>образования,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направленные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 xml:space="preserve">на 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передачу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школьникам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знаний,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развивающие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любознательность,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позволяющие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привлечь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внимание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экономическим,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политическим,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экологическим, гуманитарным проблемам нашего общества, формирующие их гуманистическое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мировоззрение</w:t>
      </w:r>
      <w:r w:rsidRPr="00C47A69">
        <w:rPr>
          <w:spacing w:val="6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6"/>
          <w:sz w:val="28"/>
          <w:szCs w:val="28"/>
        </w:rPr>
        <w:t xml:space="preserve"> </w:t>
      </w:r>
      <w:r w:rsidRPr="00C47A69">
        <w:rPr>
          <w:sz w:val="28"/>
          <w:szCs w:val="28"/>
        </w:rPr>
        <w:t>научную</w:t>
      </w:r>
      <w:r w:rsidRPr="00C47A69">
        <w:rPr>
          <w:spacing w:val="6"/>
          <w:sz w:val="28"/>
          <w:szCs w:val="28"/>
        </w:rPr>
        <w:t xml:space="preserve"> </w:t>
      </w:r>
      <w:r w:rsidRPr="00C47A69">
        <w:rPr>
          <w:sz w:val="28"/>
          <w:szCs w:val="28"/>
        </w:rPr>
        <w:t>картину</w:t>
      </w:r>
      <w:r w:rsidRPr="00C47A69">
        <w:rPr>
          <w:spacing w:val="5"/>
          <w:sz w:val="28"/>
          <w:szCs w:val="28"/>
        </w:rPr>
        <w:t xml:space="preserve"> </w:t>
      </w:r>
      <w:r w:rsidRPr="00C47A69">
        <w:rPr>
          <w:sz w:val="28"/>
          <w:szCs w:val="28"/>
        </w:rPr>
        <w:t>мира.</w:t>
      </w:r>
      <w:r w:rsidRPr="00C47A69">
        <w:rPr>
          <w:spacing w:val="-52"/>
          <w:sz w:val="28"/>
          <w:szCs w:val="28"/>
        </w:rPr>
        <w:t xml:space="preserve"> </w:t>
      </w:r>
    </w:p>
    <w:p w:rsidR="00386ED4" w:rsidRPr="00C47A69" w:rsidRDefault="00386ED4" w:rsidP="0071123F">
      <w:pPr>
        <w:tabs>
          <w:tab w:val="left" w:pos="142"/>
          <w:tab w:val="left" w:pos="851"/>
        </w:tabs>
        <w:ind w:left="284" w:right="845" w:firstLine="299"/>
        <w:jc w:val="both"/>
        <w:rPr>
          <w:sz w:val="28"/>
          <w:szCs w:val="28"/>
        </w:rPr>
      </w:pPr>
      <w:r w:rsidRPr="00C47A69">
        <w:rPr>
          <w:b/>
          <w:bCs/>
          <w:i/>
          <w:iCs/>
          <w:sz w:val="28"/>
          <w:szCs w:val="28"/>
        </w:rPr>
        <w:t>Художественное</w:t>
      </w:r>
      <w:r w:rsidRPr="00C47A69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C47A69">
        <w:rPr>
          <w:b/>
          <w:bCs/>
          <w:i/>
          <w:iCs/>
          <w:sz w:val="28"/>
          <w:szCs w:val="28"/>
        </w:rPr>
        <w:t>творчество.</w:t>
      </w:r>
      <w:r w:rsidRPr="00C47A69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Курсы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внеурочной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дополнительного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образования,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создающие благоприятные</w:t>
      </w:r>
      <w:r w:rsidRPr="00C47A69">
        <w:rPr>
          <w:spacing w:val="3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условия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просоциальной</w:t>
      </w:r>
      <w:r w:rsidRPr="00C47A69">
        <w:rPr>
          <w:spacing w:val="2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самореализации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9"/>
          <w:sz w:val="28"/>
          <w:szCs w:val="28"/>
        </w:rPr>
        <w:t xml:space="preserve"> </w:t>
      </w:r>
      <w:r w:rsidRPr="00C47A69">
        <w:rPr>
          <w:sz w:val="28"/>
          <w:szCs w:val="28"/>
        </w:rPr>
        <w:t>раскрытие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творческих</w:t>
      </w:r>
      <w:r w:rsidRPr="00C47A69">
        <w:rPr>
          <w:spacing w:val="19"/>
          <w:sz w:val="28"/>
          <w:szCs w:val="28"/>
        </w:rPr>
        <w:t xml:space="preserve"> </w:t>
      </w:r>
      <w:r w:rsidRPr="00C47A69">
        <w:rPr>
          <w:sz w:val="28"/>
          <w:szCs w:val="28"/>
        </w:rPr>
        <w:t>способностей,</w:t>
      </w:r>
      <w:r w:rsidRPr="00C47A69">
        <w:rPr>
          <w:spacing w:val="18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формирование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чувства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вкуса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умения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ценить</w:t>
      </w:r>
      <w:r w:rsidRPr="00C47A69">
        <w:rPr>
          <w:spacing w:val="37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прекрасное,</w:t>
      </w:r>
      <w:r w:rsidRPr="00C47A69">
        <w:rPr>
          <w:spacing w:val="39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воспитание</w:t>
      </w:r>
      <w:r w:rsidRPr="00C47A69">
        <w:rPr>
          <w:spacing w:val="39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ценностного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</w:t>
      </w:r>
      <w:r w:rsidRPr="00C47A69">
        <w:rPr>
          <w:spacing w:val="37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35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37"/>
          <w:sz w:val="28"/>
          <w:szCs w:val="28"/>
        </w:rPr>
        <w:t xml:space="preserve"> </w:t>
      </w:r>
      <w:r w:rsidRPr="00C47A69">
        <w:rPr>
          <w:sz w:val="28"/>
          <w:szCs w:val="28"/>
        </w:rPr>
        <w:t>культуре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35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общее</w:t>
      </w:r>
      <w:r>
        <w:rPr>
          <w:sz w:val="28"/>
          <w:szCs w:val="28"/>
        </w:rPr>
        <w:t xml:space="preserve"> </w:t>
      </w:r>
      <w:r w:rsidRPr="00C47A69">
        <w:rPr>
          <w:sz w:val="28"/>
          <w:szCs w:val="28"/>
        </w:rPr>
        <w:t>духовно-нравственное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развитие.</w:t>
      </w:r>
    </w:p>
    <w:p w:rsidR="00386ED4" w:rsidRPr="00C47A69" w:rsidRDefault="00386ED4" w:rsidP="0071123F">
      <w:pPr>
        <w:pStyle w:val="BodyText"/>
        <w:ind w:right="843" w:firstLine="719"/>
      </w:pPr>
      <w:r w:rsidRPr="00C47A69">
        <w:rPr>
          <w:b/>
          <w:bCs/>
          <w:i/>
          <w:iCs/>
        </w:rPr>
        <w:t>Проблемно-ценностное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rPr>
          <w:b/>
          <w:bCs/>
          <w:i/>
          <w:iCs/>
        </w:rPr>
        <w:t>общение.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t>Курсы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</w:t>
      </w:r>
      <w:r w:rsidRPr="00C47A69">
        <w:rPr>
          <w:spacing w:val="-52"/>
        </w:rPr>
        <w:t xml:space="preserve"> </w:t>
      </w:r>
      <w:r w:rsidRPr="00C47A69">
        <w:t>образования,</w:t>
      </w:r>
      <w:r w:rsidRPr="00C47A69">
        <w:rPr>
          <w:spacing w:val="-10"/>
        </w:rPr>
        <w:t xml:space="preserve"> </w:t>
      </w:r>
      <w:r w:rsidRPr="00C47A69">
        <w:t>направленные</w:t>
      </w:r>
      <w:r w:rsidRPr="00C47A69">
        <w:rPr>
          <w:spacing w:val="-9"/>
        </w:rPr>
        <w:t xml:space="preserve"> </w:t>
      </w:r>
      <w:r w:rsidRPr="00C47A69">
        <w:t>на</w:t>
      </w:r>
      <w:r w:rsidRPr="00C47A69">
        <w:rPr>
          <w:spacing w:val="-10"/>
        </w:rPr>
        <w:t xml:space="preserve"> </w:t>
      </w:r>
      <w:r w:rsidRPr="00C47A69">
        <w:t>развитие</w:t>
      </w:r>
      <w:r w:rsidRPr="00C47A69">
        <w:rPr>
          <w:spacing w:val="-10"/>
        </w:rPr>
        <w:t xml:space="preserve"> </w:t>
      </w:r>
      <w:r w:rsidRPr="00C47A69">
        <w:t>коммуникативных</w:t>
      </w:r>
      <w:r w:rsidRPr="00C47A69">
        <w:rPr>
          <w:spacing w:val="-10"/>
        </w:rPr>
        <w:t xml:space="preserve"> </w:t>
      </w:r>
      <w:r w:rsidRPr="00C47A69">
        <w:t>компетенций</w:t>
      </w:r>
      <w:r w:rsidRPr="00C47A69">
        <w:rPr>
          <w:spacing w:val="-11"/>
        </w:rPr>
        <w:t xml:space="preserve"> </w:t>
      </w:r>
      <w:r w:rsidRPr="00C47A69">
        <w:t>школьников,</w:t>
      </w:r>
      <w:r w:rsidRPr="00C47A69">
        <w:rPr>
          <w:spacing w:val="-10"/>
        </w:rPr>
        <w:t xml:space="preserve"> </w:t>
      </w:r>
      <w:r w:rsidRPr="00C47A69">
        <w:t>воспитание</w:t>
      </w:r>
      <w:r w:rsidRPr="00C47A69">
        <w:rPr>
          <w:spacing w:val="-9"/>
        </w:rPr>
        <w:t xml:space="preserve"> </w:t>
      </w:r>
      <w:r w:rsidRPr="00C47A69">
        <w:t>у</w:t>
      </w:r>
      <w:r w:rsidRPr="00C47A69">
        <w:rPr>
          <w:spacing w:val="-52"/>
        </w:rPr>
        <w:t xml:space="preserve"> </w:t>
      </w:r>
      <w:r w:rsidRPr="00C47A69">
        <w:t>них культуры общения, развитие умений слушать и слышать других, уважать чужое мнение и</w:t>
      </w:r>
      <w:r w:rsidRPr="00C47A69">
        <w:rPr>
          <w:spacing w:val="1"/>
        </w:rPr>
        <w:t xml:space="preserve"> </w:t>
      </w:r>
      <w:r w:rsidRPr="00C47A69">
        <w:t>отстаивать</w:t>
      </w:r>
      <w:r w:rsidRPr="00C47A69">
        <w:rPr>
          <w:spacing w:val="1"/>
        </w:rPr>
        <w:t xml:space="preserve"> </w:t>
      </w:r>
      <w:r w:rsidRPr="00C47A69">
        <w:t>свое</w:t>
      </w:r>
      <w:r w:rsidRPr="00C47A69">
        <w:rPr>
          <w:spacing w:val="1"/>
        </w:rPr>
        <w:t xml:space="preserve"> </w:t>
      </w:r>
      <w:r w:rsidRPr="00C47A69">
        <w:t>собственное,</w:t>
      </w:r>
      <w:r w:rsidRPr="00C47A69">
        <w:rPr>
          <w:spacing w:val="1"/>
        </w:rPr>
        <w:t xml:space="preserve"> </w:t>
      </w:r>
      <w:r w:rsidRPr="00C47A69">
        <w:t>терпимо</w:t>
      </w:r>
      <w:r w:rsidRPr="00C47A69">
        <w:rPr>
          <w:spacing w:val="1"/>
        </w:rPr>
        <w:t xml:space="preserve"> </w:t>
      </w:r>
      <w:r w:rsidRPr="00C47A69">
        <w:t>относиться</w:t>
      </w:r>
      <w:r w:rsidRPr="00C47A69">
        <w:rPr>
          <w:spacing w:val="1"/>
        </w:rPr>
        <w:t xml:space="preserve"> </w:t>
      </w:r>
      <w:r w:rsidRPr="00C47A69">
        <w:t>к</w:t>
      </w:r>
      <w:r w:rsidRPr="00C47A69">
        <w:rPr>
          <w:spacing w:val="1"/>
        </w:rPr>
        <w:t xml:space="preserve"> </w:t>
      </w:r>
      <w:r w:rsidRPr="00C47A69">
        <w:t>разнообразию</w:t>
      </w:r>
      <w:r w:rsidRPr="00C47A69">
        <w:rPr>
          <w:spacing w:val="1"/>
        </w:rPr>
        <w:t xml:space="preserve"> </w:t>
      </w:r>
      <w:r w:rsidRPr="00C47A69">
        <w:t>взглядов</w:t>
      </w:r>
      <w:r w:rsidRPr="00C47A69">
        <w:rPr>
          <w:spacing w:val="1"/>
        </w:rPr>
        <w:t xml:space="preserve"> </w:t>
      </w:r>
      <w:r w:rsidRPr="00C47A69">
        <w:t>людей.</w:t>
      </w:r>
    </w:p>
    <w:p w:rsidR="00386ED4" w:rsidRPr="00C47A69" w:rsidRDefault="00386ED4" w:rsidP="0071123F">
      <w:pPr>
        <w:pStyle w:val="BodyText"/>
        <w:ind w:right="844" w:firstLine="719"/>
      </w:pPr>
      <w:r w:rsidRPr="00C47A69">
        <w:rPr>
          <w:b/>
          <w:bCs/>
          <w:i/>
          <w:iCs/>
        </w:rPr>
        <w:t>Туристско-краеведческая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rPr>
          <w:b/>
          <w:bCs/>
          <w:i/>
          <w:iCs/>
        </w:rPr>
        <w:t>деятельность.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t>Курсы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 образования, направленные на воспитание у школьников любви к своему краю,</w:t>
      </w:r>
      <w:r w:rsidRPr="00C47A69">
        <w:rPr>
          <w:spacing w:val="1"/>
        </w:rPr>
        <w:t xml:space="preserve"> </w:t>
      </w:r>
      <w:r w:rsidRPr="00C47A69">
        <w:t>его истории, культуре, природе, на развитие самостоятельности и ответственности школьников,</w:t>
      </w:r>
      <w:r w:rsidRPr="00C47A69">
        <w:rPr>
          <w:spacing w:val="1"/>
        </w:rPr>
        <w:t xml:space="preserve"> </w:t>
      </w:r>
      <w:r w:rsidRPr="00C47A69">
        <w:t>формирование</w:t>
      </w:r>
      <w:r w:rsidRPr="00C47A69">
        <w:rPr>
          <w:spacing w:val="-1"/>
        </w:rPr>
        <w:t xml:space="preserve"> </w:t>
      </w:r>
      <w:r w:rsidRPr="00C47A69">
        <w:t>у</w:t>
      </w:r>
      <w:r w:rsidRPr="00C47A69">
        <w:rPr>
          <w:spacing w:val="-3"/>
        </w:rPr>
        <w:t xml:space="preserve"> </w:t>
      </w:r>
      <w:r w:rsidRPr="00C47A69">
        <w:t>них навыков</w:t>
      </w:r>
      <w:r w:rsidRPr="00C47A69">
        <w:rPr>
          <w:spacing w:val="-2"/>
        </w:rPr>
        <w:t xml:space="preserve"> </w:t>
      </w:r>
      <w:r w:rsidRPr="00C47A69">
        <w:t>самообслуживающего труда.</w:t>
      </w:r>
    </w:p>
    <w:p w:rsidR="00386ED4" w:rsidRPr="00C47A69" w:rsidRDefault="00386ED4" w:rsidP="0071123F">
      <w:pPr>
        <w:pStyle w:val="BodyText"/>
        <w:ind w:right="844" w:firstLine="719"/>
      </w:pPr>
      <w:r w:rsidRPr="00C47A69">
        <w:rPr>
          <w:b/>
          <w:bCs/>
          <w:i/>
          <w:iCs/>
        </w:rPr>
        <w:t>Спортивно-оздоровительная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rPr>
          <w:b/>
          <w:bCs/>
          <w:i/>
          <w:iCs/>
        </w:rPr>
        <w:t>деятельность.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t>Курсы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 образования, направленные на физическое развитие школьников, развитие их</w:t>
      </w:r>
      <w:r w:rsidRPr="00C47A69">
        <w:rPr>
          <w:spacing w:val="1"/>
        </w:rPr>
        <w:t xml:space="preserve"> </w:t>
      </w:r>
      <w:r w:rsidRPr="00C47A69">
        <w:t>ценностного отношения к своему здоровью, побуждение к здоровому образу жизни, воспитание</w:t>
      </w:r>
      <w:r w:rsidRPr="00C47A69">
        <w:rPr>
          <w:spacing w:val="1"/>
        </w:rPr>
        <w:t xml:space="preserve"> </w:t>
      </w:r>
      <w:r w:rsidRPr="00C47A69">
        <w:t>силы воли, ответственности, формирование установок на защиту слабых («Школьный спортивный</w:t>
      </w:r>
      <w:r w:rsidRPr="00C47A69">
        <w:rPr>
          <w:spacing w:val="-52"/>
        </w:rPr>
        <w:t xml:space="preserve"> </w:t>
      </w:r>
      <w:r w:rsidRPr="00C47A69">
        <w:t>клуб»).</w:t>
      </w:r>
    </w:p>
    <w:p w:rsidR="00386ED4" w:rsidRPr="00C47A69" w:rsidRDefault="00386ED4" w:rsidP="0071123F">
      <w:pPr>
        <w:pStyle w:val="BodyText"/>
        <w:ind w:right="845" w:firstLine="719"/>
      </w:pPr>
      <w:r w:rsidRPr="00C47A69">
        <w:rPr>
          <w:b/>
          <w:bCs/>
          <w:i/>
          <w:iCs/>
        </w:rPr>
        <w:t xml:space="preserve">Трудовая деятельность </w:t>
      </w:r>
      <w:r w:rsidRPr="00C47A69">
        <w:t>Курсы внеурочной деятельности и дополнительного образования,</w:t>
      </w:r>
      <w:r w:rsidRPr="00C47A69">
        <w:rPr>
          <w:spacing w:val="-52"/>
        </w:rPr>
        <w:t xml:space="preserve"> </w:t>
      </w:r>
      <w:r w:rsidRPr="00C47A69">
        <w:t>направленные на развитие творческих способностей школьников, воспитания у них трудолюбия и</w:t>
      </w:r>
      <w:r w:rsidRPr="00C47A69">
        <w:rPr>
          <w:spacing w:val="1"/>
        </w:rPr>
        <w:t xml:space="preserve"> </w:t>
      </w:r>
      <w:r w:rsidRPr="00C47A69">
        <w:t>уважительного</w:t>
      </w:r>
      <w:r w:rsidRPr="00C47A69">
        <w:rPr>
          <w:spacing w:val="-1"/>
        </w:rPr>
        <w:t xml:space="preserve"> </w:t>
      </w:r>
      <w:r w:rsidRPr="00C47A69">
        <w:t>отношения</w:t>
      </w:r>
      <w:r w:rsidRPr="00C47A69">
        <w:rPr>
          <w:spacing w:val="-1"/>
        </w:rPr>
        <w:t xml:space="preserve"> </w:t>
      </w:r>
      <w:r w:rsidRPr="00C47A69">
        <w:t>к физическому</w:t>
      </w:r>
      <w:r w:rsidRPr="00C47A69">
        <w:rPr>
          <w:spacing w:val="-3"/>
        </w:rPr>
        <w:t xml:space="preserve"> </w:t>
      </w:r>
      <w:r w:rsidRPr="00C47A69">
        <w:t>труду.</w:t>
      </w:r>
    </w:p>
    <w:p w:rsidR="00386ED4" w:rsidRPr="00C47A69" w:rsidRDefault="00386ED4" w:rsidP="0071123F">
      <w:pPr>
        <w:pStyle w:val="BodyText"/>
        <w:ind w:right="810" w:firstLine="566"/>
      </w:pPr>
      <w:r w:rsidRPr="00C47A69">
        <w:t>Реализация</w:t>
      </w:r>
      <w:r w:rsidRPr="00C47A69">
        <w:rPr>
          <w:spacing w:val="1"/>
        </w:rPr>
        <w:t xml:space="preserve"> </w:t>
      </w:r>
      <w:r w:rsidRPr="00C47A69">
        <w:t>воспитательного</w:t>
      </w:r>
      <w:r w:rsidRPr="00C47A69">
        <w:rPr>
          <w:spacing w:val="1"/>
        </w:rPr>
        <w:t xml:space="preserve"> </w:t>
      </w:r>
      <w:r w:rsidRPr="00C47A69">
        <w:t>потенциала</w:t>
      </w:r>
      <w:r w:rsidRPr="00C47A69">
        <w:rPr>
          <w:spacing w:val="1"/>
        </w:rPr>
        <w:t xml:space="preserve"> </w:t>
      </w:r>
      <w:r w:rsidRPr="00C47A69">
        <w:t>курсов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>
        <w:t xml:space="preserve"> </w:t>
      </w:r>
      <w:r w:rsidRPr="00C47A69">
        <w:t>происходит</w:t>
      </w:r>
      <w:r w:rsidRPr="00C47A69">
        <w:rPr>
          <w:spacing w:val="-3"/>
        </w:rPr>
        <w:t xml:space="preserve"> </w:t>
      </w:r>
      <w:r w:rsidRPr="00C47A69">
        <w:t>в</w:t>
      </w:r>
      <w:r w:rsidRPr="00C47A69">
        <w:rPr>
          <w:spacing w:val="-4"/>
        </w:rPr>
        <w:t xml:space="preserve"> </w:t>
      </w:r>
      <w:r w:rsidRPr="00C47A69">
        <w:t>рамках</w:t>
      </w:r>
      <w:r w:rsidRPr="00C47A69">
        <w:rPr>
          <w:spacing w:val="-1"/>
        </w:rPr>
        <w:t xml:space="preserve"> </w:t>
      </w:r>
      <w:r w:rsidRPr="00C47A69">
        <w:t>выбранных</w:t>
      </w:r>
      <w:r w:rsidRPr="00C47A69">
        <w:rPr>
          <w:spacing w:val="-1"/>
        </w:rPr>
        <w:t xml:space="preserve"> </w:t>
      </w:r>
      <w:r w:rsidRPr="00C47A69">
        <w:t>школьниками</w:t>
      </w:r>
      <w:r w:rsidRPr="00C47A69">
        <w:rPr>
          <w:spacing w:val="-2"/>
        </w:rPr>
        <w:t xml:space="preserve"> </w:t>
      </w:r>
      <w:r w:rsidRPr="00C47A69">
        <w:t>видов</w:t>
      </w:r>
      <w:r w:rsidRPr="00C47A69">
        <w:rPr>
          <w:spacing w:val="-6"/>
        </w:rPr>
        <w:t xml:space="preserve"> </w:t>
      </w:r>
      <w:r>
        <w:t>деятельности.</w:t>
      </w:r>
    </w:p>
    <w:p w:rsidR="00386ED4" w:rsidRPr="00C47A69" w:rsidRDefault="00386ED4" w:rsidP="0071123F">
      <w:pPr>
        <w:pStyle w:val="BodyText"/>
        <w:ind w:left="0"/>
        <w:jc w:val="left"/>
      </w:pPr>
    </w:p>
    <w:p w:rsidR="00386ED4" w:rsidRPr="00C47A69" w:rsidRDefault="00386ED4" w:rsidP="00AB7046">
      <w:pPr>
        <w:pStyle w:val="Heading31"/>
        <w:numPr>
          <w:ilvl w:val="2"/>
          <w:numId w:val="9"/>
        </w:numPr>
        <w:tabs>
          <w:tab w:val="left" w:pos="4201"/>
        </w:tabs>
        <w:ind w:left="4201"/>
        <w:rPr>
          <w:color w:val="002060"/>
          <w:sz w:val="28"/>
          <w:szCs w:val="28"/>
        </w:rPr>
      </w:pPr>
      <w:bookmarkStart w:id="3" w:name="_bookmark8"/>
      <w:bookmarkEnd w:id="3"/>
      <w:r w:rsidRPr="00C47A69">
        <w:rPr>
          <w:color w:val="002060"/>
          <w:sz w:val="28"/>
          <w:szCs w:val="28"/>
        </w:rPr>
        <w:t>Модуль</w:t>
      </w:r>
      <w:r w:rsidRPr="00C47A69">
        <w:rPr>
          <w:color w:val="002060"/>
          <w:spacing w:val="-9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«Самоуправление»</w:t>
      </w:r>
    </w:p>
    <w:p w:rsidR="00386ED4" w:rsidRPr="00C47A69" w:rsidRDefault="00386ED4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386ED4" w:rsidRPr="00C47A69" w:rsidRDefault="00386ED4" w:rsidP="0071123F">
      <w:pPr>
        <w:pStyle w:val="BodyText"/>
        <w:ind w:right="844" w:firstLine="799"/>
      </w:pPr>
      <w:r w:rsidRPr="00C47A69">
        <w:t>Поддержка</w:t>
      </w:r>
      <w:r w:rsidRPr="00C47A69">
        <w:rPr>
          <w:spacing w:val="1"/>
        </w:rPr>
        <w:t xml:space="preserve"> </w:t>
      </w:r>
      <w:r w:rsidRPr="00C47A69">
        <w:t>детского</w:t>
      </w:r>
      <w:r w:rsidRPr="00C47A69">
        <w:rPr>
          <w:spacing w:val="1"/>
        </w:rPr>
        <w:t xml:space="preserve"> </w:t>
      </w:r>
      <w:r w:rsidRPr="00C47A69">
        <w:t>самоуправления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школе</w:t>
      </w:r>
      <w:r w:rsidRPr="00C47A69">
        <w:rPr>
          <w:spacing w:val="1"/>
        </w:rPr>
        <w:t xml:space="preserve"> </w:t>
      </w:r>
      <w:r w:rsidRPr="00C47A69">
        <w:t>помогает</w:t>
      </w:r>
      <w:r w:rsidRPr="00C47A69">
        <w:rPr>
          <w:spacing w:val="1"/>
        </w:rPr>
        <w:t xml:space="preserve"> </w:t>
      </w:r>
      <w:r w:rsidRPr="00C47A69">
        <w:t>педагогическим</w:t>
      </w:r>
      <w:r w:rsidRPr="00C47A69">
        <w:rPr>
          <w:spacing w:val="1"/>
        </w:rPr>
        <w:t xml:space="preserve"> </w:t>
      </w:r>
      <w:r w:rsidRPr="00C47A69">
        <w:t>работникам</w:t>
      </w:r>
      <w:r w:rsidRPr="00C47A69">
        <w:rPr>
          <w:spacing w:val="1"/>
        </w:rPr>
        <w:t xml:space="preserve"> </w:t>
      </w:r>
      <w:r w:rsidRPr="00C47A69">
        <w:t>воспитывать в обучающихся инициативность, самостоятельность, ответственность, трудолюбие,</w:t>
      </w:r>
      <w:r w:rsidRPr="00C47A69">
        <w:rPr>
          <w:spacing w:val="1"/>
        </w:rPr>
        <w:t xml:space="preserve"> </w:t>
      </w:r>
      <w:r w:rsidRPr="00C47A69">
        <w:t>чувство собственного достоинства, а обучающимся - предоставляет широкие возможности для</w:t>
      </w:r>
      <w:r w:rsidRPr="00C47A69">
        <w:rPr>
          <w:spacing w:val="1"/>
        </w:rPr>
        <w:t xml:space="preserve"> </w:t>
      </w:r>
      <w:r w:rsidRPr="00C47A69">
        <w:t>самовыражения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самореализации.</w:t>
      </w:r>
      <w:r w:rsidRPr="00C47A69">
        <w:rPr>
          <w:spacing w:val="1"/>
        </w:rPr>
        <w:t xml:space="preserve"> </w:t>
      </w:r>
      <w:r w:rsidRPr="00C47A69">
        <w:t>Это</w:t>
      </w:r>
      <w:r w:rsidRPr="00C47A69">
        <w:rPr>
          <w:spacing w:val="1"/>
        </w:rPr>
        <w:t xml:space="preserve"> </w:t>
      </w:r>
      <w:r w:rsidRPr="00C47A69">
        <w:t>то,</w:t>
      </w:r>
      <w:r w:rsidRPr="00C47A69">
        <w:rPr>
          <w:spacing w:val="1"/>
        </w:rPr>
        <w:t xml:space="preserve"> </w:t>
      </w:r>
      <w:r w:rsidRPr="00C47A69">
        <w:t>что</w:t>
      </w:r>
      <w:r w:rsidRPr="00C47A69">
        <w:rPr>
          <w:spacing w:val="1"/>
        </w:rPr>
        <w:t xml:space="preserve"> </w:t>
      </w:r>
      <w:r w:rsidRPr="00C47A69">
        <w:t>готовит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к</w:t>
      </w:r>
      <w:r w:rsidRPr="00C47A69">
        <w:rPr>
          <w:spacing w:val="1"/>
        </w:rPr>
        <w:t xml:space="preserve"> </w:t>
      </w:r>
      <w:r w:rsidRPr="00C47A69">
        <w:t>взрослой</w:t>
      </w:r>
      <w:r w:rsidRPr="00C47A69">
        <w:rPr>
          <w:spacing w:val="1"/>
        </w:rPr>
        <w:t xml:space="preserve"> </w:t>
      </w:r>
      <w:r w:rsidRPr="00C47A69">
        <w:t>жизни.</w:t>
      </w:r>
      <w:r w:rsidRPr="00C47A69">
        <w:rPr>
          <w:spacing w:val="1"/>
        </w:rPr>
        <w:t xml:space="preserve"> </w:t>
      </w:r>
      <w:r w:rsidRPr="00C47A69">
        <w:t>Поскольку</w:t>
      </w:r>
      <w:r w:rsidRPr="00C47A69">
        <w:rPr>
          <w:spacing w:val="1"/>
        </w:rPr>
        <w:t xml:space="preserve"> </w:t>
      </w:r>
      <w:r w:rsidRPr="00C47A69">
        <w:t>обучающимся</w:t>
      </w:r>
      <w:r w:rsidRPr="00C47A69">
        <w:rPr>
          <w:spacing w:val="1"/>
        </w:rPr>
        <w:t xml:space="preserve"> </w:t>
      </w:r>
      <w:r w:rsidRPr="00C47A69">
        <w:t>не</w:t>
      </w:r>
      <w:r w:rsidRPr="00C47A69">
        <w:rPr>
          <w:spacing w:val="1"/>
        </w:rPr>
        <w:t xml:space="preserve"> </w:t>
      </w:r>
      <w:r w:rsidRPr="00C47A69">
        <w:t>всегда</w:t>
      </w:r>
      <w:r w:rsidRPr="00C47A69">
        <w:rPr>
          <w:spacing w:val="1"/>
        </w:rPr>
        <w:t xml:space="preserve"> </w:t>
      </w:r>
      <w:r w:rsidRPr="00C47A69">
        <w:t>удается</w:t>
      </w:r>
      <w:r w:rsidRPr="00C47A69">
        <w:rPr>
          <w:spacing w:val="1"/>
        </w:rPr>
        <w:t xml:space="preserve"> </w:t>
      </w:r>
      <w:r w:rsidRPr="00C47A69">
        <w:t>самостоятельно организовать</w:t>
      </w:r>
      <w:r w:rsidRPr="00C47A69">
        <w:rPr>
          <w:spacing w:val="1"/>
        </w:rPr>
        <w:t xml:space="preserve"> </w:t>
      </w:r>
      <w:r w:rsidRPr="00C47A69">
        <w:t>свою деятельность,</w:t>
      </w:r>
      <w:r w:rsidRPr="00C47A69">
        <w:rPr>
          <w:spacing w:val="1"/>
        </w:rPr>
        <w:t xml:space="preserve"> </w:t>
      </w:r>
      <w:r w:rsidRPr="00C47A69">
        <w:t>детское самоуправление иногда и на время может трансформироваться (посредством введения</w:t>
      </w:r>
      <w:r w:rsidRPr="00C47A69">
        <w:rPr>
          <w:spacing w:val="1"/>
        </w:rPr>
        <w:t xml:space="preserve"> </w:t>
      </w:r>
      <w:r w:rsidRPr="00C47A69">
        <w:t>функции педагога- куратора) в детско-взрослое самоуправление. Соуправление в начальной школе</w:t>
      </w:r>
      <w:r w:rsidRPr="00C47A69">
        <w:rPr>
          <w:spacing w:val="-52"/>
        </w:rPr>
        <w:t xml:space="preserve"> </w:t>
      </w:r>
      <w:r w:rsidRPr="00C47A69">
        <w:t>осуществляется</w:t>
      </w:r>
      <w:r w:rsidRPr="00C47A69">
        <w:rPr>
          <w:spacing w:val="-1"/>
        </w:rPr>
        <w:t xml:space="preserve"> </w:t>
      </w:r>
      <w:r w:rsidRPr="00C47A69">
        <w:t>следующим</w:t>
      </w:r>
      <w:r w:rsidRPr="00C47A69">
        <w:rPr>
          <w:spacing w:val="-1"/>
        </w:rPr>
        <w:t xml:space="preserve"> </w:t>
      </w:r>
      <w:r w:rsidRPr="00C47A69">
        <w:t>образом:</w:t>
      </w:r>
    </w:p>
    <w:p w:rsidR="00386ED4" w:rsidRPr="00C47A69" w:rsidRDefault="00386ED4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На уровне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школы: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97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 чередование традиционных поручений (ЧТП), создаваемого для участия каждого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соуправления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(«Совет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дела»),</w:t>
      </w:r>
      <w:r>
        <w:rPr>
          <w:sz w:val="28"/>
          <w:szCs w:val="28"/>
        </w:rPr>
        <w:t xml:space="preserve"> </w:t>
      </w:r>
      <w:r w:rsidRPr="00C47A69">
        <w:rPr>
          <w:sz w:val="28"/>
          <w:szCs w:val="28"/>
        </w:rPr>
        <w:t>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также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взаимодействие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 волонтерами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старшеклассниками.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87"/>
        </w:tabs>
        <w:ind w:left="284" w:right="844" w:firstLine="719"/>
        <w:rPr>
          <w:sz w:val="28"/>
          <w:szCs w:val="28"/>
        </w:rPr>
      </w:pPr>
      <w:r>
        <w:rPr>
          <w:sz w:val="28"/>
          <w:szCs w:val="28"/>
        </w:rPr>
        <w:t xml:space="preserve">через деятельность </w:t>
      </w:r>
      <w:r w:rsidRPr="00C47A69">
        <w:rPr>
          <w:sz w:val="28"/>
          <w:szCs w:val="28"/>
        </w:rPr>
        <w:t>волонтеров, объединяющих инициативных обучающихся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классов для облегчения распространения значимой для школьников информации и получения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обратной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связи от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классных коллективов;</w:t>
      </w:r>
    </w:p>
    <w:p w:rsidR="00386ED4" w:rsidRPr="00C47A69" w:rsidRDefault="00386ED4" w:rsidP="00562DA2">
      <w:pPr>
        <w:pStyle w:val="BodyText"/>
        <w:tabs>
          <w:tab w:val="left" w:pos="9923"/>
        </w:tabs>
        <w:ind w:left="284" w:right="897" w:hanging="64"/>
      </w:pPr>
      <w:r>
        <w:t xml:space="preserve">               </w:t>
      </w:r>
      <w:r w:rsidRPr="00C47A69">
        <w:t xml:space="preserve">Детское самоуправление в </w:t>
      </w:r>
      <w:r>
        <w:t xml:space="preserve">школе </w:t>
      </w:r>
      <w:r w:rsidRPr="00C47A69">
        <w:t>осуществляется через Совет</w:t>
      </w:r>
      <w:r w:rsidRPr="00C47A69">
        <w:rPr>
          <w:spacing w:val="1"/>
        </w:rPr>
        <w:t xml:space="preserve"> </w:t>
      </w:r>
      <w:r w:rsidRPr="00C47A69">
        <w:t>обучающихся.</w:t>
      </w:r>
    </w:p>
    <w:p w:rsidR="00386ED4" w:rsidRPr="00C47A69" w:rsidRDefault="00386ED4" w:rsidP="00562DA2">
      <w:pPr>
        <w:pStyle w:val="BodyText"/>
        <w:ind w:left="284" w:right="807" w:firstLine="502"/>
      </w:pPr>
      <w:r w:rsidRPr="00C47A69">
        <w:t>В нем выстроена</w:t>
      </w:r>
      <w:r w:rsidRPr="00C47A69">
        <w:rPr>
          <w:spacing w:val="1"/>
        </w:rPr>
        <w:t xml:space="preserve"> </w:t>
      </w:r>
      <w:r w:rsidRPr="00C47A69">
        <w:t>структура управления, во главе которой стоит Председатель совета. Председатель</w:t>
      </w:r>
      <w:r w:rsidRPr="00C47A69">
        <w:rPr>
          <w:spacing w:val="1"/>
        </w:rPr>
        <w:t xml:space="preserve"> </w:t>
      </w:r>
      <w:r w:rsidRPr="00C47A69">
        <w:t>избирается на общешкольных выборах. В Совет обучающихся входят представители</w:t>
      </w:r>
      <w:r w:rsidRPr="00C47A69">
        <w:rPr>
          <w:spacing w:val="-67"/>
        </w:rPr>
        <w:t xml:space="preserve"> </w:t>
      </w:r>
      <w:r w:rsidRPr="00C47A69">
        <w:t>от</w:t>
      </w:r>
      <w:r w:rsidRPr="00C47A69">
        <w:rPr>
          <w:spacing w:val="-2"/>
        </w:rPr>
        <w:t xml:space="preserve"> </w:t>
      </w:r>
      <w:r w:rsidRPr="00C47A69">
        <w:t>каждого</w:t>
      </w:r>
      <w:r w:rsidRPr="00C47A69">
        <w:rPr>
          <w:spacing w:val="1"/>
        </w:rPr>
        <w:t xml:space="preserve"> </w:t>
      </w:r>
      <w:r w:rsidRPr="00C47A69">
        <w:t>класса с</w:t>
      </w:r>
      <w:r w:rsidRPr="00C47A69">
        <w:rPr>
          <w:spacing w:val="-4"/>
        </w:rPr>
        <w:t xml:space="preserve"> </w:t>
      </w:r>
      <w:r w:rsidRPr="00C47A69">
        <w:t>5 по</w:t>
      </w:r>
      <w:r w:rsidRPr="00C47A69">
        <w:rPr>
          <w:spacing w:val="-3"/>
        </w:rPr>
        <w:t xml:space="preserve"> </w:t>
      </w:r>
      <w:r w:rsidRPr="00C47A69">
        <w:t>11</w:t>
      </w:r>
      <w:r w:rsidRPr="00C47A69">
        <w:rPr>
          <w:spacing w:val="2"/>
        </w:rPr>
        <w:t xml:space="preserve"> </w:t>
      </w:r>
      <w:r w:rsidRPr="00C47A69">
        <w:t>.</w:t>
      </w:r>
    </w:p>
    <w:p w:rsidR="00386ED4" w:rsidRPr="00D81B00" w:rsidRDefault="00386ED4" w:rsidP="00562DA2">
      <w:pPr>
        <w:pStyle w:val="BodyText"/>
        <w:ind w:left="284" w:right="816" w:firstLine="502"/>
      </w:pPr>
      <w:r w:rsidRPr="00C47A69">
        <w:t>В Совете обучающихся определены Центры, каждый из которых отвечает за</w:t>
      </w:r>
      <w:r w:rsidRPr="00C47A69">
        <w:rPr>
          <w:spacing w:val="1"/>
        </w:rPr>
        <w:t xml:space="preserve"> </w:t>
      </w:r>
      <w:r w:rsidRPr="00C47A69">
        <w:t>одно из</w:t>
      </w:r>
      <w:r w:rsidRPr="00C47A69">
        <w:rPr>
          <w:spacing w:val="-3"/>
        </w:rPr>
        <w:t xml:space="preserve"> </w:t>
      </w:r>
      <w:r w:rsidRPr="00C47A69">
        <w:t>направлений деятельности в</w:t>
      </w:r>
      <w:r w:rsidRPr="00C47A69">
        <w:rPr>
          <w:spacing w:val="-2"/>
        </w:rPr>
        <w:t xml:space="preserve"> </w:t>
      </w:r>
      <w:r w:rsidRPr="00C47A69">
        <w:t>Совете:</w:t>
      </w:r>
    </w:p>
    <w:p w:rsidR="00386ED4" w:rsidRPr="00D81B00" w:rsidRDefault="00386ED4" w:rsidP="00AB7046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4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Д</w:t>
      </w:r>
      <w:r w:rsidRPr="00D81B00">
        <w:rPr>
          <w:sz w:val="28"/>
          <w:szCs w:val="28"/>
          <w:lang w:eastAsia="ru-RU"/>
        </w:rPr>
        <w:t>исциплина и порядок</w:t>
      </w:r>
      <w:r w:rsidRPr="00D81B00">
        <w:rPr>
          <w:sz w:val="28"/>
          <w:szCs w:val="28"/>
        </w:rPr>
        <w:t>»</w:t>
      </w:r>
    </w:p>
    <w:p w:rsidR="00386ED4" w:rsidRPr="00D81B00" w:rsidRDefault="00386ED4" w:rsidP="00AB7046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3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К</w:t>
      </w:r>
      <w:r w:rsidRPr="00D81B00">
        <w:rPr>
          <w:sz w:val="28"/>
          <w:szCs w:val="28"/>
          <w:lang w:eastAsia="ru-RU"/>
        </w:rPr>
        <w:t>ультура и  СМИ</w:t>
      </w:r>
      <w:r w:rsidRPr="00D81B00">
        <w:rPr>
          <w:sz w:val="28"/>
          <w:szCs w:val="28"/>
        </w:rPr>
        <w:t>»</w:t>
      </w:r>
    </w:p>
    <w:p w:rsidR="00386ED4" w:rsidRPr="00D81B00" w:rsidRDefault="00386ED4" w:rsidP="00AB7046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5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С</w:t>
      </w:r>
      <w:r w:rsidRPr="00D81B00">
        <w:rPr>
          <w:sz w:val="28"/>
          <w:szCs w:val="28"/>
          <w:lang w:eastAsia="ru-RU"/>
        </w:rPr>
        <w:t>порт</w:t>
      </w:r>
      <w:r w:rsidRPr="00D81B00">
        <w:rPr>
          <w:sz w:val="28"/>
          <w:szCs w:val="28"/>
        </w:rPr>
        <w:t>»</w:t>
      </w:r>
    </w:p>
    <w:p w:rsidR="00386ED4" w:rsidRDefault="00386ED4" w:rsidP="00AB7046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7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П</w:t>
      </w:r>
      <w:r w:rsidRPr="00D81B00">
        <w:rPr>
          <w:sz w:val="28"/>
          <w:szCs w:val="28"/>
          <w:lang w:eastAsia="ru-RU"/>
        </w:rPr>
        <w:t>рофилактика   правонарушений</w:t>
      </w:r>
      <w:r w:rsidRPr="00D81B00">
        <w:rPr>
          <w:sz w:val="28"/>
          <w:szCs w:val="28"/>
        </w:rPr>
        <w:t>»</w:t>
      </w:r>
    </w:p>
    <w:p w:rsidR="00386ED4" w:rsidRPr="001C3E59" w:rsidRDefault="00386ED4" w:rsidP="00AB7046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>Центр «Лидеры классов»</w:t>
      </w:r>
    </w:p>
    <w:p w:rsidR="00386ED4" w:rsidRPr="00C47A69" w:rsidRDefault="00386ED4" w:rsidP="00562DA2">
      <w:pPr>
        <w:pStyle w:val="BodyText"/>
        <w:ind w:left="284" w:right="814" w:firstLine="930"/>
      </w:pPr>
      <w:r w:rsidRPr="00C47A69">
        <w:t>Деятельность выборного Совета обучающихся, создана для учета мнения</w:t>
      </w:r>
      <w:r w:rsidRPr="00C47A69">
        <w:rPr>
          <w:spacing w:val="1"/>
        </w:rPr>
        <w:t xml:space="preserve"> </w:t>
      </w:r>
      <w:r w:rsidRPr="00C47A69">
        <w:t xml:space="preserve">детей по вопросам управления </w:t>
      </w:r>
      <w:r>
        <w:t xml:space="preserve">школы </w:t>
      </w:r>
      <w:r w:rsidRPr="00C47A69">
        <w:t>и принятия решений,</w:t>
      </w:r>
      <w:r w:rsidRPr="00C47A69">
        <w:rPr>
          <w:spacing w:val="1"/>
        </w:rPr>
        <w:t xml:space="preserve"> </w:t>
      </w:r>
      <w:r w:rsidRPr="00C47A69">
        <w:t>затрагивающих</w:t>
      </w:r>
      <w:r w:rsidRPr="00C47A69">
        <w:rPr>
          <w:spacing w:val="-4"/>
        </w:rPr>
        <w:t xml:space="preserve"> </w:t>
      </w:r>
      <w:r w:rsidRPr="00C47A69">
        <w:t>их</w:t>
      </w:r>
      <w:r w:rsidRPr="00C47A69">
        <w:rPr>
          <w:spacing w:val="-4"/>
        </w:rPr>
        <w:t xml:space="preserve"> </w:t>
      </w:r>
      <w:r w:rsidRPr="00C47A69">
        <w:t>права и</w:t>
      </w:r>
      <w:r w:rsidRPr="00C47A69">
        <w:rPr>
          <w:spacing w:val="-1"/>
        </w:rPr>
        <w:t xml:space="preserve"> </w:t>
      </w:r>
      <w:r w:rsidRPr="00C47A69">
        <w:t>законные интересы</w:t>
      </w:r>
      <w:r w:rsidRPr="00C47A69">
        <w:rPr>
          <w:spacing w:val="-1"/>
        </w:rPr>
        <w:t xml:space="preserve"> </w:t>
      </w:r>
      <w:r w:rsidRPr="00C47A69">
        <w:t>детей;</w:t>
      </w:r>
    </w:p>
    <w:p w:rsidR="00386ED4" w:rsidRDefault="00386ED4" w:rsidP="00562DA2">
      <w:pPr>
        <w:pStyle w:val="BodyText"/>
        <w:ind w:left="284" w:right="814" w:firstLine="930"/>
      </w:pPr>
      <w:r w:rsidRPr="00C47A69">
        <w:t>Через</w:t>
      </w:r>
      <w:r w:rsidRPr="00C47A69">
        <w:rPr>
          <w:spacing w:val="1"/>
        </w:rPr>
        <w:t xml:space="preserve"> </w:t>
      </w: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центра</w:t>
      </w:r>
      <w:r w:rsidRPr="00C47A69">
        <w:rPr>
          <w:spacing w:val="1"/>
        </w:rPr>
        <w:t xml:space="preserve"> </w:t>
      </w:r>
      <w:r>
        <w:t>«Лидеры классов</w:t>
      </w:r>
      <w:r w:rsidRPr="00C47A69">
        <w:t>»,</w:t>
      </w:r>
      <w:r w:rsidRPr="00C47A69">
        <w:rPr>
          <w:spacing w:val="1"/>
        </w:rPr>
        <w:t xml:space="preserve"> </w:t>
      </w:r>
      <w:r w:rsidRPr="00C47A69">
        <w:t>объединяющего</w:t>
      </w:r>
      <w:r w:rsidRPr="00C47A69">
        <w:rPr>
          <w:spacing w:val="1"/>
        </w:rPr>
        <w:t xml:space="preserve"> </w:t>
      </w:r>
      <w:r w:rsidRPr="00C47A69">
        <w:t>старост</w:t>
      </w:r>
      <w:r w:rsidRPr="00C47A69">
        <w:rPr>
          <w:spacing w:val="1"/>
        </w:rPr>
        <w:t xml:space="preserve"> </w:t>
      </w:r>
      <w:r w:rsidRPr="00C47A69">
        <w:t xml:space="preserve">классов реализуется распространение значимой для детей информации </w:t>
      </w:r>
    </w:p>
    <w:p w:rsidR="00386ED4" w:rsidRPr="00C47A69" w:rsidRDefault="00386ED4" w:rsidP="00562DA2">
      <w:pPr>
        <w:pStyle w:val="BodyText"/>
        <w:ind w:left="284" w:right="814" w:firstLine="930"/>
        <w:jc w:val="left"/>
      </w:pPr>
      <w:r w:rsidRPr="00C47A69">
        <w:t>и получения</w:t>
      </w:r>
      <w:r w:rsidRPr="00C47A69">
        <w:rPr>
          <w:spacing w:val="1"/>
        </w:rPr>
        <w:t xml:space="preserve"> </w:t>
      </w:r>
      <w:r w:rsidRPr="00C47A69">
        <w:t>обратной</w:t>
      </w:r>
      <w:r w:rsidRPr="00C47A69">
        <w:rPr>
          <w:spacing w:val="-1"/>
        </w:rPr>
        <w:t xml:space="preserve"> </w:t>
      </w:r>
      <w:r w:rsidRPr="00C47A69">
        <w:t>связи</w:t>
      </w:r>
      <w:r w:rsidRPr="00C47A69">
        <w:rPr>
          <w:spacing w:val="1"/>
        </w:rPr>
        <w:t xml:space="preserve"> </w:t>
      </w:r>
      <w:r w:rsidRPr="00C47A69">
        <w:t>от</w:t>
      </w:r>
      <w:r w:rsidRPr="00C47A69">
        <w:rPr>
          <w:spacing w:val="-1"/>
        </w:rPr>
        <w:t xml:space="preserve"> </w:t>
      </w:r>
      <w:r w:rsidRPr="00C47A69">
        <w:t>классных коллективов;</w:t>
      </w:r>
    </w:p>
    <w:p w:rsidR="00386ED4" w:rsidRPr="00C47A69" w:rsidRDefault="00386ED4" w:rsidP="00562DA2">
      <w:pPr>
        <w:pStyle w:val="BodyText"/>
        <w:ind w:left="284" w:right="809" w:firstLine="930"/>
      </w:pPr>
      <w:r>
        <w:t xml:space="preserve">       </w:t>
      </w:r>
      <w:r w:rsidRPr="00C47A69">
        <w:t>Активисты</w:t>
      </w:r>
      <w:r w:rsidRPr="00C47A69">
        <w:rPr>
          <w:spacing w:val="69"/>
        </w:rPr>
        <w:t xml:space="preserve"> </w:t>
      </w:r>
      <w:r w:rsidRPr="00C47A69">
        <w:t>в</w:t>
      </w:r>
      <w:r w:rsidRPr="00C47A69">
        <w:rPr>
          <w:spacing w:val="136"/>
        </w:rPr>
        <w:t xml:space="preserve"> </w:t>
      </w:r>
      <w:r w:rsidRPr="00C47A69">
        <w:t>постоянно</w:t>
      </w:r>
      <w:r w:rsidRPr="00C47A69">
        <w:rPr>
          <w:spacing w:val="137"/>
        </w:rPr>
        <w:t xml:space="preserve"> </w:t>
      </w:r>
      <w:r w:rsidRPr="00C47A69">
        <w:t>действующих</w:t>
      </w:r>
      <w:r w:rsidRPr="00C47A69">
        <w:rPr>
          <w:spacing w:val="139"/>
        </w:rPr>
        <w:t xml:space="preserve"> </w:t>
      </w:r>
      <w:r w:rsidRPr="00C47A69">
        <w:t>центрах</w:t>
      </w:r>
      <w:r w:rsidRPr="00C47A69">
        <w:rPr>
          <w:spacing w:val="138"/>
        </w:rPr>
        <w:t xml:space="preserve"> </w:t>
      </w:r>
      <w:r>
        <w:t>«Культура и СМИ</w:t>
      </w:r>
      <w:r w:rsidRPr="00C47A69">
        <w:t>»</w:t>
      </w:r>
      <w:r w:rsidRPr="00C47A69">
        <w:rPr>
          <w:spacing w:val="135"/>
        </w:rPr>
        <w:t xml:space="preserve"> </w:t>
      </w:r>
      <w:r w:rsidRPr="00C47A69">
        <w:t>и</w:t>
      </w:r>
      <w:r>
        <w:t xml:space="preserve"> «Спорт</w:t>
      </w:r>
      <w:r w:rsidRPr="00C47A69">
        <w:t>» инициируют и организуют проведение личностно значимых для</w:t>
      </w:r>
      <w:r w:rsidRPr="00C47A69">
        <w:rPr>
          <w:spacing w:val="-67"/>
        </w:rPr>
        <w:t xml:space="preserve"> </w:t>
      </w:r>
      <w:r w:rsidRPr="00C47A69">
        <w:t>школьников</w:t>
      </w:r>
      <w:r w:rsidRPr="00C47A69">
        <w:rPr>
          <w:spacing w:val="1"/>
        </w:rPr>
        <w:t xml:space="preserve"> </w:t>
      </w:r>
      <w:r w:rsidRPr="00C47A69">
        <w:t>событий</w:t>
      </w:r>
      <w:r w:rsidRPr="00C47A69">
        <w:rPr>
          <w:spacing w:val="1"/>
        </w:rPr>
        <w:t xml:space="preserve"> </w:t>
      </w:r>
      <w:r w:rsidRPr="00C47A69">
        <w:t>(соревнований,</w:t>
      </w:r>
      <w:r w:rsidRPr="00C47A69">
        <w:rPr>
          <w:spacing w:val="1"/>
        </w:rPr>
        <w:t xml:space="preserve"> </w:t>
      </w:r>
      <w:r w:rsidRPr="00C47A69">
        <w:t>конкурсов,</w:t>
      </w:r>
      <w:r w:rsidRPr="00C47A69">
        <w:rPr>
          <w:spacing w:val="1"/>
        </w:rPr>
        <w:t xml:space="preserve"> </w:t>
      </w:r>
      <w:r w:rsidRPr="00C47A69">
        <w:t>фестивалей,</w:t>
      </w:r>
      <w:r w:rsidRPr="00C47A69">
        <w:rPr>
          <w:spacing w:val="1"/>
        </w:rPr>
        <w:t xml:space="preserve"> </w:t>
      </w:r>
      <w:r w:rsidRPr="00C47A69">
        <w:t>капустников,</w:t>
      </w:r>
      <w:r w:rsidRPr="00C47A69">
        <w:rPr>
          <w:spacing w:val="1"/>
        </w:rPr>
        <w:t xml:space="preserve"> </w:t>
      </w:r>
      <w:r w:rsidRPr="00C47A69">
        <w:t>флешмобов и т.п.). Кроме, того члены штаба распределяют ответственность между</w:t>
      </w:r>
      <w:r w:rsidRPr="00C47A69">
        <w:rPr>
          <w:spacing w:val="1"/>
        </w:rPr>
        <w:t xml:space="preserve"> </w:t>
      </w:r>
      <w:r w:rsidRPr="00C47A69">
        <w:t>классами</w:t>
      </w:r>
      <w:r w:rsidRPr="00C47A69">
        <w:rPr>
          <w:spacing w:val="1"/>
        </w:rPr>
        <w:t xml:space="preserve"> </w:t>
      </w:r>
      <w:r w:rsidRPr="00C47A69">
        <w:t>за</w:t>
      </w:r>
      <w:r w:rsidRPr="00C47A69">
        <w:rPr>
          <w:spacing w:val="1"/>
        </w:rPr>
        <w:t xml:space="preserve"> </w:t>
      </w:r>
      <w:r w:rsidRPr="00C47A69">
        <w:t>проведение</w:t>
      </w:r>
      <w:r w:rsidRPr="00C47A69">
        <w:rPr>
          <w:spacing w:val="1"/>
        </w:rPr>
        <w:t xml:space="preserve"> </w:t>
      </w:r>
      <w:r w:rsidRPr="00C47A69">
        <w:t>тех</w:t>
      </w:r>
      <w:r w:rsidRPr="00C47A69">
        <w:rPr>
          <w:spacing w:val="1"/>
        </w:rPr>
        <w:t xml:space="preserve"> </w:t>
      </w:r>
      <w:r w:rsidRPr="00C47A69">
        <w:t>или</w:t>
      </w:r>
      <w:r w:rsidRPr="00C47A69">
        <w:rPr>
          <w:spacing w:val="1"/>
        </w:rPr>
        <w:t xml:space="preserve"> </w:t>
      </w:r>
      <w:r w:rsidRPr="00C47A69">
        <w:t>иных</w:t>
      </w:r>
      <w:r w:rsidRPr="00C47A69">
        <w:rPr>
          <w:spacing w:val="1"/>
        </w:rPr>
        <w:t xml:space="preserve"> </w:t>
      </w:r>
      <w:r w:rsidRPr="00C47A69">
        <w:t>конкретных</w:t>
      </w:r>
      <w:r w:rsidRPr="00C47A69">
        <w:rPr>
          <w:spacing w:val="1"/>
        </w:rPr>
        <w:t xml:space="preserve"> </w:t>
      </w:r>
      <w:r w:rsidRPr="00C47A69">
        <w:t>мероприятий,</w:t>
      </w:r>
      <w:r w:rsidRPr="00C47A69">
        <w:rPr>
          <w:spacing w:val="1"/>
        </w:rPr>
        <w:t xml:space="preserve"> </w:t>
      </w:r>
      <w:r w:rsidRPr="00C47A69">
        <w:t>праздников,</w:t>
      </w:r>
      <w:r w:rsidRPr="00C47A69">
        <w:rPr>
          <w:spacing w:val="1"/>
        </w:rPr>
        <w:t xml:space="preserve"> </w:t>
      </w:r>
      <w:r w:rsidRPr="00C47A69">
        <w:t>вечеров,</w:t>
      </w:r>
      <w:r w:rsidRPr="00C47A69">
        <w:rPr>
          <w:spacing w:val="-2"/>
        </w:rPr>
        <w:t xml:space="preserve"> </w:t>
      </w:r>
      <w:r w:rsidRPr="00C47A69">
        <w:t>акций</w:t>
      </w:r>
      <w:r w:rsidRPr="00C47A69">
        <w:rPr>
          <w:spacing w:val="-3"/>
        </w:rPr>
        <w:t xml:space="preserve"> </w:t>
      </w:r>
      <w:r w:rsidRPr="00C47A69">
        <w:t>и т.п.</w:t>
      </w:r>
    </w:p>
    <w:p w:rsidR="00386ED4" w:rsidRPr="00C47A69" w:rsidRDefault="00386ED4" w:rsidP="00562DA2">
      <w:pPr>
        <w:pStyle w:val="BodyText"/>
        <w:ind w:left="284" w:right="812" w:firstLine="930"/>
      </w:pPr>
      <w:r w:rsidRPr="00C47A69">
        <w:t>В</w:t>
      </w:r>
      <w:r w:rsidRPr="00C47A69">
        <w:rPr>
          <w:spacing w:val="1"/>
        </w:rPr>
        <w:t xml:space="preserve"> </w:t>
      </w:r>
      <w:r w:rsidRPr="00C47A69">
        <w:t>центр</w:t>
      </w:r>
      <w:r w:rsidRPr="00C47A69">
        <w:rPr>
          <w:spacing w:val="1"/>
        </w:rPr>
        <w:t xml:space="preserve"> </w:t>
      </w:r>
      <w:r w:rsidRPr="00BB4D17">
        <w:t>«Профилактика правонарушений»</w:t>
      </w:r>
      <w:r w:rsidRPr="00C47A69">
        <w:rPr>
          <w:spacing w:val="1"/>
        </w:rPr>
        <w:t xml:space="preserve"> </w:t>
      </w:r>
      <w:r>
        <w:t>входят</w:t>
      </w:r>
      <w:r w:rsidRPr="00C47A69">
        <w:rPr>
          <w:spacing w:val="1"/>
        </w:rPr>
        <w:t xml:space="preserve"> </w:t>
      </w:r>
      <w:r w:rsidRPr="00C47A69">
        <w:t>наиболее</w:t>
      </w:r>
      <w:r w:rsidRPr="00C47A69">
        <w:rPr>
          <w:spacing w:val="1"/>
        </w:rPr>
        <w:t xml:space="preserve"> </w:t>
      </w:r>
      <w:r>
        <w:t>авторитетные</w:t>
      </w:r>
      <w:r w:rsidRPr="00C47A69">
        <w:rPr>
          <w:spacing w:val="1"/>
        </w:rPr>
        <w:t xml:space="preserve"> </w:t>
      </w:r>
      <w:r>
        <w:t>старшеклассники,</w:t>
      </w:r>
      <w:r w:rsidRPr="00C47A69">
        <w:rPr>
          <w:spacing w:val="1"/>
        </w:rPr>
        <w:t xml:space="preserve"> </w:t>
      </w:r>
      <w:r>
        <w:t>которые</w:t>
      </w:r>
      <w:r w:rsidRPr="00C47A69">
        <w:rPr>
          <w:spacing w:val="1"/>
        </w:rPr>
        <w:t xml:space="preserve"> </w:t>
      </w:r>
      <w:r w:rsidRPr="00C47A69">
        <w:t>курируются</w:t>
      </w:r>
      <w:r w:rsidRPr="00C47A69">
        <w:rPr>
          <w:spacing w:val="1"/>
        </w:rPr>
        <w:t xml:space="preserve"> </w:t>
      </w:r>
      <w:r>
        <w:t>социальным педагогом</w:t>
      </w:r>
      <w:r w:rsidRPr="00C47A69">
        <w:t>.</w:t>
      </w:r>
      <w:r w:rsidRPr="00C47A69">
        <w:rPr>
          <w:spacing w:val="1"/>
        </w:rPr>
        <w:t xml:space="preserve"> </w:t>
      </w:r>
      <w:r w:rsidRPr="00C47A69">
        <w:t>Задача</w:t>
      </w:r>
      <w:r w:rsidRPr="00C47A69">
        <w:rPr>
          <w:spacing w:val="1"/>
        </w:rPr>
        <w:t xml:space="preserve"> </w:t>
      </w:r>
      <w:r w:rsidRPr="00C47A69">
        <w:t>группы</w:t>
      </w:r>
      <w:r w:rsidRPr="00C47A69">
        <w:rPr>
          <w:spacing w:val="1"/>
        </w:rPr>
        <w:t xml:space="preserve"> </w:t>
      </w:r>
      <w:r w:rsidRPr="00C47A69">
        <w:t>центра</w:t>
      </w:r>
      <w:r w:rsidRPr="00C47A69">
        <w:rPr>
          <w:spacing w:val="1"/>
        </w:rPr>
        <w:t xml:space="preserve"> </w:t>
      </w:r>
      <w:r w:rsidRPr="00C47A69">
        <w:t>регулировать</w:t>
      </w:r>
      <w:r w:rsidRPr="00C47A69">
        <w:rPr>
          <w:spacing w:val="-5"/>
        </w:rPr>
        <w:t xml:space="preserve"> </w:t>
      </w:r>
      <w:r w:rsidRPr="00C47A69">
        <w:t>конфликтные</w:t>
      </w:r>
      <w:r w:rsidRPr="00C47A69">
        <w:rPr>
          <w:spacing w:val="-3"/>
        </w:rPr>
        <w:t xml:space="preserve"> </w:t>
      </w:r>
      <w:r w:rsidRPr="00C47A69">
        <w:t>ситуации</w:t>
      </w:r>
      <w:r w:rsidRPr="00C47A69">
        <w:rPr>
          <w:spacing w:val="-3"/>
        </w:rPr>
        <w:t xml:space="preserve"> </w:t>
      </w:r>
      <w:r w:rsidRPr="00C47A69">
        <w:t>в</w:t>
      </w:r>
      <w:r>
        <w:t xml:space="preserve"> школе</w:t>
      </w:r>
      <w:r w:rsidRPr="00C47A69">
        <w:t>.</w:t>
      </w:r>
    </w:p>
    <w:p w:rsidR="00386ED4" w:rsidRPr="00C47A69" w:rsidRDefault="00386ED4" w:rsidP="00562DA2">
      <w:pPr>
        <w:pStyle w:val="BodyText"/>
        <w:ind w:left="284" w:right="713" w:firstLine="930"/>
      </w:pPr>
      <w:r w:rsidRPr="00C47A69">
        <w:t>Организация самоуправления</w:t>
      </w:r>
      <w:r w:rsidRPr="00C47A69">
        <w:rPr>
          <w:spacing w:val="1"/>
        </w:rPr>
        <w:t xml:space="preserve"> </w:t>
      </w:r>
      <w:r w:rsidRPr="00C47A69">
        <w:t xml:space="preserve">на уровне классов в </w:t>
      </w:r>
      <w:r>
        <w:t xml:space="preserve">МБОУ-Хотынецкой СОШ им. С.Г. Поматилова </w:t>
      </w:r>
      <w:r w:rsidRPr="00C47A69">
        <w:t>осуществляется через:</w:t>
      </w:r>
    </w:p>
    <w:p w:rsidR="00386ED4" w:rsidRPr="00C47A69" w:rsidRDefault="00386ED4" w:rsidP="00562DA2">
      <w:pPr>
        <w:pStyle w:val="BodyText"/>
        <w:ind w:left="284" w:right="703" w:firstLine="618"/>
      </w:pP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выборных</w:t>
      </w:r>
      <w:r w:rsidRPr="00C47A69">
        <w:rPr>
          <w:spacing w:val="1"/>
        </w:rPr>
        <w:t xml:space="preserve"> </w:t>
      </w:r>
      <w:r w:rsidRPr="00C47A69">
        <w:t>по</w:t>
      </w:r>
      <w:r w:rsidRPr="00C47A69">
        <w:rPr>
          <w:spacing w:val="1"/>
        </w:rPr>
        <w:t xml:space="preserve"> </w:t>
      </w:r>
      <w:r w:rsidRPr="00C47A69">
        <w:t>инициативе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предложениям</w:t>
      </w:r>
      <w:r w:rsidRPr="00C47A69">
        <w:rPr>
          <w:spacing w:val="1"/>
        </w:rPr>
        <w:t xml:space="preserve"> </w:t>
      </w:r>
      <w:r w:rsidRPr="00C47A69">
        <w:t>учащихся</w:t>
      </w:r>
      <w:r w:rsidRPr="00C47A69">
        <w:rPr>
          <w:spacing w:val="1"/>
        </w:rPr>
        <w:t xml:space="preserve"> </w:t>
      </w:r>
      <w:r w:rsidRPr="00C47A69">
        <w:t>класса</w:t>
      </w:r>
      <w:r w:rsidRPr="00C47A69">
        <w:rPr>
          <w:spacing w:val="1"/>
        </w:rPr>
        <w:t xml:space="preserve"> </w:t>
      </w:r>
      <w:r w:rsidRPr="00C47A69">
        <w:t>лидеров,</w:t>
      </w:r>
      <w:r w:rsidRPr="00C47A69">
        <w:rPr>
          <w:spacing w:val="1"/>
        </w:rPr>
        <w:t xml:space="preserve"> </w:t>
      </w:r>
      <w:r w:rsidRPr="00C47A69">
        <w:t>представляющих</w:t>
      </w:r>
      <w:r w:rsidRPr="00C47A69">
        <w:rPr>
          <w:spacing w:val="1"/>
        </w:rPr>
        <w:t xml:space="preserve"> </w:t>
      </w:r>
      <w:r w:rsidRPr="00C47A69">
        <w:t>интересы</w:t>
      </w:r>
      <w:r w:rsidRPr="00C47A69">
        <w:rPr>
          <w:spacing w:val="1"/>
        </w:rPr>
        <w:t xml:space="preserve"> </w:t>
      </w:r>
      <w:r w:rsidRPr="00C47A69">
        <w:t xml:space="preserve">класса в общешкольных делах и призванных координировать </w:t>
      </w:r>
      <w:r w:rsidRPr="00C47A69">
        <w:rPr>
          <w:rFonts w:ascii="Calibri" w:hAnsi="Calibri" w:cs="Calibri"/>
        </w:rPr>
        <w:t xml:space="preserve">его </w:t>
      </w:r>
      <w:r w:rsidRPr="00C47A69">
        <w:t>работу с работой</w:t>
      </w:r>
      <w:r w:rsidRPr="00C47A69">
        <w:rPr>
          <w:spacing w:val="1"/>
        </w:rPr>
        <w:t xml:space="preserve"> </w:t>
      </w:r>
      <w:r w:rsidRPr="00C47A69">
        <w:t>общешкольных</w:t>
      </w:r>
      <w:r w:rsidRPr="00C47A69">
        <w:rPr>
          <w:spacing w:val="1"/>
        </w:rPr>
        <w:t xml:space="preserve"> </w:t>
      </w:r>
      <w:r w:rsidRPr="00C47A69">
        <w:t>органов</w:t>
      </w:r>
      <w:r w:rsidRPr="00C47A69">
        <w:rPr>
          <w:spacing w:val="-1"/>
        </w:rPr>
        <w:t xml:space="preserve"> </w:t>
      </w:r>
      <w:r w:rsidRPr="00C47A69">
        <w:t>самоуправления</w:t>
      </w:r>
      <w:r w:rsidRPr="00C47A69">
        <w:rPr>
          <w:spacing w:val="-1"/>
        </w:rPr>
        <w:t xml:space="preserve"> </w:t>
      </w:r>
      <w:r w:rsidRPr="00C47A69">
        <w:t>и классных</w:t>
      </w:r>
      <w:r w:rsidRPr="00C47A69">
        <w:rPr>
          <w:spacing w:val="-1"/>
        </w:rPr>
        <w:t xml:space="preserve"> </w:t>
      </w:r>
      <w:r w:rsidRPr="00C47A69">
        <w:t>руководителей;</w:t>
      </w:r>
    </w:p>
    <w:p w:rsidR="00386ED4" w:rsidRPr="00C47A69" w:rsidRDefault="00386ED4" w:rsidP="00562DA2">
      <w:pPr>
        <w:pStyle w:val="BodyText"/>
        <w:ind w:left="284" w:right="700" w:firstLine="618"/>
      </w:pP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выборных</w:t>
      </w:r>
      <w:r w:rsidRPr="00C47A69">
        <w:rPr>
          <w:spacing w:val="1"/>
        </w:rPr>
        <w:t xml:space="preserve"> </w:t>
      </w:r>
      <w:r w:rsidRPr="00C47A69">
        <w:t>органов</w:t>
      </w:r>
      <w:r w:rsidRPr="00C47A69">
        <w:rPr>
          <w:spacing w:val="1"/>
        </w:rPr>
        <w:t xml:space="preserve"> </w:t>
      </w:r>
      <w:r w:rsidRPr="00C47A69">
        <w:t>самоуправления,</w:t>
      </w:r>
      <w:r w:rsidRPr="00C47A69">
        <w:rPr>
          <w:spacing w:val="1"/>
        </w:rPr>
        <w:t xml:space="preserve"> </w:t>
      </w:r>
      <w:r w:rsidRPr="00C47A69">
        <w:t>отвечающих</w:t>
      </w:r>
      <w:r w:rsidRPr="00C47A69">
        <w:rPr>
          <w:spacing w:val="1"/>
        </w:rPr>
        <w:t xml:space="preserve"> </w:t>
      </w:r>
      <w:r w:rsidRPr="00C47A69">
        <w:t>за</w:t>
      </w:r>
      <w:r w:rsidRPr="00C47A69">
        <w:rPr>
          <w:spacing w:val="1"/>
        </w:rPr>
        <w:t xml:space="preserve"> </w:t>
      </w:r>
      <w:r w:rsidRPr="00C47A69">
        <w:t>различные</w:t>
      </w:r>
      <w:r w:rsidRPr="00C47A69">
        <w:rPr>
          <w:spacing w:val="-67"/>
        </w:rPr>
        <w:t xml:space="preserve"> </w:t>
      </w:r>
      <w:r w:rsidRPr="00C47A69">
        <w:t>направления работы класса (например: штаб спортивных</w:t>
      </w:r>
      <w:r w:rsidRPr="00C47A69">
        <w:rPr>
          <w:spacing w:val="1"/>
        </w:rPr>
        <w:t xml:space="preserve"> </w:t>
      </w:r>
      <w:r w:rsidRPr="00C47A69">
        <w:t>дел, штаб творческих дел,</w:t>
      </w:r>
      <w:r w:rsidRPr="00C47A69">
        <w:rPr>
          <w:spacing w:val="1"/>
        </w:rPr>
        <w:t xml:space="preserve"> </w:t>
      </w:r>
      <w:r w:rsidRPr="00C47A69">
        <w:t>штаб</w:t>
      </w:r>
      <w:r w:rsidRPr="00C47A69">
        <w:rPr>
          <w:spacing w:val="-4"/>
        </w:rPr>
        <w:t xml:space="preserve"> </w:t>
      </w:r>
      <w:r w:rsidRPr="00C47A69">
        <w:t>работы</w:t>
      </w:r>
      <w:r w:rsidRPr="00C47A69">
        <w:rPr>
          <w:spacing w:val="1"/>
        </w:rPr>
        <w:t xml:space="preserve"> </w:t>
      </w:r>
      <w:r w:rsidRPr="00C47A69">
        <w:t>с</w:t>
      </w:r>
      <w:r w:rsidRPr="00C47A69">
        <w:rPr>
          <w:spacing w:val="-3"/>
        </w:rPr>
        <w:t xml:space="preserve"> </w:t>
      </w:r>
      <w:r w:rsidRPr="00C47A69">
        <w:t>младшими</w:t>
      </w:r>
      <w:r w:rsidRPr="00C47A69">
        <w:rPr>
          <w:spacing w:val="-4"/>
        </w:rPr>
        <w:t xml:space="preserve"> </w:t>
      </w:r>
      <w:r w:rsidRPr="00C47A69">
        <w:t>ребятами);</w:t>
      </w:r>
    </w:p>
    <w:p w:rsidR="00386ED4" w:rsidRPr="00BB4D17" w:rsidRDefault="00386ED4" w:rsidP="00562DA2">
      <w:pPr>
        <w:pStyle w:val="BodyText"/>
        <w:ind w:left="284" w:right="703" w:firstLine="618"/>
      </w:pPr>
      <w:r w:rsidRPr="00C47A69">
        <w:t>организацию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принципах</w:t>
      </w:r>
      <w:r w:rsidRPr="00C47A69">
        <w:rPr>
          <w:spacing w:val="1"/>
        </w:rPr>
        <w:t xml:space="preserve"> </w:t>
      </w:r>
      <w:r w:rsidRPr="00C47A69">
        <w:t>самоуправления</w:t>
      </w:r>
      <w:r w:rsidRPr="00C47A69">
        <w:rPr>
          <w:spacing w:val="1"/>
        </w:rPr>
        <w:t xml:space="preserve"> </w:t>
      </w:r>
      <w:r w:rsidRPr="00C47A69">
        <w:t>жизни</w:t>
      </w:r>
      <w:r w:rsidRPr="00C47A69">
        <w:rPr>
          <w:spacing w:val="1"/>
        </w:rPr>
        <w:t xml:space="preserve"> </w:t>
      </w:r>
      <w:r w:rsidRPr="00C47A69">
        <w:t>детских</w:t>
      </w:r>
      <w:r w:rsidRPr="00C47A69">
        <w:rPr>
          <w:spacing w:val="1"/>
        </w:rPr>
        <w:t xml:space="preserve"> </w:t>
      </w:r>
      <w:r w:rsidRPr="00C47A69">
        <w:t>групп,</w:t>
      </w:r>
      <w:r w:rsidRPr="00C47A69">
        <w:rPr>
          <w:spacing w:val="1"/>
        </w:rPr>
        <w:t xml:space="preserve"> </w:t>
      </w:r>
      <w:r w:rsidRPr="00C47A69">
        <w:t>отправляющихся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походы,</w:t>
      </w:r>
      <w:r w:rsidRPr="00C47A69">
        <w:rPr>
          <w:spacing w:val="1"/>
        </w:rPr>
        <w:t xml:space="preserve"> </w:t>
      </w:r>
      <w:r w:rsidRPr="00C47A69">
        <w:t>экспедиции,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экскурсии,</w:t>
      </w:r>
      <w:r w:rsidRPr="00C47A69">
        <w:rPr>
          <w:spacing w:val="1"/>
        </w:rPr>
        <w:t xml:space="preserve"> </w:t>
      </w:r>
      <w:r w:rsidRPr="00C47A69">
        <w:t>осуществляемую</w:t>
      </w:r>
      <w:r w:rsidRPr="00C47A69">
        <w:rPr>
          <w:spacing w:val="1"/>
        </w:rPr>
        <w:t xml:space="preserve"> </w:t>
      </w:r>
      <w:r w:rsidRPr="00C47A69">
        <w:t>через</w:t>
      </w:r>
      <w:r w:rsidRPr="00C47A69">
        <w:rPr>
          <w:spacing w:val="1"/>
        </w:rPr>
        <w:t xml:space="preserve"> </w:t>
      </w:r>
      <w:r w:rsidRPr="00C47A69">
        <w:t>систему</w:t>
      </w:r>
      <w:r w:rsidRPr="00C47A69">
        <w:rPr>
          <w:spacing w:val="-10"/>
        </w:rPr>
        <w:t xml:space="preserve"> </w:t>
      </w:r>
      <w:r w:rsidRPr="00C47A69">
        <w:t>распределяемых</w:t>
      </w:r>
      <w:r w:rsidRPr="00C47A69">
        <w:rPr>
          <w:spacing w:val="1"/>
        </w:rPr>
        <w:t xml:space="preserve"> </w:t>
      </w:r>
      <w:r w:rsidRPr="00C47A69">
        <w:t>среди</w:t>
      </w:r>
      <w:r w:rsidRPr="00C47A69">
        <w:rPr>
          <w:spacing w:val="1"/>
        </w:rPr>
        <w:t xml:space="preserve"> </w:t>
      </w:r>
      <w:r w:rsidRPr="00C47A69">
        <w:t>участников</w:t>
      </w:r>
      <w:r w:rsidRPr="00C47A69">
        <w:rPr>
          <w:spacing w:val="-6"/>
        </w:rPr>
        <w:t xml:space="preserve"> </w:t>
      </w:r>
      <w:r w:rsidRPr="00C47A69">
        <w:t>ответственных</w:t>
      </w:r>
      <w:r w:rsidRPr="00C47A69">
        <w:rPr>
          <w:spacing w:val="-5"/>
        </w:rPr>
        <w:t xml:space="preserve"> </w:t>
      </w:r>
      <w:r w:rsidRPr="00C47A69">
        <w:t>должностей.</w:t>
      </w:r>
    </w:p>
    <w:p w:rsidR="00386ED4" w:rsidRPr="00C47A69" w:rsidRDefault="00386ED4" w:rsidP="0071123F">
      <w:pPr>
        <w:pStyle w:val="Heading41"/>
        <w:ind w:left="1901"/>
        <w:rPr>
          <w:b w:val="0"/>
          <w:bCs w:val="0"/>
          <w:sz w:val="28"/>
          <w:szCs w:val="28"/>
        </w:rPr>
      </w:pPr>
      <w:r w:rsidRPr="00C47A69">
        <w:rPr>
          <w:sz w:val="28"/>
          <w:szCs w:val="28"/>
        </w:rPr>
        <w:t>На уровне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классов</w:t>
      </w:r>
      <w:r w:rsidRPr="00C47A69">
        <w:rPr>
          <w:b w:val="0"/>
          <w:bCs w:val="0"/>
          <w:sz w:val="28"/>
          <w:szCs w:val="28"/>
        </w:rPr>
        <w:t>: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92"/>
        </w:tabs>
        <w:ind w:left="284" w:right="849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 деятельность «Совета дела» представляющего интересы класса в общешкольных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призванного информировать об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основных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общешкольных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делах.</w:t>
      </w:r>
    </w:p>
    <w:p w:rsidR="00386ED4" w:rsidRPr="00C47A69" w:rsidRDefault="00386ED4" w:rsidP="00562DA2">
      <w:pPr>
        <w:pStyle w:val="Heading41"/>
        <w:ind w:left="284" w:firstLine="1057"/>
        <w:rPr>
          <w:sz w:val="28"/>
          <w:szCs w:val="28"/>
        </w:rPr>
      </w:pPr>
      <w:r>
        <w:rPr>
          <w:noProof/>
          <w:lang w:eastAsia="ru-RU"/>
        </w:rPr>
        <w:pict>
          <v:shape id="docshape53" o:spid="_x0000_s1031" type="#_x0000_t202" style="position:absolute;left:0;text-align:left;margin-left:551.8pt;margin-top:2.3pt;width:17.55pt;height:16.2pt;z-index:251658240;mso-position-horizontal-relative:page" filled="f" stroked="f">
            <v:textbox style="layout-flow:vertical;mso-next-textbox:#docshape53" inset="0,0,0,0">
              <w:txbxContent>
                <w:p w:rsidR="00386ED4" w:rsidRDefault="00386ED4" w:rsidP="008E6637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C47A69">
        <w:rPr>
          <w:sz w:val="28"/>
          <w:szCs w:val="28"/>
        </w:rPr>
        <w:t>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индивидуальном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386ED4" w:rsidRPr="00C47A69" w:rsidRDefault="00386ED4" w:rsidP="00AB7046">
      <w:pPr>
        <w:pStyle w:val="ListParagraph"/>
        <w:numPr>
          <w:ilvl w:val="0"/>
          <w:numId w:val="15"/>
        </w:numPr>
        <w:tabs>
          <w:tab w:val="left" w:pos="1587"/>
        </w:tabs>
        <w:ind w:left="284" w:right="846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чередование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традиционных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поручений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(ЧТП),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наставничество,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младших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планирование,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организацию,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анализ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общешкольных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внутриклассных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дел;</w:t>
      </w:r>
    </w:p>
    <w:p w:rsidR="00386ED4" w:rsidRDefault="00386ED4" w:rsidP="00AB7046">
      <w:pPr>
        <w:pStyle w:val="ListParagraph"/>
        <w:numPr>
          <w:ilvl w:val="0"/>
          <w:numId w:val="15"/>
        </w:numPr>
        <w:tabs>
          <w:tab w:val="left" w:pos="1592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 реализацию школьниками, взявшими на себя соответствующую роль, функций по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контролю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порядком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чистотой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классе,</w:t>
      </w:r>
      <w:r w:rsidRPr="00C47A69">
        <w:rPr>
          <w:spacing w:val="-6"/>
          <w:sz w:val="28"/>
          <w:szCs w:val="28"/>
        </w:rPr>
        <w:t xml:space="preserve"> </w:t>
      </w:r>
      <w:r w:rsidRPr="00C47A69">
        <w:rPr>
          <w:sz w:val="28"/>
          <w:szCs w:val="28"/>
        </w:rPr>
        <w:t>уходом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классной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комнатой,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комнатными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растениями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и т.п.</w:t>
      </w:r>
    </w:p>
    <w:p w:rsidR="00386ED4" w:rsidRPr="00C47A69" w:rsidRDefault="00386ED4" w:rsidP="001C3E59">
      <w:pPr>
        <w:pStyle w:val="ListParagraph"/>
        <w:tabs>
          <w:tab w:val="left" w:pos="1592"/>
        </w:tabs>
        <w:ind w:left="1341" w:right="845" w:firstLine="0"/>
        <w:rPr>
          <w:sz w:val="28"/>
          <w:szCs w:val="28"/>
        </w:rPr>
      </w:pPr>
    </w:p>
    <w:p w:rsidR="00386ED4" w:rsidRPr="00C41C56" w:rsidRDefault="00386ED4" w:rsidP="00AB7046">
      <w:pPr>
        <w:pStyle w:val="Heading31"/>
        <w:numPr>
          <w:ilvl w:val="2"/>
          <w:numId w:val="9"/>
        </w:numPr>
        <w:tabs>
          <w:tab w:val="left" w:pos="4597"/>
        </w:tabs>
        <w:ind w:left="4597"/>
        <w:rPr>
          <w:color w:val="002060"/>
          <w:sz w:val="28"/>
          <w:szCs w:val="28"/>
        </w:rPr>
      </w:pPr>
      <w:bookmarkStart w:id="4" w:name="_bookmark9"/>
      <w:bookmarkEnd w:id="4"/>
      <w:r w:rsidRPr="00C41C56">
        <w:rPr>
          <w:color w:val="002060"/>
          <w:sz w:val="28"/>
          <w:szCs w:val="28"/>
        </w:rPr>
        <w:t>«Профориентация»</w:t>
      </w:r>
    </w:p>
    <w:p w:rsidR="00386ED4" w:rsidRPr="00C47A69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Pr="00C47A69" w:rsidRDefault="00386ED4" w:rsidP="00562DA2">
      <w:pPr>
        <w:pStyle w:val="BodyText"/>
        <w:ind w:left="284" w:right="842" w:firstLine="1337"/>
      </w:pPr>
      <w:r w:rsidRPr="00C47A69">
        <w:t>Совместная деятельность педагогов и школьников по направлению «Профориентация»</w:t>
      </w:r>
      <w:r w:rsidRPr="00C47A69">
        <w:rPr>
          <w:spacing w:val="1"/>
        </w:rPr>
        <w:t xml:space="preserve"> </w:t>
      </w:r>
      <w:r w:rsidRPr="00C47A69">
        <w:t>включает в себя профессиональное просвещение школьников; диагностику и консультирование</w:t>
      </w:r>
      <w:r w:rsidRPr="00C47A69">
        <w:rPr>
          <w:spacing w:val="-52"/>
        </w:rPr>
        <w:t xml:space="preserve"> </w:t>
      </w:r>
      <w:r w:rsidRPr="00C47A69">
        <w:t>по</w:t>
      </w:r>
      <w:r w:rsidRPr="00C47A69">
        <w:rPr>
          <w:spacing w:val="1"/>
        </w:rPr>
        <w:t xml:space="preserve"> </w:t>
      </w:r>
      <w:r w:rsidRPr="00C47A69">
        <w:t>проблемам</w:t>
      </w:r>
      <w:r w:rsidRPr="00C47A69">
        <w:rPr>
          <w:spacing w:val="1"/>
        </w:rPr>
        <w:t xml:space="preserve"> </w:t>
      </w:r>
      <w:r w:rsidRPr="00C47A69">
        <w:t>профориентации,</w:t>
      </w:r>
      <w:r w:rsidRPr="00C47A69">
        <w:rPr>
          <w:spacing w:val="1"/>
        </w:rPr>
        <w:t xml:space="preserve"> </w:t>
      </w:r>
      <w:r w:rsidRPr="00C47A69">
        <w:t>организацию</w:t>
      </w:r>
      <w:r w:rsidRPr="00C47A69">
        <w:rPr>
          <w:spacing w:val="1"/>
        </w:rPr>
        <w:t xml:space="preserve"> </w:t>
      </w:r>
      <w:r w:rsidRPr="00C47A69">
        <w:t>профессиональных</w:t>
      </w:r>
      <w:r w:rsidRPr="00C47A69">
        <w:rPr>
          <w:spacing w:val="1"/>
        </w:rPr>
        <w:t xml:space="preserve"> </w:t>
      </w:r>
      <w:r w:rsidRPr="00C47A69">
        <w:t>проб</w:t>
      </w:r>
      <w:r w:rsidRPr="00C47A69">
        <w:rPr>
          <w:spacing w:val="1"/>
        </w:rPr>
        <w:t xml:space="preserve"> </w:t>
      </w:r>
      <w:r w:rsidRPr="00C47A69">
        <w:t>школьников.</w:t>
      </w:r>
      <w:r w:rsidRPr="00C47A69">
        <w:rPr>
          <w:spacing w:val="1"/>
        </w:rPr>
        <w:t xml:space="preserve"> </w:t>
      </w:r>
      <w:r w:rsidRPr="00C47A69">
        <w:t>Задача</w:t>
      </w:r>
      <w:r w:rsidRPr="00C47A69">
        <w:rPr>
          <w:spacing w:val="1"/>
        </w:rPr>
        <w:t xml:space="preserve"> </w:t>
      </w:r>
      <w:r w:rsidRPr="00C47A69">
        <w:t>совместной деятельности педагога и ребенка - подготовить школьника к осознанному выбору</w:t>
      </w:r>
      <w:r w:rsidRPr="00C47A69">
        <w:rPr>
          <w:spacing w:val="1"/>
        </w:rPr>
        <w:t xml:space="preserve"> </w:t>
      </w:r>
      <w:r w:rsidRPr="00C47A69">
        <w:t>своей</w:t>
      </w:r>
      <w:r w:rsidRPr="00C47A69">
        <w:rPr>
          <w:spacing w:val="1"/>
        </w:rPr>
        <w:t xml:space="preserve"> </w:t>
      </w:r>
      <w:r w:rsidRPr="00C47A69">
        <w:t>будущей</w:t>
      </w:r>
      <w:r w:rsidRPr="00C47A69">
        <w:rPr>
          <w:spacing w:val="1"/>
        </w:rPr>
        <w:t xml:space="preserve"> </w:t>
      </w:r>
      <w:r w:rsidRPr="00C47A69">
        <w:t>профессиональной</w:t>
      </w:r>
      <w:r w:rsidRPr="00C47A69">
        <w:rPr>
          <w:spacing w:val="1"/>
        </w:rPr>
        <w:t xml:space="preserve"> </w:t>
      </w:r>
      <w:r w:rsidRPr="00C47A69">
        <w:t>деятельности.</w:t>
      </w:r>
      <w:r w:rsidRPr="00C47A69">
        <w:rPr>
          <w:spacing w:val="1"/>
        </w:rPr>
        <w:t xml:space="preserve"> </w:t>
      </w:r>
      <w:r w:rsidRPr="00C47A69">
        <w:t>Создавая</w:t>
      </w:r>
      <w:r w:rsidRPr="00C47A69">
        <w:rPr>
          <w:spacing w:val="1"/>
        </w:rPr>
        <w:t xml:space="preserve"> </w:t>
      </w:r>
      <w:r w:rsidRPr="00C47A69">
        <w:t>профориентационно</w:t>
      </w:r>
      <w:r w:rsidRPr="00C47A69">
        <w:rPr>
          <w:spacing w:val="1"/>
        </w:rPr>
        <w:t xml:space="preserve"> </w:t>
      </w:r>
      <w:r w:rsidRPr="00C47A69">
        <w:t>значимые</w:t>
      </w:r>
      <w:r w:rsidRPr="00C47A69">
        <w:rPr>
          <w:spacing w:val="1"/>
        </w:rPr>
        <w:t xml:space="preserve"> </w:t>
      </w:r>
      <w:r w:rsidRPr="00C47A69">
        <w:t>проблемные ситуации, формирующие готовность школьника к выбору, педагог актуализирует</w:t>
      </w:r>
      <w:r w:rsidRPr="00C47A69">
        <w:rPr>
          <w:spacing w:val="1"/>
        </w:rPr>
        <w:t xml:space="preserve"> </w:t>
      </w:r>
      <w:r w:rsidRPr="00C47A69">
        <w:t>его</w:t>
      </w:r>
      <w:r w:rsidRPr="00C47A69">
        <w:rPr>
          <w:spacing w:val="1"/>
        </w:rPr>
        <w:t xml:space="preserve"> </w:t>
      </w:r>
      <w:r w:rsidRPr="00C47A69">
        <w:t>профессиональное самоопределение,</w:t>
      </w:r>
      <w:r w:rsidRPr="00C47A69">
        <w:rPr>
          <w:spacing w:val="1"/>
        </w:rPr>
        <w:t xml:space="preserve"> </w:t>
      </w:r>
      <w:r w:rsidRPr="00C47A69">
        <w:t>позитивный</w:t>
      </w:r>
      <w:r w:rsidRPr="00C47A69">
        <w:rPr>
          <w:spacing w:val="1"/>
        </w:rPr>
        <w:t xml:space="preserve"> </w:t>
      </w:r>
      <w:r w:rsidRPr="00C47A69">
        <w:t>взгляд на</w:t>
      </w:r>
      <w:r w:rsidRPr="00C47A69">
        <w:rPr>
          <w:spacing w:val="1"/>
        </w:rPr>
        <w:t xml:space="preserve"> </w:t>
      </w:r>
      <w:r w:rsidRPr="00C47A69">
        <w:t>труд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постиндустриальном</w:t>
      </w:r>
      <w:r w:rsidRPr="00C47A69">
        <w:rPr>
          <w:spacing w:val="1"/>
        </w:rPr>
        <w:t xml:space="preserve"> </w:t>
      </w:r>
      <w:r w:rsidRPr="00C47A69">
        <w:t>мире, охватывающий не только профессиональную, но и внепрофессиональную составляющие</w:t>
      </w:r>
      <w:r w:rsidRPr="00C47A69">
        <w:rPr>
          <w:spacing w:val="1"/>
        </w:rPr>
        <w:t xml:space="preserve"> </w:t>
      </w:r>
      <w:r w:rsidRPr="00C47A69">
        <w:t>такой деятельности.</w:t>
      </w:r>
    </w:p>
    <w:p w:rsidR="00386ED4" w:rsidRPr="00C47A69" w:rsidRDefault="00386ED4" w:rsidP="0071123F">
      <w:pPr>
        <w:pStyle w:val="Heading31"/>
        <w:ind w:firstLine="0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внешнем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386ED4" w:rsidRPr="00C47A69" w:rsidRDefault="00386ED4" w:rsidP="00AB7046">
      <w:pPr>
        <w:pStyle w:val="ListParagraph"/>
        <w:numPr>
          <w:ilvl w:val="1"/>
          <w:numId w:val="15"/>
        </w:numPr>
        <w:tabs>
          <w:tab w:val="left" w:pos="2034"/>
        </w:tabs>
        <w:ind w:left="284" w:right="848" w:firstLine="1337"/>
        <w:rPr>
          <w:sz w:val="28"/>
          <w:szCs w:val="28"/>
        </w:rPr>
      </w:pPr>
      <w:r w:rsidRPr="00C47A69">
        <w:rPr>
          <w:sz w:val="28"/>
          <w:szCs w:val="28"/>
        </w:rPr>
        <w:t>экскурсии на предприятия города, дающие школьникам начальные представления о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существующих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профессиях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условиях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работы людей, представляющих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эти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профессии.</w:t>
      </w:r>
    </w:p>
    <w:p w:rsidR="00386ED4" w:rsidRPr="00C47A69" w:rsidRDefault="00386ED4" w:rsidP="00562DA2">
      <w:pPr>
        <w:pStyle w:val="Heading31"/>
        <w:ind w:left="284" w:firstLine="1337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школы:</w:t>
      </w:r>
    </w:p>
    <w:p w:rsidR="00386ED4" w:rsidRPr="00C47A69" w:rsidRDefault="00386ED4" w:rsidP="00AB7046">
      <w:pPr>
        <w:pStyle w:val="ListParagraph"/>
        <w:numPr>
          <w:ilvl w:val="1"/>
          <w:numId w:val="15"/>
        </w:numPr>
        <w:tabs>
          <w:tab w:val="left" w:pos="2034"/>
        </w:tabs>
        <w:ind w:left="284" w:right="846" w:firstLine="1337"/>
        <w:rPr>
          <w:sz w:val="28"/>
          <w:szCs w:val="28"/>
        </w:rPr>
      </w:pPr>
      <w:r w:rsidRPr="00C47A69">
        <w:rPr>
          <w:sz w:val="28"/>
          <w:szCs w:val="28"/>
        </w:rPr>
        <w:t>совместное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педагогами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изучение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интернет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ресурсов,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посвященных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выбору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профессий,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прохождение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профориентационного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онлайн-тестирования.</w:t>
      </w:r>
    </w:p>
    <w:p w:rsidR="00386ED4" w:rsidRPr="00C47A69" w:rsidRDefault="00386ED4" w:rsidP="00562DA2">
      <w:pPr>
        <w:pStyle w:val="Heading31"/>
        <w:ind w:left="284" w:firstLine="1337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класса:</w:t>
      </w:r>
    </w:p>
    <w:p w:rsidR="00386ED4" w:rsidRPr="001C3E59" w:rsidRDefault="00386ED4" w:rsidP="00AB7046">
      <w:pPr>
        <w:pStyle w:val="ListParagraph"/>
        <w:numPr>
          <w:ilvl w:val="1"/>
          <w:numId w:val="15"/>
        </w:numPr>
        <w:tabs>
          <w:tab w:val="left" w:pos="2034"/>
        </w:tabs>
        <w:ind w:left="284" w:right="840" w:firstLine="1337"/>
        <w:rPr>
          <w:sz w:val="28"/>
          <w:szCs w:val="28"/>
        </w:rPr>
      </w:pPr>
      <w:r w:rsidRPr="00C47A69">
        <w:rPr>
          <w:sz w:val="28"/>
          <w:szCs w:val="28"/>
        </w:rPr>
        <w:t>циклы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профориентационных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часов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подготовку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осознанному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планированию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реализации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своего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профессионального</w:t>
      </w:r>
      <w:r w:rsidRPr="00C47A69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будущего.</w:t>
      </w:r>
    </w:p>
    <w:p w:rsidR="00386ED4" w:rsidRPr="00C47A69" w:rsidRDefault="00386ED4" w:rsidP="0071123F">
      <w:pPr>
        <w:pStyle w:val="Heading31"/>
        <w:ind w:firstLine="0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Индивидуальный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уровень</w:t>
      </w:r>
    </w:p>
    <w:p w:rsidR="00386ED4" w:rsidRPr="00C47A69" w:rsidRDefault="00386ED4" w:rsidP="00AB7046">
      <w:pPr>
        <w:pStyle w:val="ListParagraph"/>
        <w:numPr>
          <w:ilvl w:val="1"/>
          <w:numId w:val="15"/>
        </w:numPr>
        <w:tabs>
          <w:tab w:val="left" w:pos="2034"/>
        </w:tabs>
        <w:ind w:left="284" w:right="843" w:firstLine="1337"/>
        <w:rPr>
          <w:sz w:val="28"/>
          <w:szCs w:val="28"/>
        </w:rPr>
      </w:pPr>
      <w:r w:rsidRPr="00C47A69">
        <w:rPr>
          <w:sz w:val="28"/>
          <w:szCs w:val="28"/>
        </w:rPr>
        <w:t>индивидуальные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психолога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вопросам склонностей, способностей, дарований и иных индивидуальных особенностей детей,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могут иметь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значение 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будущем в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процессе выбора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ими профессии.</w:t>
      </w:r>
    </w:p>
    <w:p w:rsidR="00386ED4" w:rsidRDefault="00386ED4" w:rsidP="0071123F">
      <w:pPr>
        <w:pStyle w:val="BodyText"/>
        <w:ind w:right="707" w:firstLine="708"/>
      </w:pPr>
      <w:r w:rsidRPr="00C47A69">
        <w:tab/>
      </w:r>
    </w:p>
    <w:p w:rsidR="00386ED4" w:rsidRDefault="00386ED4" w:rsidP="0071123F">
      <w:pPr>
        <w:pStyle w:val="BodyText"/>
        <w:ind w:right="707" w:firstLine="708"/>
      </w:pPr>
    </w:p>
    <w:p w:rsidR="00386ED4" w:rsidRPr="00C41C56" w:rsidRDefault="00386ED4" w:rsidP="00AB7046">
      <w:pPr>
        <w:pStyle w:val="Heading31"/>
        <w:numPr>
          <w:ilvl w:val="2"/>
          <w:numId w:val="9"/>
        </w:numPr>
        <w:tabs>
          <w:tab w:val="left" w:pos="4389"/>
        </w:tabs>
        <w:ind w:left="4388" w:hanging="553"/>
        <w:rPr>
          <w:color w:val="002060"/>
          <w:sz w:val="28"/>
          <w:szCs w:val="28"/>
        </w:rPr>
      </w:pPr>
      <w:r w:rsidRPr="00C41C56">
        <w:rPr>
          <w:color w:val="002060"/>
          <w:sz w:val="28"/>
          <w:szCs w:val="28"/>
        </w:rPr>
        <w:t>Модуль</w:t>
      </w:r>
      <w:r w:rsidRPr="00C41C56">
        <w:rPr>
          <w:color w:val="002060"/>
          <w:spacing w:val="-5"/>
          <w:sz w:val="28"/>
          <w:szCs w:val="28"/>
        </w:rPr>
        <w:t xml:space="preserve"> </w:t>
      </w:r>
      <w:r w:rsidRPr="00C41C56">
        <w:rPr>
          <w:color w:val="002060"/>
          <w:sz w:val="28"/>
          <w:szCs w:val="28"/>
        </w:rPr>
        <w:t>«Работа</w:t>
      </w:r>
      <w:r w:rsidRPr="00C41C56">
        <w:rPr>
          <w:color w:val="002060"/>
          <w:spacing w:val="-5"/>
          <w:sz w:val="28"/>
          <w:szCs w:val="28"/>
        </w:rPr>
        <w:t xml:space="preserve"> </w:t>
      </w:r>
      <w:r w:rsidRPr="00C41C56">
        <w:rPr>
          <w:color w:val="002060"/>
          <w:sz w:val="28"/>
          <w:szCs w:val="28"/>
        </w:rPr>
        <w:t>с</w:t>
      </w:r>
      <w:r w:rsidRPr="00C41C56">
        <w:rPr>
          <w:color w:val="002060"/>
          <w:spacing w:val="-5"/>
          <w:sz w:val="28"/>
          <w:szCs w:val="28"/>
        </w:rPr>
        <w:t xml:space="preserve"> </w:t>
      </w:r>
      <w:r w:rsidRPr="00C41C56">
        <w:rPr>
          <w:color w:val="002060"/>
          <w:sz w:val="28"/>
          <w:szCs w:val="28"/>
        </w:rPr>
        <w:t>родителями»</w:t>
      </w:r>
    </w:p>
    <w:p w:rsidR="00386ED4" w:rsidRPr="00C47A69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Pr="00C47A69" w:rsidRDefault="00386ED4" w:rsidP="00562DA2">
      <w:pPr>
        <w:pStyle w:val="BodyText"/>
        <w:ind w:left="284" w:right="843" w:firstLine="655"/>
      </w:pPr>
      <w:r w:rsidRPr="00C47A69">
        <w:t>Работа с родителями или законными представителями школьников осуществляется для</w:t>
      </w:r>
      <w:r w:rsidRPr="00C47A69">
        <w:rPr>
          <w:spacing w:val="1"/>
        </w:rPr>
        <w:t xml:space="preserve"> </w:t>
      </w:r>
      <w:r w:rsidRPr="00C47A69">
        <w:t>более</w:t>
      </w:r>
      <w:r w:rsidRPr="00C47A69">
        <w:rPr>
          <w:spacing w:val="-5"/>
        </w:rPr>
        <w:t xml:space="preserve"> </w:t>
      </w:r>
      <w:r w:rsidRPr="00C47A69">
        <w:t>эффективного</w:t>
      </w:r>
      <w:r w:rsidRPr="00C47A69">
        <w:rPr>
          <w:spacing w:val="-5"/>
        </w:rPr>
        <w:t xml:space="preserve"> </w:t>
      </w:r>
      <w:r w:rsidRPr="00C47A69">
        <w:t>достижения</w:t>
      </w:r>
      <w:r w:rsidRPr="00C47A69">
        <w:rPr>
          <w:spacing w:val="-6"/>
        </w:rPr>
        <w:t xml:space="preserve"> </w:t>
      </w:r>
      <w:r w:rsidRPr="00C47A69">
        <w:t>цели</w:t>
      </w:r>
      <w:r w:rsidRPr="00C47A69">
        <w:rPr>
          <w:spacing w:val="-3"/>
        </w:rPr>
        <w:t xml:space="preserve"> </w:t>
      </w:r>
      <w:r w:rsidRPr="00C47A69">
        <w:t>воспитания,</w:t>
      </w:r>
      <w:r w:rsidRPr="00C47A69">
        <w:rPr>
          <w:spacing w:val="-6"/>
        </w:rPr>
        <w:t xml:space="preserve"> </w:t>
      </w:r>
      <w:r w:rsidRPr="00C47A69">
        <w:t>которое</w:t>
      </w:r>
      <w:r w:rsidRPr="00C47A69">
        <w:rPr>
          <w:spacing w:val="-5"/>
        </w:rPr>
        <w:t xml:space="preserve"> </w:t>
      </w:r>
      <w:r w:rsidRPr="00C47A69">
        <w:t>обеспечивается</w:t>
      </w:r>
      <w:r w:rsidRPr="00C47A69">
        <w:rPr>
          <w:spacing w:val="-6"/>
        </w:rPr>
        <w:t xml:space="preserve"> </w:t>
      </w:r>
      <w:r w:rsidRPr="00C47A69">
        <w:t>согласованием</w:t>
      </w:r>
      <w:r w:rsidRPr="00C47A69">
        <w:rPr>
          <w:spacing w:val="-5"/>
        </w:rPr>
        <w:t xml:space="preserve"> </w:t>
      </w:r>
      <w:r w:rsidRPr="00C47A69">
        <w:t>позиций</w:t>
      </w:r>
      <w:r w:rsidRPr="00C47A69">
        <w:rPr>
          <w:spacing w:val="-53"/>
        </w:rPr>
        <w:t xml:space="preserve"> </w:t>
      </w:r>
      <w:r w:rsidRPr="00C47A69">
        <w:t>семьи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школы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данном</w:t>
      </w:r>
      <w:r w:rsidRPr="00C47A69">
        <w:rPr>
          <w:spacing w:val="1"/>
        </w:rPr>
        <w:t xml:space="preserve"> </w:t>
      </w:r>
      <w:r w:rsidRPr="00C47A69">
        <w:t>вопросе.</w:t>
      </w:r>
      <w:r w:rsidRPr="00C47A69">
        <w:rPr>
          <w:spacing w:val="1"/>
        </w:rPr>
        <w:t xml:space="preserve"> </w:t>
      </w:r>
      <w:r w:rsidRPr="00C47A69">
        <w:t>Работа</w:t>
      </w:r>
      <w:r w:rsidRPr="00C47A69">
        <w:rPr>
          <w:spacing w:val="1"/>
        </w:rPr>
        <w:t xml:space="preserve"> </w:t>
      </w:r>
      <w:r w:rsidRPr="00C47A69">
        <w:t>с</w:t>
      </w:r>
      <w:r w:rsidRPr="00C47A69">
        <w:rPr>
          <w:spacing w:val="1"/>
        </w:rPr>
        <w:t xml:space="preserve"> </w:t>
      </w:r>
      <w:r w:rsidRPr="00C47A69">
        <w:t>родителями</w:t>
      </w:r>
      <w:r w:rsidRPr="00C47A69">
        <w:rPr>
          <w:spacing w:val="1"/>
        </w:rPr>
        <w:t xml:space="preserve"> </w:t>
      </w:r>
      <w:r w:rsidRPr="00C47A69">
        <w:t>или</w:t>
      </w:r>
      <w:r w:rsidRPr="00C47A69">
        <w:rPr>
          <w:spacing w:val="1"/>
        </w:rPr>
        <w:t xml:space="preserve"> </w:t>
      </w:r>
      <w:r w:rsidRPr="00C47A69">
        <w:t>законными</w:t>
      </w:r>
      <w:r w:rsidRPr="00C47A69">
        <w:rPr>
          <w:spacing w:val="1"/>
        </w:rPr>
        <w:t xml:space="preserve"> </w:t>
      </w:r>
      <w:r w:rsidRPr="00C47A69">
        <w:t>представителями</w:t>
      </w:r>
      <w:r w:rsidRPr="00C47A69">
        <w:rPr>
          <w:spacing w:val="1"/>
        </w:rPr>
        <w:t xml:space="preserve"> </w:t>
      </w:r>
      <w:r w:rsidRPr="00C47A69">
        <w:t>школьников</w:t>
      </w:r>
      <w:r w:rsidRPr="00C47A69">
        <w:rPr>
          <w:spacing w:val="-2"/>
        </w:rPr>
        <w:t xml:space="preserve"> </w:t>
      </w:r>
      <w:r w:rsidRPr="00C47A69">
        <w:t>осуществляется</w:t>
      </w:r>
      <w:r w:rsidRPr="00C47A69">
        <w:rPr>
          <w:spacing w:val="-1"/>
        </w:rPr>
        <w:t xml:space="preserve"> </w:t>
      </w:r>
      <w:r w:rsidRPr="00C47A69">
        <w:t>в</w:t>
      </w:r>
      <w:r w:rsidRPr="00C47A69">
        <w:rPr>
          <w:spacing w:val="-1"/>
        </w:rPr>
        <w:t xml:space="preserve"> </w:t>
      </w:r>
      <w:r w:rsidRPr="00C47A69">
        <w:t>рамках</w:t>
      </w:r>
      <w:r w:rsidRPr="00C47A69">
        <w:rPr>
          <w:spacing w:val="-3"/>
        </w:rPr>
        <w:t xml:space="preserve"> </w:t>
      </w:r>
      <w:r w:rsidRPr="00C47A69">
        <w:t>следующих</w:t>
      </w:r>
      <w:r w:rsidRPr="00C47A69">
        <w:rPr>
          <w:spacing w:val="-3"/>
        </w:rPr>
        <w:t xml:space="preserve"> </w:t>
      </w:r>
      <w:r w:rsidRPr="00C47A69">
        <w:t>видов</w:t>
      </w:r>
      <w:r w:rsidRPr="00C47A69">
        <w:rPr>
          <w:spacing w:val="-1"/>
        </w:rPr>
        <w:t xml:space="preserve"> </w:t>
      </w:r>
      <w:r w:rsidRPr="00C47A69">
        <w:t>и форм деятельности</w:t>
      </w:r>
    </w:p>
    <w:p w:rsidR="00386ED4" w:rsidRPr="00C47A69" w:rsidRDefault="00386ED4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групповом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386ED4" w:rsidRPr="00C47A69" w:rsidRDefault="00386ED4" w:rsidP="00AB7046">
      <w:pPr>
        <w:pStyle w:val="ListParagraph"/>
        <w:numPr>
          <w:ilvl w:val="0"/>
          <w:numId w:val="14"/>
        </w:numPr>
        <w:tabs>
          <w:tab w:val="left" w:pos="1597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Общешкольный родительский комитет и Управляющий совет школы, участвующие 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управлении образовательной организацией и решении вопросов воспитания и социализации 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детей;</w:t>
      </w:r>
    </w:p>
    <w:p w:rsidR="00386ED4" w:rsidRPr="00C47A69" w:rsidRDefault="00386ED4" w:rsidP="00AB7046">
      <w:pPr>
        <w:pStyle w:val="ListParagraph"/>
        <w:numPr>
          <w:ilvl w:val="0"/>
          <w:numId w:val="14"/>
        </w:numPr>
        <w:tabs>
          <w:tab w:val="left" w:pos="1592"/>
        </w:tabs>
        <w:ind w:left="284" w:right="838" w:firstLine="1057"/>
        <w:rPr>
          <w:sz w:val="28"/>
          <w:szCs w:val="28"/>
        </w:rPr>
      </w:pPr>
      <w:r w:rsidRPr="00C47A69">
        <w:rPr>
          <w:sz w:val="28"/>
          <w:szCs w:val="28"/>
        </w:rPr>
        <w:t>родительские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гостиные, 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обсуждаются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возрастных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особенностей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детей, формы и способы доверительного взаимодействия родителей с детьми, проводятся мастер-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классы,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семинары, круглые столы с приглашением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специалистов;</w:t>
      </w:r>
    </w:p>
    <w:p w:rsidR="00386ED4" w:rsidRPr="00562DA2" w:rsidRDefault="00386ED4" w:rsidP="00AB7046">
      <w:pPr>
        <w:pStyle w:val="ListParagraph"/>
        <w:numPr>
          <w:ilvl w:val="0"/>
          <w:numId w:val="14"/>
        </w:numPr>
        <w:tabs>
          <w:tab w:val="left" w:pos="1597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родительские дни, во время которых родители могут посещать школьные учебные 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внеурочные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занятия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представления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ходе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учебно-воспитательного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процесса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школе;</w:t>
      </w:r>
    </w:p>
    <w:p w:rsidR="00386ED4" w:rsidRPr="00C47A69" w:rsidRDefault="00386ED4" w:rsidP="00AB7046">
      <w:pPr>
        <w:pStyle w:val="ListParagraph"/>
        <w:numPr>
          <w:ilvl w:val="0"/>
          <w:numId w:val="14"/>
        </w:numPr>
        <w:tabs>
          <w:tab w:val="left" w:pos="1587"/>
        </w:tabs>
        <w:ind w:left="284" w:right="847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общешкольные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родительские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собрания,</w:t>
      </w:r>
      <w:r w:rsidRPr="00C47A69">
        <w:rPr>
          <w:spacing w:val="2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происходящие</w:t>
      </w:r>
      <w:r w:rsidRPr="00C47A69">
        <w:rPr>
          <w:spacing w:val="24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23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режиме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обсуждения</w:t>
      </w:r>
      <w:r w:rsidRPr="00C47A69">
        <w:rPr>
          <w:spacing w:val="23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наиболее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острых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школьников;</w:t>
      </w:r>
    </w:p>
    <w:p w:rsidR="00386ED4" w:rsidRPr="00C47A69" w:rsidRDefault="00386ED4" w:rsidP="00AB7046">
      <w:pPr>
        <w:pStyle w:val="ListParagraph"/>
        <w:numPr>
          <w:ilvl w:val="0"/>
          <w:numId w:val="14"/>
        </w:numPr>
        <w:tabs>
          <w:tab w:val="left" w:pos="1587"/>
        </w:tabs>
        <w:ind w:left="284" w:right="845" w:firstLine="1057"/>
        <w:rPr>
          <w:sz w:val="28"/>
          <w:szCs w:val="28"/>
        </w:rPr>
      </w:pPr>
      <w:r>
        <w:rPr>
          <w:noProof/>
          <w:lang w:eastAsia="ru-RU"/>
        </w:rPr>
        <w:pict>
          <v:shape id="docshape61" o:spid="_x0000_s1032" type="#_x0000_t202" style="position:absolute;left:0;text-align:left;margin-left:551.8pt;margin-top:759.9pt;width:17.55pt;height:16.2pt;z-index:251659264;mso-position-horizontal-relative:page;mso-position-vertical-relative:page" filled="f" stroked="f">
            <v:textbox style="layout-flow:vertical;mso-next-textbox:#docshape61" inset="0,0,0,0">
              <w:txbxContent>
                <w:p w:rsidR="00386ED4" w:rsidRPr="002B7EC1" w:rsidRDefault="00386ED4" w:rsidP="00C0703A"/>
              </w:txbxContent>
            </v:textbox>
            <w10:wrap anchorx="page" anchory="page"/>
          </v:shape>
        </w:pict>
      </w:r>
      <w:r w:rsidRPr="00C47A69">
        <w:rPr>
          <w:sz w:val="28"/>
          <w:szCs w:val="28"/>
        </w:rPr>
        <w:t>семейный всеобуч, на котором родители могли бы получать ценные рекомендации 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советы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профессиональных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психологов,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врачей,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обмениваться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собственным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творческим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опытом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находками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деле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детей;</w:t>
      </w:r>
    </w:p>
    <w:p w:rsidR="00386ED4" w:rsidRPr="00C47A69" w:rsidRDefault="00386ED4" w:rsidP="00AB7046">
      <w:pPr>
        <w:pStyle w:val="ListParagraph"/>
        <w:numPr>
          <w:ilvl w:val="0"/>
          <w:numId w:val="14"/>
        </w:numPr>
        <w:tabs>
          <w:tab w:val="left" w:pos="1587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родительские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форумы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интернет-сайте,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обсуждаются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интересующие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родителей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вопросы,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а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также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осуществляются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виртуальные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консультации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психологов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педагогов.</w:t>
      </w:r>
    </w:p>
    <w:p w:rsidR="00386ED4" w:rsidRPr="00C47A69" w:rsidRDefault="00386ED4" w:rsidP="0071123F">
      <w:pPr>
        <w:pStyle w:val="Heading41"/>
        <w:ind w:left="1901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индивидуальном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386ED4" w:rsidRPr="00C47A69" w:rsidRDefault="00386ED4" w:rsidP="00AB7046">
      <w:pPr>
        <w:pStyle w:val="ListParagraph"/>
        <w:numPr>
          <w:ilvl w:val="0"/>
          <w:numId w:val="14"/>
        </w:numPr>
        <w:tabs>
          <w:tab w:val="left" w:pos="1563"/>
        </w:tabs>
        <w:ind w:left="284" w:right="846" w:firstLine="1057"/>
        <w:rPr>
          <w:sz w:val="28"/>
          <w:szCs w:val="28"/>
        </w:rPr>
      </w:pPr>
      <w:r w:rsidRPr="00C47A69">
        <w:rPr>
          <w:sz w:val="28"/>
          <w:szCs w:val="28"/>
        </w:rPr>
        <w:t>работа специалистов по запросу родителей для решения острых конфликтных ситуаций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участие родителей в педагогических консилиумах, собираемых в случае возникновения острых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связанных с обучением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воспитанием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конкретного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ребенка;</w:t>
      </w:r>
    </w:p>
    <w:p w:rsidR="00386ED4" w:rsidRPr="00C47A69" w:rsidRDefault="00386ED4" w:rsidP="00AB7046">
      <w:pPr>
        <w:pStyle w:val="ListParagraph"/>
        <w:numPr>
          <w:ilvl w:val="0"/>
          <w:numId w:val="14"/>
        </w:numPr>
        <w:tabs>
          <w:tab w:val="left" w:pos="1563"/>
        </w:tabs>
        <w:ind w:left="284" w:right="847" w:firstLine="1057"/>
        <w:rPr>
          <w:sz w:val="28"/>
          <w:szCs w:val="28"/>
        </w:rPr>
      </w:pPr>
      <w:r w:rsidRPr="00C47A69">
        <w:rPr>
          <w:sz w:val="28"/>
          <w:szCs w:val="28"/>
        </w:rPr>
        <w:t>помощь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стороны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подготовке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общешкольных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внутриклассных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мероприятий воспитательной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направленности;</w:t>
      </w:r>
    </w:p>
    <w:p w:rsidR="00386ED4" w:rsidRPr="001C3E59" w:rsidRDefault="00386ED4" w:rsidP="00AB7046">
      <w:pPr>
        <w:pStyle w:val="ListParagraph"/>
        <w:numPr>
          <w:ilvl w:val="0"/>
          <w:numId w:val="14"/>
        </w:numPr>
        <w:tabs>
          <w:tab w:val="left" w:pos="1563"/>
        </w:tabs>
        <w:ind w:left="284" w:right="842" w:firstLine="1057"/>
        <w:rPr>
          <w:sz w:val="28"/>
          <w:szCs w:val="28"/>
        </w:rPr>
      </w:pPr>
      <w:r w:rsidRPr="00C47A69">
        <w:rPr>
          <w:sz w:val="28"/>
          <w:szCs w:val="28"/>
        </w:rPr>
        <w:t>индивидуальное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консультирование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целью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координации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воспитательных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усилий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 родителей.</w:t>
      </w:r>
    </w:p>
    <w:p w:rsidR="00386ED4" w:rsidRPr="00C47A69" w:rsidRDefault="00386ED4" w:rsidP="0071123F">
      <w:pPr>
        <w:pStyle w:val="BodyText"/>
        <w:ind w:left="0"/>
        <w:jc w:val="left"/>
      </w:pPr>
    </w:p>
    <w:p w:rsidR="00386ED4" w:rsidRPr="00C47A69" w:rsidRDefault="00386ED4" w:rsidP="00AB7046">
      <w:pPr>
        <w:pStyle w:val="Heading31"/>
        <w:numPr>
          <w:ilvl w:val="1"/>
          <w:numId w:val="10"/>
        </w:numPr>
        <w:tabs>
          <w:tab w:val="left" w:pos="4422"/>
        </w:tabs>
        <w:ind w:left="4421"/>
        <w:rPr>
          <w:sz w:val="28"/>
          <w:szCs w:val="28"/>
        </w:rPr>
      </w:pPr>
      <w:bookmarkStart w:id="5" w:name="_bookmark11"/>
      <w:bookmarkEnd w:id="5"/>
      <w:r w:rsidRPr="00C47A69">
        <w:rPr>
          <w:color w:val="008000"/>
          <w:sz w:val="28"/>
          <w:szCs w:val="28"/>
        </w:rPr>
        <w:t>Вариативные</w:t>
      </w:r>
      <w:r w:rsidRPr="00C47A69">
        <w:rPr>
          <w:color w:val="008000"/>
          <w:spacing w:val="-9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модели</w:t>
      </w:r>
    </w:p>
    <w:p w:rsidR="00386ED4" w:rsidRPr="00C47A69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Pr="00C47A69" w:rsidRDefault="00386ED4" w:rsidP="00AB7046">
      <w:pPr>
        <w:pStyle w:val="Heading31"/>
        <w:numPr>
          <w:ilvl w:val="2"/>
          <w:numId w:val="13"/>
        </w:numPr>
        <w:tabs>
          <w:tab w:val="left" w:pos="3460"/>
        </w:tabs>
        <w:ind w:hanging="553"/>
        <w:rPr>
          <w:sz w:val="28"/>
          <w:szCs w:val="28"/>
        </w:rPr>
      </w:pPr>
      <w:bookmarkStart w:id="6" w:name="_bookmark12"/>
      <w:bookmarkEnd w:id="6"/>
      <w:r w:rsidRPr="00C47A69">
        <w:rPr>
          <w:color w:val="008000"/>
          <w:sz w:val="28"/>
          <w:szCs w:val="28"/>
        </w:rPr>
        <w:t>Модуль</w:t>
      </w:r>
      <w:r w:rsidRPr="00C47A69">
        <w:rPr>
          <w:color w:val="008000"/>
          <w:spacing w:val="-7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«Ключевые</w:t>
      </w:r>
      <w:r w:rsidRPr="00C47A69">
        <w:rPr>
          <w:color w:val="008000"/>
          <w:spacing w:val="-4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общешкольные</w:t>
      </w:r>
      <w:r w:rsidRPr="00C47A69">
        <w:rPr>
          <w:color w:val="008000"/>
          <w:spacing w:val="-7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дела»</w:t>
      </w:r>
    </w:p>
    <w:p w:rsidR="00386ED4" w:rsidRPr="00C47A69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Default="00386ED4" w:rsidP="0071123F">
      <w:pPr>
        <w:pStyle w:val="BodyText"/>
        <w:ind w:right="842" w:firstLine="799"/>
        <w:rPr>
          <w:spacing w:val="1"/>
        </w:rPr>
      </w:pPr>
      <w:r w:rsidRPr="00C47A69">
        <w:t>Ключевые дела - это главные традиционные общешкольные дела, в которых принимает</w:t>
      </w:r>
      <w:r w:rsidRPr="00C47A69">
        <w:rPr>
          <w:spacing w:val="1"/>
        </w:rPr>
        <w:t xml:space="preserve"> </w:t>
      </w:r>
      <w:r w:rsidRPr="00C47A69">
        <w:t>участие большая часть обучающихся и которые обязательно планируются, готовятся, проводятся и</w:t>
      </w:r>
      <w:r w:rsidRPr="00C47A69">
        <w:rPr>
          <w:spacing w:val="-52"/>
        </w:rPr>
        <w:t xml:space="preserve"> </w:t>
      </w:r>
      <w:r w:rsidRPr="00C47A69">
        <w:t>анализируются</w:t>
      </w:r>
      <w:r w:rsidRPr="00C47A69">
        <w:rPr>
          <w:spacing w:val="1"/>
        </w:rPr>
        <w:t xml:space="preserve"> </w:t>
      </w:r>
      <w:r w:rsidRPr="00C47A69">
        <w:t>совместно</w:t>
      </w:r>
      <w:r w:rsidRPr="00C47A69">
        <w:rPr>
          <w:spacing w:val="1"/>
        </w:rPr>
        <w:t xml:space="preserve"> </w:t>
      </w:r>
      <w:r w:rsidRPr="00C47A69">
        <w:t>педагогическими</w:t>
      </w:r>
      <w:r w:rsidRPr="00C47A69">
        <w:rPr>
          <w:spacing w:val="1"/>
        </w:rPr>
        <w:t xml:space="preserve"> </w:t>
      </w:r>
      <w:r w:rsidRPr="00C47A69">
        <w:t>работниками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обучающимися.</w:t>
      </w:r>
      <w:r w:rsidRPr="00C47A69">
        <w:rPr>
          <w:spacing w:val="1"/>
        </w:rPr>
        <w:t xml:space="preserve"> </w:t>
      </w:r>
      <w:r w:rsidRPr="00C47A69">
        <w:t>Это</w:t>
      </w:r>
      <w:r w:rsidRPr="00C47A69">
        <w:rPr>
          <w:spacing w:val="1"/>
        </w:rPr>
        <w:t xml:space="preserve"> </w:t>
      </w:r>
      <w:r w:rsidRPr="00C47A69">
        <w:t>не</w:t>
      </w:r>
      <w:r w:rsidRPr="00C47A69">
        <w:rPr>
          <w:spacing w:val="1"/>
        </w:rPr>
        <w:t xml:space="preserve"> </w:t>
      </w:r>
      <w:r w:rsidRPr="00C47A69">
        <w:t>набор</w:t>
      </w:r>
      <w:r w:rsidRPr="00C47A69">
        <w:rPr>
          <w:spacing w:val="1"/>
        </w:rPr>
        <w:t xml:space="preserve"> </w:t>
      </w:r>
      <w:r w:rsidRPr="00C47A69">
        <w:t>календарных</w:t>
      </w:r>
      <w:r w:rsidRPr="00C47A69">
        <w:rPr>
          <w:spacing w:val="1"/>
        </w:rPr>
        <w:t xml:space="preserve"> </w:t>
      </w:r>
      <w:r w:rsidRPr="00C47A69">
        <w:t>праздников,</w:t>
      </w:r>
      <w:r w:rsidRPr="00C47A69">
        <w:rPr>
          <w:spacing w:val="1"/>
        </w:rPr>
        <w:t xml:space="preserve"> </w:t>
      </w:r>
      <w:r w:rsidRPr="00C47A69">
        <w:t>отмечаемых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школе,</w:t>
      </w:r>
      <w:r w:rsidRPr="00C47A69">
        <w:rPr>
          <w:spacing w:val="1"/>
        </w:rPr>
        <w:t xml:space="preserve"> </w:t>
      </w:r>
      <w:r w:rsidRPr="00C47A69">
        <w:t>а</w:t>
      </w:r>
      <w:r w:rsidRPr="00C47A69">
        <w:rPr>
          <w:spacing w:val="1"/>
        </w:rPr>
        <w:t xml:space="preserve"> </w:t>
      </w:r>
      <w:r w:rsidRPr="00C47A69">
        <w:t>комплекс</w:t>
      </w:r>
      <w:r w:rsidRPr="00C47A69">
        <w:rPr>
          <w:spacing w:val="1"/>
        </w:rPr>
        <w:t xml:space="preserve"> </w:t>
      </w:r>
      <w:r w:rsidRPr="00C47A69">
        <w:t>коллективных</w:t>
      </w:r>
      <w:r w:rsidRPr="00C47A69">
        <w:rPr>
          <w:spacing w:val="1"/>
        </w:rPr>
        <w:t xml:space="preserve"> </w:t>
      </w:r>
      <w:r w:rsidRPr="00C47A69">
        <w:t>творческих</w:t>
      </w:r>
      <w:r w:rsidRPr="00C47A69">
        <w:rPr>
          <w:spacing w:val="1"/>
        </w:rPr>
        <w:t xml:space="preserve"> </w:t>
      </w:r>
      <w:r w:rsidRPr="00C47A69">
        <w:t>дел,</w:t>
      </w:r>
      <w:r w:rsidRPr="00C47A69">
        <w:rPr>
          <w:spacing w:val="1"/>
        </w:rPr>
        <w:t xml:space="preserve"> </w:t>
      </w:r>
      <w:r w:rsidRPr="00C47A69">
        <w:t>интересных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значимых</w:t>
      </w:r>
      <w:r w:rsidRPr="00C47A69">
        <w:rPr>
          <w:spacing w:val="1"/>
        </w:rPr>
        <w:t xml:space="preserve"> </w:t>
      </w:r>
      <w:r w:rsidRPr="00C47A69">
        <w:t>для</w:t>
      </w:r>
      <w:r w:rsidRPr="00C47A69">
        <w:rPr>
          <w:spacing w:val="1"/>
        </w:rPr>
        <w:t xml:space="preserve"> </w:t>
      </w:r>
      <w:r w:rsidRPr="00C47A69">
        <w:t>обучающихся,</w:t>
      </w:r>
      <w:r w:rsidRPr="00C47A69">
        <w:rPr>
          <w:spacing w:val="1"/>
        </w:rPr>
        <w:t xml:space="preserve"> </w:t>
      </w:r>
      <w:r w:rsidRPr="00C47A69">
        <w:t>объединяющих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вместе</w:t>
      </w:r>
      <w:r w:rsidRPr="00C47A69">
        <w:rPr>
          <w:spacing w:val="1"/>
        </w:rPr>
        <w:t xml:space="preserve"> </w:t>
      </w:r>
      <w:r w:rsidRPr="00C47A69">
        <w:t>с</w:t>
      </w:r>
      <w:r w:rsidRPr="00C47A69">
        <w:rPr>
          <w:spacing w:val="1"/>
        </w:rPr>
        <w:t xml:space="preserve"> </w:t>
      </w:r>
      <w:r w:rsidRPr="00C47A69">
        <w:t>педагогическими</w:t>
      </w:r>
      <w:r w:rsidRPr="00C47A69">
        <w:rPr>
          <w:spacing w:val="-52"/>
        </w:rPr>
        <w:t xml:space="preserve"> </w:t>
      </w:r>
      <w:r w:rsidRPr="00C47A69">
        <w:t>работниками в единый коллектив. Ключевые дела обеспечивают включенность в них большого</w:t>
      </w:r>
      <w:r w:rsidRPr="00C47A69">
        <w:rPr>
          <w:spacing w:val="1"/>
        </w:rPr>
        <w:t xml:space="preserve"> </w:t>
      </w:r>
      <w:r w:rsidRPr="00C47A69">
        <w:t>числа</w:t>
      </w:r>
      <w:r w:rsidRPr="00C47A69">
        <w:rPr>
          <w:spacing w:val="1"/>
        </w:rPr>
        <w:t xml:space="preserve"> </w:t>
      </w:r>
      <w:r w:rsidRPr="00C47A69">
        <w:t>обучающихся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взрослых,</w:t>
      </w:r>
      <w:r w:rsidRPr="00C47A69">
        <w:rPr>
          <w:spacing w:val="1"/>
        </w:rPr>
        <w:t xml:space="preserve"> </w:t>
      </w:r>
      <w:r w:rsidRPr="00C47A69">
        <w:t>способствуют</w:t>
      </w:r>
      <w:r w:rsidRPr="00C47A69">
        <w:rPr>
          <w:spacing w:val="1"/>
        </w:rPr>
        <w:t xml:space="preserve"> </w:t>
      </w:r>
      <w:r w:rsidRPr="00C47A69">
        <w:t>интенсификации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общения,</w:t>
      </w:r>
      <w:r w:rsidRPr="00C47A69">
        <w:rPr>
          <w:spacing w:val="1"/>
        </w:rPr>
        <w:t xml:space="preserve"> </w:t>
      </w:r>
      <w:r w:rsidRPr="00C47A69">
        <w:t>ставят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ответственную</w:t>
      </w:r>
      <w:r w:rsidRPr="00C47A69">
        <w:rPr>
          <w:spacing w:val="1"/>
        </w:rPr>
        <w:t xml:space="preserve"> </w:t>
      </w:r>
      <w:r w:rsidRPr="00C47A69">
        <w:t>позицию</w:t>
      </w:r>
      <w:r w:rsidRPr="00C47A69">
        <w:rPr>
          <w:spacing w:val="1"/>
        </w:rPr>
        <w:t xml:space="preserve"> </w:t>
      </w:r>
      <w:r w:rsidRPr="00C47A69">
        <w:t>к</w:t>
      </w:r>
      <w:r w:rsidRPr="00C47A69">
        <w:rPr>
          <w:spacing w:val="1"/>
        </w:rPr>
        <w:t xml:space="preserve"> </w:t>
      </w:r>
      <w:r w:rsidRPr="00C47A69">
        <w:t>происходящему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школе.</w:t>
      </w:r>
      <w:r w:rsidRPr="00C47A69">
        <w:rPr>
          <w:spacing w:val="1"/>
        </w:rPr>
        <w:t xml:space="preserve"> </w:t>
      </w:r>
    </w:p>
    <w:p w:rsidR="00386ED4" w:rsidRDefault="00386ED4" w:rsidP="0071123F">
      <w:pPr>
        <w:pStyle w:val="BodyText"/>
        <w:ind w:right="842" w:firstLine="799"/>
      </w:pPr>
      <w:r w:rsidRPr="00C47A69">
        <w:t>Введение</w:t>
      </w:r>
      <w:r w:rsidRPr="00C47A69">
        <w:rPr>
          <w:spacing w:val="1"/>
        </w:rPr>
        <w:t xml:space="preserve"> </w:t>
      </w:r>
      <w:r w:rsidRPr="00C47A69">
        <w:t>ключевых</w:t>
      </w:r>
      <w:r w:rsidRPr="00C47A69">
        <w:rPr>
          <w:spacing w:val="1"/>
        </w:rPr>
        <w:t xml:space="preserve"> </w:t>
      </w:r>
      <w:r w:rsidRPr="00C47A69">
        <w:t>дел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жизнь</w:t>
      </w:r>
      <w:r w:rsidRPr="00C47A69">
        <w:rPr>
          <w:spacing w:val="1"/>
        </w:rPr>
        <w:t xml:space="preserve"> </w:t>
      </w:r>
      <w:r w:rsidRPr="00C47A69">
        <w:t>школы</w:t>
      </w:r>
      <w:r w:rsidRPr="00C47A69">
        <w:rPr>
          <w:spacing w:val="1"/>
        </w:rPr>
        <w:t xml:space="preserve"> </w:t>
      </w:r>
      <w:r w:rsidRPr="00C47A69">
        <w:t>помогает преодолеть мероприятийный характер воспитания, сводящийся к набору мероприятий,</w:t>
      </w:r>
      <w:r w:rsidRPr="00C47A69">
        <w:rPr>
          <w:spacing w:val="1"/>
        </w:rPr>
        <w:t xml:space="preserve"> </w:t>
      </w:r>
      <w:r w:rsidRPr="00C47A69">
        <w:t>организуемых педагогическими работниками для учеников. Вовлечение обучающихся в ключевые</w:t>
      </w:r>
      <w:r w:rsidRPr="00C47A69">
        <w:rPr>
          <w:spacing w:val="-52"/>
        </w:rPr>
        <w:t xml:space="preserve"> </w:t>
      </w:r>
      <w:r w:rsidRPr="00C47A69">
        <w:t>общешкольные</w:t>
      </w:r>
      <w:r w:rsidRPr="00C47A69">
        <w:rPr>
          <w:spacing w:val="1"/>
        </w:rPr>
        <w:t xml:space="preserve"> </w:t>
      </w:r>
      <w:r w:rsidRPr="00C47A69">
        <w:t>мероприятия</w:t>
      </w:r>
      <w:r w:rsidRPr="00C47A69">
        <w:rPr>
          <w:spacing w:val="1"/>
        </w:rPr>
        <w:t xml:space="preserve"> </w:t>
      </w:r>
      <w:r w:rsidRPr="00C47A69">
        <w:t>способствует</w:t>
      </w:r>
      <w:r w:rsidRPr="00C47A69">
        <w:rPr>
          <w:spacing w:val="1"/>
        </w:rPr>
        <w:t xml:space="preserve"> </w:t>
      </w:r>
      <w:r w:rsidRPr="00C47A69">
        <w:t>поощрению</w:t>
      </w:r>
      <w:r w:rsidRPr="00C47A69">
        <w:rPr>
          <w:spacing w:val="1"/>
        </w:rPr>
        <w:t xml:space="preserve"> </w:t>
      </w:r>
      <w:r w:rsidRPr="00C47A69">
        <w:t>социальной</w:t>
      </w:r>
      <w:r w:rsidRPr="00C47A69">
        <w:rPr>
          <w:spacing w:val="1"/>
        </w:rPr>
        <w:t xml:space="preserve"> </w:t>
      </w:r>
      <w:r w:rsidRPr="00C47A69">
        <w:t>активности</w:t>
      </w:r>
      <w:r w:rsidRPr="00C47A69">
        <w:rPr>
          <w:spacing w:val="1"/>
        </w:rPr>
        <w:t xml:space="preserve"> </w:t>
      </w:r>
      <w:r w:rsidRPr="00C47A69">
        <w:t>обучающихся,</w:t>
      </w:r>
      <w:r w:rsidRPr="00C47A69">
        <w:rPr>
          <w:spacing w:val="1"/>
        </w:rPr>
        <w:t xml:space="preserve"> </w:t>
      </w:r>
      <w:r w:rsidRPr="00C47A69">
        <w:t>развитию</w:t>
      </w:r>
      <w:r w:rsidRPr="00C47A69">
        <w:rPr>
          <w:spacing w:val="1"/>
        </w:rPr>
        <w:t xml:space="preserve"> </w:t>
      </w:r>
      <w:r w:rsidRPr="00C47A69">
        <w:t>позитивных</w:t>
      </w:r>
      <w:r w:rsidRPr="00C47A69">
        <w:rPr>
          <w:spacing w:val="1"/>
        </w:rPr>
        <w:t xml:space="preserve"> </w:t>
      </w:r>
      <w:r w:rsidRPr="00C47A69">
        <w:t>межличностных</w:t>
      </w:r>
      <w:r w:rsidRPr="00C47A69">
        <w:rPr>
          <w:spacing w:val="1"/>
        </w:rPr>
        <w:t xml:space="preserve"> </w:t>
      </w:r>
      <w:r w:rsidRPr="00C47A69">
        <w:t>отношений</w:t>
      </w:r>
      <w:r w:rsidRPr="00C47A69">
        <w:rPr>
          <w:spacing w:val="1"/>
        </w:rPr>
        <w:t xml:space="preserve"> </w:t>
      </w:r>
      <w:r w:rsidRPr="00C47A69">
        <w:t>между</w:t>
      </w:r>
      <w:r w:rsidRPr="00C47A69">
        <w:rPr>
          <w:spacing w:val="1"/>
        </w:rPr>
        <w:t xml:space="preserve"> </w:t>
      </w:r>
      <w:r w:rsidRPr="00C47A69">
        <w:t>педагогическими</w:t>
      </w:r>
      <w:r w:rsidRPr="00C47A69">
        <w:rPr>
          <w:spacing w:val="1"/>
        </w:rPr>
        <w:t xml:space="preserve"> </w:t>
      </w:r>
      <w:r w:rsidRPr="00C47A69">
        <w:t>работниками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-52"/>
        </w:rPr>
        <w:t xml:space="preserve"> </w:t>
      </w:r>
      <w:r w:rsidRPr="00C47A69">
        <w:t>воспитанниками,</w:t>
      </w:r>
      <w:r w:rsidRPr="00C47A69">
        <w:rPr>
          <w:spacing w:val="-4"/>
        </w:rPr>
        <w:t xml:space="preserve"> </w:t>
      </w:r>
      <w:r w:rsidRPr="00C47A69">
        <w:t>формированию чувства доверия</w:t>
      </w:r>
      <w:r w:rsidRPr="00C47A69">
        <w:rPr>
          <w:spacing w:val="-2"/>
        </w:rPr>
        <w:t xml:space="preserve"> </w:t>
      </w:r>
      <w:r w:rsidRPr="00C47A69">
        <w:t>и уважения</w:t>
      </w:r>
      <w:r w:rsidRPr="00C47A69">
        <w:rPr>
          <w:spacing w:val="-1"/>
        </w:rPr>
        <w:t xml:space="preserve"> </w:t>
      </w:r>
      <w:r w:rsidRPr="00C47A69">
        <w:t>друг</w:t>
      </w:r>
      <w:r w:rsidRPr="00C47A69">
        <w:rPr>
          <w:spacing w:val="-1"/>
        </w:rPr>
        <w:t xml:space="preserve"> </w:t>
      </w:r>
      <w:r w:rsidRPr="00C47A69">
        <w:t>к другу.</w:t>
      </w:r>
    </w:p>
    <w:p w:rsidR="00386ED4" w:rsidRDefault="00386ED4" w:rsidP="0071123F">
      <w:pPr>
        <w:rPr>
          <w:sz w:val="28"/>
          <w:szCs w:val="28"/>
        </w:rPr>
      </w:pPr>
    </w:p>
    <w:p w:rsidR="00386ED4" w:rsidRDefault="00386ED4" w:rsidP="0071123F">
      <w:pPr>
        <w:jc w:val="center"/>
        <w:rPr>
          <w:b/>
          <w:bCs/>
          <w:i/>
          <w:iCs/>
          <w:sz w:val="28"/>
          <w:szCs w:val="28"/>
        </w:rPr>
      </w:pPr>
      <w:r w:rsidRPr="00027B13">
        <w:rPr>
          <w:b/>
          <w:bCs/>
          <w:i/>
          <w:iCs/>
          <w:sz w:val="28"/>
          <w:szCs w:val="28"/>
        </w:rPr>
        <w:t>Воспитательная работа по реализации модуля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5103"/>
      </w:tblGrid>
      <w:tr w:rsidR="00386ED4">
        <w:tc>
          <w:tcPr>
            <w:tcW w:w="4678" w:type="dxa"/>
          </w:tcPr>
          <w:p w:rsidR="00386ED4" w:rsidRPr="0089764E" w:rsidRDefault="00386ED4" w:rsidP="0089764E">
            <w:pPr>
              <w:ind w:left="633"/>
              <w:rPr>
                <w:b/>
                <w:bCs/>
              </w:rPr>
            </w:pPr>
            <w:r w:rsidRPr="0089764E">
              <w:rPr>
                <w:b/>
                <w:bCs/>
                <w:sz w:val="22"/>
                <w:szCs w:val="22"/>
              </w:rPr>
              <w:t>Содержание</w:t>
            </w:r>
            <w:r w:rsidRPr="0089764E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89764E">
              <w:rPr>
                <w:b/>
                <w:bCs/>
                <w:sz w:val="22"/>
                <w:szCs w:val="22"/>
              </w:rPr>
              <w:t>и</w:t>
            </w:r>
            <w:r w:rsidRPr="0089764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89764E">
              <w:rPr>
                <w:b/>
                <w:bCs/>
                <w:sz w:val="22"/>
                <w:szCs w:val="22"/>
              </w:rPr>
              <w:t>виды</w:t>
            </w:r>
            <w:r w:rsidRPr="0089764E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89764E">
              <w:rPr>
                <w:b/>
                <w:bCs/>
                <w:sz w:val="22"/>
                <w:szCs w:val="22"/>
              </w:rPr>
              <w:t>деятельности</w:t>
            </w:r>
          </w:p>
          <w:p w:rsidR="00386ED4" w:rsidRPr="0089764E" w:rsidRDefault="00386ED4" w:rsidP="0089764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386ED4" w:rsidRPr="0089764E" w:rsidRDefault="00386ED4" w:rsidP="0089764E">
            <w:pPr>
              <w:ind w:left="1255"/>
              <w:rPr>
                <w:b/>
                <w:bCs/>
              </w:rPr>
            </w:pPr>
            <w:r w:rsidRPr="0089764E">
              <w:rPr>
                <w:b/>
                <w:bCs/>
                <w:sz w:val="22"/>
                <w:szCs w:val="22"/>
              </w:rPr>
              <w:t>Формы</w:t>
            </w:r>
            <w:r w:rsidRPr="0089764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89764E">
              <w:rPr>
                <w:b/>
                <w:bCs/>
                <w:sz w:val="22"/>
                <w:szCs w:val="22"/>
              </w:rPr>
              <w:t>деятельности</w:t>
            </w:r>
          </w:p>
          <w:p w:rsidR="00386ED4" w:rsidRPr="0089764E" w:rsidRDefault="00386ED4" w:rsidP="0089764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86ED4" w:rsidRPr="00027B13">
        <w:tc>
          <w:tcPr>
            <w:tcW w:w="9781" w:type="dxa"/>
            <w:gridSpan w:val="2"/>
          </w:tcPr>
          <w:p w:rsidR="00386ED4" w:rsidRPr="0089764E" w:rsidRDefault="00386ED4" w:rsidP="0089764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9764E">
              <w:rPr>
                <w:i/>
                <w:iCs/>
                <w:sz w:val="22"/>
                <w:szCs w:val="22"/>
              </w:rPr>
              <w:t>Вне</w:t>
            </w:r>
            <w:r w:rsidRPr="0089764E"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 w:rsidRPr="0089764E">
              <w:rPr>
                <w:i/>
                <w:iCs/>
                <w:sz w:val="22"/>
                <w:szCs w:val="22"/>
              </w:rPr>
              <w:t>образовательной</w:t>
            </w:r>
            <w:r w:rsidRPr="0089764E">
              <w:rPr>
                <w:i/>
                <w:iCs/>
                <w:spacing w:val="-5"/>
                <w:sz w:val="22"/>
                <w:szCs w:val="22"/>
              </w:rPr>
              <w:t xml:space="preserve"> </w:t>
            </w:r>
            <w:r w:rsidRPr="0089764E">
              <w:rPr>
                <w:i/>
                <w:iCs/>
                <w:sz w:val="22"/>
                <w:szCs w:val="22"/>
              </w:rPr>
              <w:t>организации:</w:t>
            </w:r>
          </w:p>
        </w:tc>
      </w:tr>
      <w:tr w:rsidR="00386ED4" w:rsidRPr="00027B13">
        <w:trPr>
          <w:trHeight w:val="1773"/>
        </w:trPr>
        <w:tc>
          <w:tcPr>
            <w:tcW w:w="4678" w:type="dxa"/>
          </w:tcPr>
          <w:p w:rsidR="00386ED4" w:rsidRPr="0089764E" w:rsidRDefault="00386ED4" w:rsidP="0089764E">
            <w:pPr>
              <w:tabs>
                <w:tab w:val="left" w:pos="2049"/>
                <w:tab w:val="left" w:pos="4331"/>
              </w:tabs>
            </w:pPr>
            <w:r w:rsidRPr="0089764E">
              <w:rPr>
                <w:sz w:val="22"/>
                <w:szCs w:val="22"/>
              </w:rPr>
              <w:t>Ежегодные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совместно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разрабатываемые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и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реализуемые</w:t>
            </w:r>
            <w:r w:rsidRPr="0089764E">
              <w:rPr>
                <w:sz w:val="22"/>
                <w:szCs w:val="22"/>
              </w:rPr>
              <w:tab/>
              <w:t xml:space="preserve">обучающимися </w:t>
            </w:r>
            <w:r w:rsidRPr="0089764E">
              <w:rPr>
                <w:spacing w:val="-4"/>
                <w:sz w:val="22"/>
                <w:szCs w:val="22"/>
              </w:rPr>
              <w:t>и</w:t>
            </w:r>
            <w:r w:rsidRPr="0089764E">
              <w:rPr>
                <w:spacing w:val="-53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педагогическими работниками комплексы дел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(благотворительной,  патриотической,</w:t>
            </w:r>
            <w:r w:rsidRPr="0089764E">
              <w:rPr>
                <w:spacing w:val="77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трудовой направленности), ориентированные на преобразование окружающего школу социума.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ind w:left="100"/>
            </w:pPr>
            <w:r w:rsidRPr="0089764E">
              <w:rPr>
                <w:sz w:val="22"/>
                <w:szCs w:val="22"/>
              </w:rPr>
              <w:t>Социально</w:t>
            </w:r>
            <w:r w:rsidRPr="0089764E">
              <w:rPr>
                <w:spacing w:val="-3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-</w:t>
            </w:r>
            <w:r w:rsidRPr="0089764E">
              <w:rPr>
                <w:spacing w:val="-6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значимые</w:t>
            </w:r>
            <w:r w:rsidRPr="0089764E">
              <w:rPr>
                <w:spacing w:val="-2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проекты</w:t>
            </w:r>
          </w:p>
          <w:p w:rsidR="00386ED4" w:rsidRPr="0089764E" w:rsidRDefault="00386ED4" w:rsidP="0089764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86ED4" w:rsidRPr="00027B13">
        <w:tc>
          <w:tcPr>
            <w:tcW w:w="4678" w:type="dxa"/>
          </w:tcPr>
          <w:p w:rsidR="00386ED4" w:rsidRPr="0089764E" w:rsidRDefault="00386ED4" w:rsidP="0089764E">
            <w:pPr>
              <w:tabs>
                <w:tab w:val="left" w:pos="2078"/>
                <w:tab w:val="left" w:pos="3436"/>
              </w:tabs>
            </w:pPr>
            <w:r w:rsidRPr="0089764E">
              <w:rPr>
                <w:sz w:val="22"/>
                <w:szCs w:val="22"/>
              </w:rPr>
              <w:t>Проводимые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для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жителей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микрорайона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и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организуемые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совместно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с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семьями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обучающихся виды спортивной и творческой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 xml:space="preserve">деятельности, которые </w:t>
            </w:r>
            <w:r w:rsidRPr="0089764E">
              <w:rPr>
                <w:spacing w:val="-1"/>
                <w:sz w:val="22"/>
                <w:szCs w:val="22"/>
              </w:rPr>
              <w:t>открывают</w:t>
            </w:r>
            <w:r w:rsidRPr="0089764E">
              <w:rPr>
                <w:spacing w:val="-53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возможности для творческой самореализации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обучающихся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и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включают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их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в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деятельную</w:t>
            </w:r>
            <w:r w:rsidRPr="0089764E">
              <w:rPr>
                <w:spacing w:val="1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заботу</w:t>
            </w:r>
            <w:r w:rsidRPr="0089764E">
              <w:rPr>
                <w:spacing w:val="-4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об окружающих.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ind w:left="100"/>
            </w:pPr>
            <w:r w:rsidRPr="0089764E">
              <w:rPr>
                <w:b/>
                <w:bCs/>
                <w:i/>
                <w:iCs/>
                <w:sz w:val="28"/>
                <w:szCs w:val="28"/>
              </w:rPr>
              <w:tab/>
            </w:r>
            <w:r w:rsidRPr="0089764E">
              <w:rPr>
                <w:spacing w:val="-1"/>
                <w:sz w:val="22"/>
                <w:szCs w:val="22"/>
              </w:rPr>
              <w:t>Спортивные</w:t>
            </w:r>
            <w:r w:rsidRPr="0089764E">
              <w:rPr>
                <w:spacing w:val="-9"/>
                <w:sz w:val="22"/>
                <w:szCs w:val="22"/>
              </w:rPr>
              <w:t xml:space="preserve"> </w:t>
            </w:r>
            <w:r w:rsidRPr="0089764E">
              <w:rPr>
                <w:spacing w:val="-1"/>
                <w:sz w:val="22"/>
                <w:szCs w:val="22"/>
              </w:rPr>
              <w:t>состязания,</w:t>
            </w:r>
            <w:r w:rsidRPr="0089764E">
              <w:rPr>
                <w:spacing w:val="-9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праздники,</w:t>
            </w:r>
            <w:r w:rsidRPr="0089764E">
              <w:rPr>
                <w:spacing w:val="-12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фестивали,</w:t>
            </w:r>
            <w:r w:rsidRPr="0089764E">
              <w:rPr>
                <w:spacing w:val="-52"/>
                <w:sz w:val="22"/>
                <w:szCs w:val="22"/>
              </w:rPr>
              <w:t xml:space="preserve">   </w:t>
            </w:r>
            <w:r w:rsidRPr="0089764E">
              <w:rPr>
                <w:sz w:val="22"/>
                <w:szCs w:val="22"/>
              </w:rPr>
              <w:t>представления</w:t>
            </w:r>
          </w:p>
          <w:p w:rsidR="00386ED4" w:rsidRPr="0089764E" w:rsidRDefault="00386ED4" w:rsidP="0089764E">
            <w:pPr>
              <w:tabs>
                <w:tab w:val="left" w:pos="420"/>
              </w:tabs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tabs>
                <w:tab w:val="left" w:pos="1638"/>
                <w:tab w:val="left" w:pos="2799"/>
                <w:tab w:val="left" w:pos="4438"/>
              </w:tabs>
              <w:ind w:left="0"/>
            </w:pPr>
            <w:r>
              <w:t>Посвященные</w:t>
            </w:r>
            <w:r>
              <w:tab/>
              <w:t>значимым</w:t>
            </w:r>
            <w:r>
              <w:tab/>
              <w:t>отечественным и</w:t>
            </w:r>
          </w:p>
          <w:p w:rsidR="00386ED4" w:rsidRPr="0089764E" w:rsidRDefault="00386ED4" w:rsidP="00562DA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89764E">
              <w:rPr>
                <w:sz w:val="22"/>
                <w:szCs w:val="22"/>
              </w:rPr>
              <w:t>международным</w:t>
            </w:r>
            <w:r w:rsidRPr="0089764E">
              <w:rPr>
                <w:spacing w:val="-5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событиям.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9764E">
              <w:rPr>
                <w:sz w:val="22"/>
                <w:szCs w:val="22"/>
              </w:rPr>
              <w:t>Всероссийские</w:t>
            </w:r>
            <w:r w:rsidRPr="0089764E">
              <w:rPr>
                <w:spacing w:val="-5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акции</w:t>
            </w:r>
          </w:p>
        </w:tc>
      </w:tr>
      <w:tr w:rsidR="00386ED4" w:rsidRPr="00027B13">
        <w:tc>
          <w:tcPr>
            <w:tcW w:w="9781" w:type="dxa"/>
            <w:gridSpan w:val="2"/>
          </w:tcPr>
          <w:p w:rsidR="00386ED4" w:rsidRPr="0089764E" w:rsidRDefault="00386ED4" w:rsidP="00562DA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89764E">
              <w:rPr>
                <w:i/>
                <w:iCs/>
                <w:sz w:val="22"/>
                <w:szCs w:val="22"/>
              </w:rPr>
              <w:t>На</w:t>
            </w:r>
            <w:r w:rsidRPr="0089764E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89764E">
              <w:rPr>
                <w:i/>
                <w:iCs/>
                <w:sz w:val="22"/>
                <w:szCs w:val="22"/>
              </w:rPr>
              <w:t>уровне</w:t>
            </w:r>
            <w:r w:rsidRPr="0089764E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89764E">
              <w:rPr>
                <w:i/>
                <w:iCs/>
                <w:sz w:val="22"/>
                <w:szCs w:val="22"/>
              </w:rPr>
              <w:t>образовательной</w:t>
            </w:r>
            <w:r w:rsidRPr="0089764E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89764E">
              <w:rPr>
                <w:i/>
                <w:iCs/>
                <w:sz w:val="22"/>
                <w:szCs w:val="22"/>
              </w:rPr>
              <w:t>организации:</w:t>
            </w:r>
          </w:p>
        </w:tc>
      </w:tr>
      <w:tr w:rsidR="00386ED4" w:rsidRPr="00027B13">
        <w:tc>
          <w:tcPr>
            <w:tcW w:w="4678" w:type="dxa"/>
          </w:tcPr>
          <w:p w:rsidR="00386ED4" w:rsidRPr="00C20F82" w:rsidRDefault="00386ED4" w:rsidP="0089764E">
            <w:pPr>
              <w:pStyle w:val="TableParagraph"/>
              <w:tabs>
                <w:tab w:val="left" w:pos="1688"/>
                <w:tab w:val="left" w:pos="2302"/>
              </w:tabs>
              <w:ind w:left="0"/>
            </w:pPr>
            <w:r>
              <w:t xml:space="preserve">Ежегодно проводимые </w:t>
            </w:r>
            <w:r w:rsidRPr="0089764E">
              <w:rPr>
                <w:spacing w:val="-1"/>
              </w:rPr>
              <w:t>творческие</w:t>
            </w:r>
            <w:r w:rsidRPr="0089764E">
              <w:rPr>
                <w:spacing w:val="-53"/>
              </w:rPr>
              <w:t xml:space="preserve"> </w:t>
            </w:r>
            <w:r>
              <w:t xml:space="preserve">(театрализованные, </w:t>
            </w:r>
            <w:r w:rsidRPr="0089764E">
              <w:rPr>
                <w:spacing w:val="-1"/>
              </w:rPr>
              <w:t>музыкальные,</w:t>
            </w:r>
            <w:r w:rsidRPr="0089764E">
              <w:rPr>
                <w:spacing w:val="-53"/>
              </w:rPr>
              <w:t xml:space="preserve"> </w:t>
            </w:r>
            <w:r>
              <w:t>литературные</w:t>
            </w:r>
            <w:r w:rsidRPr="0089764E">
              <w:rPr>
                <w:spacing w:val="1"/>
              </w:rPr>
              <w:t xml:space="preserve"> </w:t>
            </w:r>
            <w:r>
              <w:t>и</w:t>
            </w:r>
            <w:r w:rsidRPr="0089764E">
              <w:rPr>
                <w:spacing w:val="1"/>
              </w:rPr>
              <w:t xml:space="preserve"> </w:t>
            </w:r>
            <w:r>
              <w:t>т.п.)</w:t>
            </w:r>
            <w:r w:rsidRPr="0089764E">
              <w:rPr>
                <w:spacing w:val="1"/>
              </w:rPr>
              <w:t xml:space="preserve"> </w:t>
            </w:r>
            <w:r>
              <w:t>дела,</w:t>
            </w:r>
            <w:r w:rsidRPr="0089764E">
              <w:rPr>
                <w:spacing w:val="1"/>
              </w:rPr>
              <w:t xml:space="preserve"> </w:t>
            </w:r>
            <w:r>
              <w:t>связанные</w:t>
            </w:r>
            <w:r w:rsidRPr="0089764E">
              <w:rPr>
                <w:spacing w:val="1"/>
              </w:rPr>
              <w:t xml:space="preserve"> </w:t>
            </w:r>
            <w:r>
              <w:t>со</w:t>
            </w:r>
            <w:r w:rsidRPr="0089764E">
              <w:rPr>
                <w:spacing w:val="1"/>
              </w:rPr>
              <w:t xml:space="preserve"> </w:t>
            </w:r>
            <w:r>
              <w:t>значимыми</w:t>
            </w:r>
            <w:r w:rsidRPr="0089764E">
              <w:rPr>
                <w:spacing w:val="1"/>
              </w:rPr>
              <w:t xml:space="preserve"> </w:t>
            </w:r>
            <w:r>
              <w:t>для</w:t>
            </w:r>
            <w:r w:rsidRPr="0089764E">
              <w:rPr>
                <w:spacing w:val="1"/>
              </w:rPr>
              <w:t xml:space="preserve"> </w:t>
            </w:r>
            <w:r>
              <w:t>обучающихся</w:t>
            </w:r>
            <w:r w:rsidRPr="0089764E">
              <w:rPr>
                <w:spacing w:val="1"/>
              </w:rPr>
              <w:t xml:space="preserve"> </w:t>
            </w:r>
            <w:r>
              <w:t>и</w:t>
            </w:r>
            <w:r w:rsidRPr="0089764E">
              <w:rPr>
                <w:spacing w:val="1"/>
              </w:rPr>
              <w:t xml:space="preserve"> </w:t>
            </w:r>
            <w:r>
              <w:t>педагогических работников знаменательными</w:t>
            </w:r>
            <w:r w:rsidRPr="0089764E">
              <w:rPr>
                <w:spacing w:val="1"/>
              </w:rPr>
              <w:t xml:space="preserve"> </w:t>
            </w:r>
            <w:r>
              <w:t>датами</w:t>
            </w:r>
            <w:r w:rsidRPr="0089764E">
              <w:rPr>
                <w:spacing w:val="27"/>
              </w:rPr>
              <w:t xml:space="preserve"> </w:t>
            </w:r>
            <w:r>
              <w:t>и</w:t>
            </w:r>
            <w:r w:rsidRPr="0089764E">
              <w:rPr>
                <w:spacing w:val="27"/>
              </w:rPr>
              <w:t xml:space="preserve"> </w:t>
            </w:r>
            <w:r>
              <w:t>в</w:t>
            </w:r>
            <w:r w:rsidRPr="0089764E">
              <w:rPr>
                <w:spacing w:val="24"/>
              </w:rPr>
              <w:t xml:space="preserve"> </w:t>
            </w:r>
            <w:r>
              <w:t>которых</w:t>
            </w:r>
            <w:r w:rsidRPr="0089764E">
              <w:rPr>
                <w:spacing w:val="27"/>
              </w:rPr>
              <w:t xml:space="preserve"> </w:t>
            </w:r>
            <w:r>
              <w:t>участвуют</w:t>
            </w:r>
            <w:r w:rsidRPr="0089764E">
              <w:rPr>
                <w:spacing w:val="27"/>
              </w:rPr>
              <w:t xml:space="preserve"> </w:t>
            </w:r>
            <w:r>
              <w:t>все</w:t>
            </w:r>
            <w:r w:rsidRPr="0089764E">
              <w:rPr>
                <w:spacing w:val="28"/>
              </w:rPr>
              <w:t xml:space="preserve"> </w:t>
            </w:r>
            <w:r>
              <w:t>классы</w:t>
            </w:r>
            <w:r w:rsidRPr="0089764E">
              <w:rPr>
                <w:spacing w:val="-3"/>
              </w:rPr>
              <w:t xml:space="preserve"> </w:t>
            </w:r>
            <w:r>
              <w:t>школы.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9764E">
              <w:rPr>
                <w:sz w:val="22"/>
                <w:szCs w:val="22"/>
              </w:rPr>
              <w:t>Общешкольные</w:t>
            </w:r>
            <w:r w:rsidRPr="0089764E">
              <w:rPr>
                <w:spacing w:val="-3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праздники,</w:t>
            </w:r>
            <w:r w:rsidRPr="0089764E">
              <w:rPr>
                <w:spacing w:val="-3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школьный</w:t>
            </w:r>
            <w:r w:rsidRPr="0089764E">
              <w:rPr>
                <w:spacing w:val="-2"/>
                <w:sz w:val="22"/>
                <w:szCs w:val="22"/>
              </w:rPr>
              <w:t xml:space="preserve"> </w:t>
            </w:r>
            <w:r w:rsidRPr="0089764E">
              <w:rPr>
                <w:sz w:val="22"/>
                <w:szCs w:val="22"/>
              </w:rPr>
              <w:t>проект</w:t>
            </w: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tabs>
                <w:tab w:val="left" w:pos="1921"/>
                <w:tab w:val="left" w:pos="3337"/>
              </w:tabs>
              <w:ind w:left="0"/>
            </w:pPr>
            <w:r>
              <w:t>Связанные</w:t>
            </w:r>
            <w:r w:rsidRPr="0089764E">
              <w:rPr>
                <w:spacing w:val="1"/>
              </w:rPr>
              <w:t xml:space="preserve"> </w:t>
            </w:r>
            <w:r>
              <w:t>с</w:t>
            </w:r>
            <w:r w:rsidRPr="0089764E">
              <w:rPr>
                <w:spacing w:val="1"/>
              </w:rPr>
              <w:t xml:space="preserve"> </w:t>
            </w:r>
            <w:r>
              <w:t>переходом</w:t>
            </w:r>
            <w:r w:rsidRPr="0089764E">
              <w:rPr>
                <w:spacing w:val="1"/>
              </w:rPr>
              <w:t xml:space="preserve"> </w:t>
            </w:r>
            <w:r>
              <w:t>обучающихся</w:t>
            </w:r>
            <w:r w:rsidRPr="0089764E">
              <w:rPr>
                <w:spacing w:val="1"/>
              </w:rPr>
              <w:t xml:space="preserve"> </w:t>
            </w:r>
            <w:r>
              <w:t>на</w:t>
            </w:r>
            <w:r w:rsidRPr="0089764E">
              <w:rPr>
                <w:spacing w:val="1"/>
              </w:rPr>
              <w:t xml:space="preserve"> </w:t>
            </w:r>
            <w:r>
              <w:t xml:space="preserve">следующую ступень </w:t>
            </w:r>
            <w:r w:rsidRPr="0089764E">
              <w:rPr>
                <w:spacing w:val="-1"/>
              </w:rPr>
              <w:t>образования,</w:t>
            </w:r>
            <w:r w:rsidRPr="0089764E">
              <w:rPr>
                <w:spacing w:val="-53"/>
              </w:rPr>
              <w:t xml:space="preserve"> </w:t>
            </w:r>
            <w:r>
              <w:t>символизирующие</w:t>
            </w:r>
            <w:r w:rsidRPr="0089764E">
              <w:rPr>
                <w:spacing w:val="1"/>
              </w:rPr>
              <w:t xml:space="preserve"> </w:t>
            </w:r>
            <w:r>
              <w:t>приобретение</w:t>
            </w:r>
            <w:r w:rsidRPr="0089764E">
              <w:rPr>
                <w:spacing w:val="1"/>
              </w:rPr>
              <w:t xml:space="preserve"> </w:t>
            </w:r>
            <w:r>
              <w:t>ими</w:t>
            </w:r>
            <w:r w:rsidRPr="0089764E">
              <w:rPr>
                <w:spacing w:val="1"/>
              </w:rPr>
              <w:t xml:space="preserve"> </w:t>
            </w:r>
            <w:r>
              <w:t>новых</w:t>
            </w:r>
            <w:r w:rsidRPr="0089764E">
              <w:rPr>
                <w:spacing w:val="1"/>
              </w:rPr>
              <w:t xml:space="preserve"> </w:t>
            </w:r>
            <w:r>
              <w:t>социальных</w:t>
            </w:r>
            <w:r w:rsidRPr="0089764E">
              <w:rPr>
                <w:spacing w:val="30"/>
              </w:rPr>
              <w:t xml:space="preserve"> </w:t>
            </w:r>
            <w:r>
              <w:t>статусов</w:t>
            </w:r>
            <w:r w:rsidRPr="0089764E">
              <w:rPr>
                <w:spacing w:val="29"/>
              </w:rPr>
              <w:t xml:space="preserve"> </w:t>
            </w:r>
            <w:r>
              <w:t>в</w:t>
            </w:r>
            <w:r w:rsidRPr="0089764E">
              <w:rPr>
                <w:spacing w:val="27"/>
              </w:rPr>
              <w:t xml:space="preserve"> </w:t>
            </w:r>
            <w:r>
              <w:t>школе</w:t>
            </w:r>
            <w:r w:rsidRPr="0089764E">
              <w:rPr>
                <w:spacing w:val="30"/>
              </w:rPr>
              <w:t xml:space="preserve"> </w:t>
            </w:r>
            <w:r>
              <w:t>и</w:t>
            </w:r>
            <w:r w:rsidRPr="0089764E">
              <w:rPr>
                <w:spacing w:val="29"/>
              </w:rPr>
              <w:t xml:space="preserve"> </w:t>
            </w:r>
            <w:r>
              <w:t>развивающие школьную</w:t>
            </w:r>
            <w:r w:rsidRPr="0089764E">
              <w:rPr>
                <w:spacing w:val="-3"/>
              </w:rPr>
              <w:t xml:space="preserve"> </w:t>
            </w:r>
            <w:r>
              <w:t>идентичность</w:t>
            </w:r>
            <w:r w:rsidRPr="0089764E"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5103" w:type="dxa"/>
          </w:tcPr>
          <w:p w:rsidR="00386ED4" w:rsidRDefault="00386ED4" w:rsidP="0089764E">
            <w:pPr>
              <w:pStyle w:val="TableParagraph"/>
              <w:tabs>
                <w:tab w:val="left" w:pos="2060"/>
                <w:tab w:val="left" w:pos="3380"/>
              </w:tabs>
              <w:ind w:left="104" w:right="98"/>
            </w:pPr>
            <w:r>
              <w:t>Торжественные</w:t>
            </w:r>
            <w:r>
              <w:tab/>
              <w:t>ритуалы.</w:t>
            </w:r>
            <w:r>
              <w:tab/>
            </w:r>
            <w:r w:rsidRPr="0089764E">
              <w:rPr>
                <w:spacing w:val="-1"/>
              </w:rPr>
              <w:t>Посвящения</w:t>
            </w:r>
            <w:r w:rsidRPr="0089764E">
              <w:rPr>
                <w:spacing w:val="-52"/>
              </w:rPr>
              <w:t xml:space="preserve"> </w:t>
            </w:r>
            <w:r>
              <w:t>Фестиваль</w:t>
            </w:r>
            <w:r w:rsidRPr="0089764E">
              <w:rPr>
                <w:spacing w:val="-1"/>
              </w:rPr>
              <w:t xml:space="preserve"> </w:t>
            </w:r>
            <w:r>
              <w:t>образовательных достижений</w:t>
            </w: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ind w:left="0"/>
            </w:pPr>
            <w:r>
              <w:t>Активное</w:t>
            </w:r>
            <w:r w:rsidRPr="0089764E">
              <w:rPr>
                <w:spacing w:val="1"/>
              </w:rPr>
              <w:t xml:space="preserve"> </w:t>
            </w:r>
            <w:r>
              <w:t>участие</w:t>
            </w:r>
            <w:r w:rsidRPr="0089764E">
              <w:rPr>
                <w:spacing w:val="1"/>
              </w:rPr>
              <w:t xml:space="preserve"> </w:t>
            </w:r>
            <w:r>
              <w:t>обучающихся</w:t>
            </w:r>
            <w:r w:rsidRPr="0089764E">
              <w:rPr>
                <w:spacing w:val="1"/>
              </w:rPr>
              <w:t xml:space="preserve"> </w:t>
            </w:r>
            <w:r>
              <w:t>и</w:t>
            </w:r>
            <w:r w:rsidRPr="0089764E">
              <w:rPr>
                <w:spacing w:val="1"/>
              </w:rPr>
              <w:t xml:space="preserve"> </w:t>
            </w:r>
            <w:r>
              <w:t>педагогических</w:t>
            </w:r>
            <w:r w:rsidRPr="0089764E">
              <w:rPr>
                <w:spacing w:val="1"/>
              </w:rPr>
              <w:t xml:space="preserve"> </w:t>
            </w:r>
            <w:r>
              <w:t>работников</w:t>
            </w:r>
            <w:r w:rsidRPr="0089764E">
              <w:rPr>
                <w:spacing w:val="1"/>
              </w:rPr>
              <w:t xml:space="preserve"> </w:t>
            </w:r>
            <w:r>
              <w:t>в</w:t>
            </w:r>
            <w:r w:rsidRPr="0089764E">
              <w:rPr>
                <w:spacing w:val="1"/>
              </w:rPr>
              <w:t xml:space="preserve"> </w:t>
            </w:r>
            <w:r>
              <w:t>жизни</w:t>
            </w:r>
            <w:r w:rsidRPr="0089764E">
              <w:rPr>
                <w:spacing w:val="1"/>
              </w:rPr>
              <w:t xml:space="preserve"> </w:t>
            </w:r>
            <w:r>
              <w:t>школы,</w:t>
            </w:r>
            <w:r w:rsidRPr="0089764E">
              <w:rPr>
                <w:spacing w:val="1"/>
              </w:rPr>
              <w:t xml:space="preserve"> </w:t>
            </w:r>
            <w:r>
              <w:t>защита</w:t>
            </w:r>
            <w:r w:rsidRPr="0089764E">
              <w:rPr>
                <w:spacing w:val="1"/>
              </w:rPr>
              <w:t xml:space="preserve"> </w:t>
            </w:r>
            <w:r>
              <w:t>чести</w:t>
            </w:r>
            <w:r w:rsidRPr="0089764E">
              <w:rPr>
                <w:spacing w:val="1"/>
              </w:rPr>
              <w:t xml:space="preserve"> </w:t>
            </w:r>
            <w:r>
              <w:t>школы</w:t>
            </w:r>
            <w:r w:rsidRPr="0089764E">
              <w:rPr>
                <w:spacing w:val="1"/>
              </w:rPr>
              <w:t xml:space="preserve"> </w:t>
            </w:r>
            <w:r>
              <w:t>в</w:t>
            </w:r>
            <w:r w:rsidRPr="0089764E">
              <w:rPr>
                <w:spacing w:val="1"/>
              </w:rPr>
              <w:t xml:space="preserve"> </w:t>
            </w:r>
            <w:r>
              <w:t>конкурсах,</w:t>
            </w:r>
            <w:r w:rsidRPr="0089764E">
              <w:rPr>
                <w:spacing w:val="1"/>
              </w:rPr>
              <w:t xml:space="preserve"> </w:t>
            </w:r>
            <w:r>
              <w:t>соревнованиях,</w:t>
            </w:r>
            <w:r w:rsidRPr="0089764E">
              <w:rPr>
                <w:spacing w:val="21"/>
              </w:rPr>
              <w:t xml:space="preserve"> </w:t>
            </w:r>
            <w:r>
              <w:t>олимпиадах,</w:t>
            </w:r>
            <w:r w:rsidRPr="0089764E">
              <w:rPr>
                <w:spacing w:val="21"/>
              </w:rPr>
              <w:t xml:space="preserve"> </w:t>
            </w:r>
            <w:r>
              <w:t>значительный</w:t>
            </w:r>
          </w:p>
          <w:p w:rsidR="00386ED4" w:rsidRDefault="00386ED4" w:rsidP="0089764E">
            <w:pPr>
              <w:pStyle w:val="TableParagraph"/>
              <w:ind w:left="0"/>
            </w:pPr>
            <w:r>
              <w:t>вклад в</w:t>
            </w:r>
            <w:r w:rsidRPr="0089764E">
              <w:rPr>
                <w:spacing w:val="-2"/>
              </w:rPr>
              <w:t xml:space="preserve"> </w:t>
            </w:r>
            <w:r>
              <w:t>развитие</w:t>
            </w:r>
            <w:r w:rsidRPr="0089764E"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5103" w:type="dxa"/>
          </w:tcPr>
          <w:p w:rsidR="00386ED4" w:rsidRDefault="00386ED4" w:rsidP="0089764E">
            <w:pPr>
              <w:pStyle w:val="TableParagraph"/>
              <w:ind w:left="104"/>
            </w:pPr>
            <w:r>
              <w:t>Церемонии</w:t>
            </w:r>
            <w:r w:rsidRPr="0089764E">
              <w:rPr>
                <w:spacing w:val="-3"/>
              </w:rPr>
              <w:t xml:space="preserve"> </w:t>
            </w:r>
            <w:r>
              <w:t>награждения</w:t>
            </w:r>
            <w:r w:rsidRPr="0089764E">
              <w:rPr>
                <w:spacing w:val="-4"/>
              </w:rPr>
              <w:t xml:space="preserve"> </w:t>
            </w:r>
            <w:r>
              <w:t>(по</w:t>
            </w:r>
            <w:r w:rsidRPr="0089764E">
              <w:rPr>
                <w:spacing w:val="-2"/>
              </w:rPr>
              <w:t xml:space="preserve"> </w:t>
            </w:r>
            <w:r>
              <w:t>итогам</w:t>
            </w:r>
            <w:r w:rsidRPr="0089764E">
              <w:rPr>
                <w:spacing w:val="-4"/>
              </w:rPr>
              <w:t xml:space="preserve"> </w:t>
            </w:r>
            <w:r>
              <w:t>года)</w:t>
            </w:r>
          </w:p>
        </w:tc>
      </w:tr>
      <w:tr w:rsidR="00386ED4" w:rsidRPr="00027B13">
        <w:tc>
          <w:tcPr>
            <w:tcW w:w="9781" w:type="dxa"/>
            <w:gridSpan w:val="2"/>
          </w:tcPr>
          <w:p w:rsidR="00386ED4" w:rsidRPr="0089764E" w:rsidRDefault="00386ED4" w:rsidP="00562DA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89764E">
              <w:rPr>
                <w:i/>
                <w:iCs/>
                <w:sz w:val="22"/>
                <w:szCs w:val="22"/>
              </w:rPr>
              <w:t>На</w:t>
            </w:r>
            <w:r w:rsidRPr="0089764E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89764E">
              <w:rPr>
                <w:i/>
                <w:iCs/>
                <w:sz w:val="22"/>
                <w:szCs w:val="22"/>
              </w:rPr>
              <w:t>уровне классов:</w:t>
            </w: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tabs>
                <w:tab w:val="left" w:pos="1772"/>
                <w:tab w:val="left" w:pos="3483"/>
                <w:tab w:val="left" w:pos="4452"/>
              </w:tabs>
              <w:ind w:left="0"/>
            </w:pPr>
            <w:r>
              <w:t>Делегирование</w:t>
            </w:r>
            <w:r>
              <w:tab/>
              <w:t>представителей</w:t>
            </w:r>
            <w:r>
              <w:tab/>
              <w:t>классов в</w:t>
            </w:r>
          </w:p>
          <w:p w:rsidR="00386ED4" w:rsidRDefault="00386ED4" w:rsidP="0089764E">
            <w:pPr>
              <w:pStyle w:val="TableParagraph"/>
              <w:ind w:left="0"/>
            </w:pPr>
            <w:r>
              <w:t>общешкольные советы</w:t>
            </w:r>
            <w:r w:rsidRPr="0089764E">
              <w:rPr>
                <w:spacing w:val="1"/>
              </w:rPr>
              <w:t xml:space="preserve"> </w:t>
            </w:r>
            <w:r>
              <w:t>дел,</w:t>
            </w:r>
            <w:r w:rsidRPr="0089764E">
              <w:rPr>
                <w:spacing w:val="1"/>
              </w:rPr>
              <w:t xml:space="preserve"> </w:t>
            </w:r>
            <w:r>
              <w:t>ответственных</w:t>
            </w:r>
            <w:r w:rsidRPr="0089764E">
              <w:rPr>
                <w:spacing w:val="1"/>
              </w:rPr>
              <w:t xml:space="preserve"> </w:t>
            </w:r>
            <w:r>
              <w:t>за</w:t>
            </w:r>
            <w:r w:rsidRPr="0089764E">
              <w:rPr>
                <w:spacing w:val="-52"/>
              </w:rPr>
              <w:t xml:space="preserve"> </w:t>
            </w:r>
            <w:r>
              <w:t>подготовку</w:t>
            </w:r>
            <w:r w:rsidRPr="0089764E">
              <w:rPr>
                <w:spacing w:val="-4"/>
              </w:rPr>
              <w:t xml:space="preserve"> </w:t>
            </w:r>
            <w:r>
              <w:t>общешкольных</w:t>
            </w:r>
            <w:r w:rsidRPr="0089764E">
              <w:rPr>
                <w:spacing w:val="-1"/>
              </w:rPr>
              <w:t xml:space="preserve"> </w:t>
            </w:r>
            <w:r>
              <w:t>ключевых</w:t>
            </w:r>
            <w:r w:rsidRPr="0089764E">
              <w:rPr>
                <w:spacing w:val="-4"/>
              </w:rPr>
              <w:t xml:space="preserve"> </w:t>
            </w:r>
            <w:r>
              <w:t>дел.</w:t>
            </w:r>
          </w:p>
        </w:tc>
        <w:tc>
          <w:tcPr>
            <w:tcW w:w="5103" w:type="dxa"/>
          </w:tcPr>
          <w:p w:rsidR="00386ED4" w:rsidRDefault="00386ED4" w:rsidP="0089764E">
            <w:pPr>
              <w:pStyle w:val="TableParagraph"/>
              <w:ind w:left="104"/>
            </w:pPr>
            <w:r>
              <w:t>Выборные</w:t>
            </w:r>
            <w:r w:rsidRPr="0089764E">
              <w:rPr>
                <w:spacing w:val="-3"/>
              </w:rPr>
              <w:t xml:space="preserve"> </w:t>
            </w:r>
            <w:r>
              <w:t>собрания</w:t>
            </w:r>
            <w:r w:rsidRPr="0089764E">
              <w:rPr>
                <w:spacing w:val="-4"/>
              </w:rPr>
              <w:t xml:space="preserve"> </w:t>
            </w:r>
            <w:r>
              <w:t>учащихся</w:t>
            </w: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ind w:left="0"/>
            </w:pPr>
            <w:r>
              <w:t>Реализация</w:t>
            </w:r>
            <w:r w:rsidRPr="0089764E">
              <w:rPr>
                <w:spacing w:val="-3"/>
              </w:rPr>
              <w:t xml:space="preserve"> </w:t>
            </w:r>
            <w:r>
              <w:t>общешкольных</w:t>
            </w:r>
            <w:r w:rsidRPr="0089764E">
              <w:rPr>
                <w:spacing w:val="-2"/>
              </w:rPr>
              <w:t xml:space="preserve"> </w:t>
            </w:r>
            <w:r>
              <w:t>ключевых</w:t>
            </w:r>
            <w:r w:rsidRPr="0089764E">
              <w:rPr>
                <w:spacing w:val="-4"/>
              </w:rPr>
              <w:t xml:space="preserve"> </w:t>
            </w:r>
            <w:r>
              <w:t>дел.</w:t>
            </w:r>
          </w:p>
        </w:tc>
        <w:tc>
          <w:tcPr>
            <w:tcW w:w="5103" w:type="dxa"/>
          </w:tcPr>
          <w:p w:rsidR="00386ED4" w:rsidRDefault="00386ED4" w:rsidP="0089764E">
            <w:pPr>
              <w:pStyle w:val="TableParagraph"/>
              <w:ind w:left="104"/>
            </w:pPr>
            <w:r>
              <w:t>Участие</w:t>
            </w:r>
            <w:r w:rsidRPr="0089764E">
              <w:rPr>
                <w:spacing w:val="-2"/>
              </w:rPr>
              <w:t xml:space="preserve"> </w:t>
            </w:r>
            <w:r>
              <w:t>школьных</w:t>
            </w:r>
            <w:r w:rsidRPr="0089764E"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ind w:left="0"/>
            </w:pPr>
            <w:r>
              <w:t>Итоговый</w:t>
            </w:r>
            <w:r w:rsidRPr="0089764E">
              <w:rPr>
                <w:spacing w:val="1"/>
              </w:rPr>
              <w:t xml:space="preserve"> </w:t>
            </w:r>
            <w:r>
              <w:t>анализ</w:t>
            </w:r>
            <w:r w:rsidRPr="0089764E">
              <w:rPr>
                <w:spacing w:val="1"/>
              </w:rPr>
              <w:t xml:space="preserve"> </w:t>
            </w:r>
            <w:r>
              <w:t>общешкольных</w:t>
            </w:r>
            <w:r w:rsidRPr="0089764E">
              <w:rPr>
                <w:spacing w:val="1"/>
              </w:rPr>
              <w:t xml:space="preserve"> </w:t>
            </w:r>
            <w:r>
              <w:t>ключевых</w:t>
            </w:r>
            <w:r w:rsidRPr="0089764E">
              <w:rPr>
                <w:spacing w:val="1"/>
              </w:rPr>
              <w:t xml:space="preserve"> </w:t>
            </w:r>
            <w:r>
              <w:t>дел,</w:t>
            </w:r>
            <w:r w:rsidRPr="0089764E">
              <w:rPr>
                <w:spacing w:val="1"/>
              </w:rPr>
              <w:t xml:space="preserve"> </w:t>
            </w:r>
            <w:r>
              <w:t>участие</w:t>
            </w:r>
            <w:r w:rsidRPr="0089764E">
              <w:rPr>
                <w:spacing w:val="1"/>
              </w:rPr>
              <w:t xml:space="preserve"> </w:t>
            </w:r>
            <w:r>
              <w:t>представителей</w:t>
            </w:r>
            <w:r w:rsidRPr="0089764E">
              <w:rPr>
                <w:spacing w:val="1"/>
              </w:rPr>
              <w:t xml:space="preserve"> </w:t>
            </w:r>
            <w:r>
              <w:t>классов</w:t>
            </w:r>
            <w:r w:rsidRPr="0089764E">
              <w:rPr>
                <w:spacing w:val="1"/>
              </w:rPr>
              <w:t xml:space="preserve"> </w:t>
            </w:r>
            <w:r>
              <w:t>в</w:t>
            </w:r>
            <w:r w:rsidRPr="0089764E">
              <w:rPr>
                <w:spacing w:val="1"/>
              </w:rPr>
              <w:t xml:space="preserve"> </w:t>
            </w:r>
            <w:r>
              <w:t>итоговом</w:t>
            </w:r>
            <w:r w:rsidRPr="0089764E">
              <w:rPr>
                <w:spacing w:val="25"/>
              </w:rPr>
              <w:t xml:space="preserve"> </w:t>
            </w:r>
            <w:r>
              <w:t>анализе</w:t>
            </w:r>
            <w:r w:rsidRPr="0089764E">
              <w:rPr>
                <w:spacing w:val="26"/>
              </w:rPr>
              <w:t xml:space="preserve"> </w:t>
            </w:r>
            <w:r>
              <w:t>проведенных</w:t>
            </w:r>
            <w:r w:rsidRPr="0089764E">
              <w:rPr>
                <w:spacing w:val="26"/>
              </w:rPr>
              <w:t xml:space="preserve"> </w:t>
            </w:r>
            <w:r>
              <w:t>дел</w:t>
            </w:r>
            <w:r w:rsidRPr="0089764E">
              <w:rPr>
                <w:spacing w:val="25"/>
              </w:rPr>
              <w:t xml:space="preserve"> </w:t>
            </w:r>
            <w:r>
              <w:t>на</w:t>
            </w:r>
            <w:r w:rsidRPr="0089764E">
              <w:rPr>
                <w:spacing w:val="25"/>
              </w:rPr>
              <w:t xml:space="preserve"> </w:t>
            </w:r>
            <w:r>
              <w:t>уровне общешкольных</w:t>
            </w:r>
            <w:r w:rsidRPr="0089764E">
              <w:rPr>
                <w:spacing w:val="-4"/>
              </w:rPr>
              <w:t xml:space="preserve"> </w:t>
            </w:r>
            <w:r>
              <w:t>советов</w:t>
            </w:r>
            <w:r w:rsidRPr="0089764E"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5103" w:type="dxa"/>
          </w:tcPr>
          <w:p w:rsidR="00386ED4" w:rsidRDefault="00386ED4" w:rsidP="0089764E">
            <w:pPr>
              <w:pStyle w:val="TableParagraph"/>
              <w:ind w:left="104" w:right="90"/>
            </w:pPr>
            <w:r>
              <w:t>Отчетный</w:t>
            </w:r>
            <w:r w:rsidRPr="0089764E">
              <w:rPr>
                <w:spacing w:val="39"/>
              </w:rPr>
              <w:t xml:space="preserve"> </w:t>
            </w:r>
            <w:r>
              <w:t>час</w:t>
            </w:r>
            <w:r w:rsidRPr="0089764E">
              <w:rPr>
                <w:spacing w:val="39"/>
              </w:rPr>
              <w:t xml:space="preserve"> </w:t>
            </w:r>
            <w:r>
              <w:t>для</w:t>
            </w:r>
            <w:r w:rsidRPr="0089764E">
              <w:rPr>
                <w:spacing w:val="38"/>
              </w:rPr>
              <w:t xml:space="preserve"> </w:t>
            </w:r>
            <w:r>
              <w:t>обучающихся,</w:t>
            </w:r>
            <w:r w:rsidRPr="0089764E">
              <w:rPr>
                <w:spacing w:val="36"/>
              </w:rPr>
              <w:t xml:space="preserve"> </w:t>
            </w:r>
            <w:r>
              <w:t>педагогов</w:t>
            </w:r>
            <w:r w:rsidRPr="0089764E">
              <w:rPr>
                <w:spacing w:val="39"/>
              </w:rPr>
              <w:t xml:space="preserve"> </w:t>
            </w:r>
            <w:r>
              <w:t>и</w:t>
            </w:r>
            <w:r w:rsidRPr="0089764E">
              <w:rPr>
                <w:spacing w:val="-52"/>
              </w:rPr>
              <w:t xml:space="preserve"> </w:t>
            </w:r>
            <w:r>
              <w:t>родителей</w:t>
            </w:r>
          </w:p>
        </w:tc>
      </w:tr>
      <w:tr w:rsidR="00386ED4" w:rsidRPr="00027B13">
        <w:tc>
          <w:tcPr>
            <w:tcW w:w="9781" w:type="dxa"/>
            <w:gridSpan w:val="2"/>
          </w:tcPr>
          <w:p w:rsidR="00386ED4" w:rsidRPr="0089764E" w:rsidRDefault="00386ED4" w:rsidP="0089764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9764E">
              <w:rPr>
                <w:i/>
                <w:iCs/>
                <w:sz w:val="22"/>
                <w:szCs w:val="22"/>
              </w:rPr>
              <w:t>На уровне обучающихся:</w:t>
            </w: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ind w:left="0"/>
            </w:pPr>
            <w:r>
              <w:t>Вовлечение</w:t>
            </w:r>
            <w:r w:rsidRPr="0089764E">
              <w:rPr>
                <w:spacing w:val="1"/>
              </w:rPr>
              <w:t xml:space="preserve"> </w:t>
            </w:r>
            <w:r>
              <w:t>каждого</w:t>
            </w:r>
            <w:r w:rsidRPr="0089764E">
              <w:rPr>
                <w:spacing w:val="1"/>
              </w:rPr>
              <w:t xml:space="preserve"> </w:t>
            </w:r>
            <w:r>
              <w:t>обучающегося</w:t>
            </w:r>
            <w:r w:rsidRPr="0089764E">
              <w:rPr>
                <w:spacing w:val="1"/>
              </w:rPr>
              <w:t xml:space="preserve"> </w:t>
            </w:r>
            <w:r>
              <w:t>в</w:t>
            </w:r>
            <w:r w:rsidRPr="0089764E">
              <w:rPr>
                <w:spacing w:val="1"/>
              </w:rPr>
              <w:t xml:space="preserve"> </w:t>
            </w:r>
            <w:r>
              <w:t>ключевые</w:t>
            </w:r>
            <w:r w:rsidRPr="0089764E">
              <w:rPr>
                <w:spacing w:val="1"/>
              </w:rPr>
              <w:t xml:space="preserve"> </w:t>
            </w:r>
            <w:r>
              <w:t>дела</w:t>
            </w:r>
            <w:r w:rsidRPr="0089764E">
              <w:rPr>
                <w:spacing w:val="1"/>
              </w:rPr>
              <w:t xml:space="preserve"> </w:t>
            </w:r>
            <w:r>
              <w:t>школы</w:t>
            </w:r>
            <w:r w:rsidRPr="0089764E">
              <w:rPr>
                <w:spacing w:val="1"/>
              </w:rPr>
              <w:t xml:space="preserve"> </w:t>
            </w:r>
            <w:r>
              <w:t>(по</w:t>
            </w:r>
            <w:r w:rsidRPr="0089764E">
              <w:rPr>
                <w:spacing w:val="1"/>
              </w:rPr>
              <w:t xml:space="preserve"> </w:t>
            </w:r>
            <w:r>
              <w:t>возможности)</w:t>
            </w:r>
            <w:r w:rsidRPr="0089764E">
              <w:rPr>
                <w:spacing w:val="1"/>
              </w:rPr>
              <w:t xml:space="preserve"> </w:t>
            </w:r>
            <w:r>
              <w:t>в</w:t>
            </w:r>
            <w:r w:rsidRPr="0089764E">
              <w:rPr>
                <w:spacing w:val="1"/>
              </w:rPr>
              <w:t xml:space="preserve"> </w:t>
            </w:r>
            <w:r>
              <w:t>качестве</w:t>
            </w:r>
            <w:r w:rsidRPr="0089764E">
              <w:rPr>
                <w:spacing w:val="1"/>
              </w:rPr>
              <w:t xml:space="preserve"> </w:t>
            </w:r>
            <w:r>
              <w:t>ответственного</w:t>
            </w:r>
            <w:r w:rsidRPr="0089764E">
              <w:rPr>
                <w:spacing w:val="1"/>
              </w:rPr>
              <w:t xml:space="preserve"> </w:t>
            </w:r>
            <w:r>
              <w:t>участника</w:t>
            </w:r>
            <w:r w:rsidRPr="0089764E">
              <w:rPr>
                <w:spacing w:val="1"/>
              </w:rPr>
              <w:t xml:space="preserve"> </w:t>
            </w:r>
            <w:r>
              <w:t>в</w:t>
            </w:r>
            <w:r w:rsidRPr="0089764E">
              <w:rPr>
                <w:spacing w:val="1"/>
              </w:rPr>
              <w:t xml:space="preserve"> </w:t>
            </w:r>
            <w:r>
              <w:t>роли:</w:t>
            </w:r>
            <w:r w:rsidRPr="0089764E">
              <w:rPr>
                <w:spacing w:val="1"/>
              </w:rPr>
              <w:t xml:space="preserve"> </w:t>
            </w:r>
            <w:r>
              <w:t>постановщиков,</w:t>
            </w:r>
            <w:r w:rsidRPr="0089764E">
              <w:rPr>
                <w:spacing w:val="1"/>
              </w:rPr>
              <w:t xml:space="preserve"> </w:t>
            </w:r>
            <w:r>
              <w:t>исполнителей,</w:t>
            </w:r>
            <w:r w:rsidRPr="0089764E">
              <w:rPr>
                <w:spacing w:val="1"/>
              </w:rPr>
              <w:t xml:space="preserve"> </w:t>
            </w:r>
            <w:r>
              <w:t>ведущих,</w:t>
            </w:r>
            <w:r w:rsidRPr="0089764E">
              <w:rPr>
                <w:spacing w:val="-52"/>
              </w:rPr>
              <w:t xml:space="preserve"> </w:t>
            </w:r>
            <w:r>
              <w:t>декораторов, корреспондентов, ответственных</w:t>
            </w:r>
            <w:r w:rsidRPr="0089764E">
              <w:rPr>
                <w:spacing w:val="1"/>
              </w:rPr>
              <w:t xml:space="preserve"> </w:t>
            </w:r>
            <w:r>
              <w:t>за</w:t>
            </w:r>
            <w:r w:rsidRPr="0089764E">
              <w:rPr>
                <w:spacing w:val="12"/>
              </w:rPr>
              <w:t xml:space="preserve"> </w:t>
            </w:r>
            <w:r>
              <w:t>костюмы</w:t>
            </w:r>
            <w:r w:rsidRPr="0089764E">
              <w:rPr>
                <w:spacing w:val="10"/>
              </w:rPr>
              <w:t xml:space="preserve"> </w:t>
            </w:r>
            <w:r>
              <w:t>и</w:t>
            </w:r>
            <w:r w:rsidRPr="0089764E">
              <w:rPr>
                <w:spacing w:val="12"/>
              </w:rPr>
              <w:t xml:space="preserve"> </w:t>
            </w:r>
            <w:r>
              <w:t>оборудование,</w:t>
            </w:r>
            <w:r w:rsidRPr="0089764E">
              <w:rPr>
                <w:spacing w:val="13"/>
              </w:rPr>
              <w:t xml:space="preserve"> </w:t>
            </w:r>
            <w:r>
              <w:t>ответственных</w:t>
            </w:r>
            <w:r w:rsidRPr="0089764E">
              <w:rPr>
                <w:spacing w:val="11"/>
              </w:rPr>
              <w:t xml:space="preserve"> </w:t>
            </w:r>
            <w:r>
              <w:t>за приглашение</w:t>
            </w:r>
            <w:r w:rsidRPr="0089764E">
              <w:rPr>
                <w:spacing w:val="-1"/>
              </w:rPr>
              <w:t xml:space="preserve"> </w:t>
            </w:r>
            <w:r>
              <w:t>и</w:t>
            </w:r>
            <w:r w:rsidRPr="0089764E">
              <w:rPr>
                <w:spacing w:val="-1"/>
              </w:rPr>
              <w:t xml:space="preserve"> </w:t>
            </w:r>
            <w:r>
              <w:t>встречу</w:t>
            </w:r>
            <w:r w:rsidRPr="0089764E">
              <w:rPr>
                <w:spacing w:val="-3"/>
              </w:rPr>
              <w:t xml:space="preserve"> </w:t>
            </w:r>
            <w:r>
              <w:t>гостей</w:t>
            </w:r>
            <w:r w:rsidRPr="0089764E">
              <w:rPr>
                <w:spacing w:val="-1"/>
              </w:rPr>
              <w:t xml:space="preserve"> </w:t>
            </w:r>
            <w:r>
              <w:t>и</w:t>
            </w:r>
            <w:r w:rsidRPr="0089764E">
              <w:rPr>
                <w:spacing w:val="-2"/>
              </w:rPr>
              <w:t xml:space="preserve"> </w:t>
            </w:r>
            <w:r>
              <w:t>т.п.).</w:t>
            </w:r>
          </w:p>
        </w:tc>
        <w:tc>
          <w:tcPr>
            <w:tcW w:w="5103" w:type="dxa"/>
          </w:tcPr>
          <w:p w:rsidR="00386ED4" w:rsidRDefault="00386ED4" w:rsidP="0089764E">
            <w:pPr>
              <w:pStyle w:val="TableParagraph"/>
              <w:ind w:left="104"/>
            </w:pPr>
            <w:r>
              <w:t>Распределение</w:t>
            </w:r>
            <w:r w:rsidRPr="0089764E">
              <w:rPr>
                <w:spacing w:val="1"/>
              </w:rPr>
              <w:t xml:space="preserve"> </w:t>
            </w:r>
            <w:r>
              <w:t>и</w:t>
            </w:r>
            <w:r w:rsidRPr="0089764E">
              <w:rPr>
                <w:spacing w:val="2"/>
              </w:rPr>
              <w:t xml:space="preserve"> </w:t>
            </w:r>
            <w:r>
              <w:t>поручение</w:t>
            </w:r>
            <w:r w:rsidRPr="0089764E">
              <w:rPr>
                <w:spacing w:val="3"/>
              </w:rPr>
              <w:t xml:space="preserve"> </w:t>
            </w:r>
            <w:r>
              <w:t>ролей</w:t>
            </w:r>
            <w:r w:rsidRPr="0089764E">
              <w:rPr>
                <w:spacing w:val="3"/>
              </w:rPr>
              <w:t xml:space="preserve"> </w:t>
            </w:r>
            <w:r>
              <w:t>учащимся</w:t>
            </w:r>
            <w:r w:rsidRPr="0089764E"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ind w:left="0"/>
            </w:pPr>
            <w:r>
              <w:t>Освоение</w:t>
            </w:r>
            <w:r w:rsidRPr="0089764E">
              <w:rPr>
                <w:spacing w:val="48"/>
              </w:rPr>
              <w:t xml:space="preserve"> </w:t>
            </w:r>
            <w:r>
              <w:t>навыков</w:t>
            </w:r>
            <w:r w:rsidRPr="0089764E">
              <w:rPr>
                <w:spacing w:val="47"/>
              </w:rPr>
              <w:t xml:space="preserve"> </w:t>
            </w:r>
            <w:r>
              <w:t>подготовки,</w:t>
            </w:r>
            <w:r w:rsidRPr="0089764E">
              <w:rPr>
                <w:spacing w:val="47"/>
              </w:rPr>
              <w:t xml:space="preserve"> </w:t>
            </w:r>
            <w:r>
              <w:t>проведения</w:t>
            </w:r>
            <w:r w:rsidRPr="0089764E">
              <w:rPr>
                <w:spacing w:val="47"/>
              </w:rPr>
              <w:t xml:space="preserve"> </w:t>
            </w:r>
            <w:r>
              <w:t>и</w:t>
            </w:r>
          </w:p>
          <w:p w:rsidR="00386ED4" w:rsidRDefault="00386ED4" w:rsidP="0089764E">
            <w:pPr>
              <w:pStyle w:val="TableParagraph"/>
              <w:ind w:left="0"/>
            </w:pPr>
            <w:r>
              <w:t>анализа</w:t>
            </w:r>
            <w:r w:rsidRPr="0089764E">
              <w:rPr>
                <w:spacing w:val="-2"/>
              </w:rPr>
              <w:t xml:space="preserve"> </w:t>
            </w:r>
            <w:r>
              <w:t>ключевых</w:t>
            </w:r>
            <w:r w:rsidRPr="0089764E">
              <w:rPr>
                <w:spacing w:val="-2"/>
              </w:rPr>
              <w:t xml:space="preserve"> </w:t>
            </w:r>
            <w:r>
              <w:t>дел.</w:t>
            </w:r>
          </w:p>
        </w:tc>
        <w:tc>
          <w:tcPr>
            <w:tcW w:w="5103" w:type="dxa"/>
          </w:tcPr>
          <w:p w:rsidR="00386ED4" w:rsidRDefault="00386ED4" w:rsidP="0089764E">
            <w:pPr>
              <w:pStyle w:val="TableParagraph"/>
              <w:ind w:left="104"/>
            </w:pPr>
            <w:r>
              <w:t>Индивидуальная</w:t>
            </w:r>
            <w:r w:rsidRPr="0089764E">
              <w:rPr>
                <w:spacing w:val="35"/>
              </w:rPr>
              <w:t xml:space="preserve"> </w:t>
            </w:r>
            <w:r>
              <w:t>помощь</w:t>
            </w:r>
            <w:r w:rsidRPr="0089764E">
              <w:rPr>
                <w:spacing w:val="35"/>
              </w:rPr>
              <w:t xml:space="preserve"> </w:t>
            </w:r>
            <w:r>
              <w:t>обучающемуся</w:t>
            </w:r>
            <w:r w:rsidRPr="0089764E">
              <w:rPr>
                <w:spacing w:val="37"/>
              </w:rPr>
              <w:t xml:space="preserve"> </w:t>
            </w:r>
            <w:r>
              <w:t>(при</w:t>
            </w:r>
          </w:p>
          <w:p w:rsidR="00386ED4" w:rsidRDefault="00386ED4" w:rsidP="0089764E">
            <w:pPr>
              <w:pStyle w:val="TableParagraph"/>
              <w:ind w:left="104"/>
            </w:pPr>
            <w:r>
              <w:t>необходимости)</w:t>
            </w: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ind w:left="0"/>
            </w:pPr>
            <w:r>
              <w:t>Наблюдение за поведением обучающегося, за</w:t>
            </w:r>
            <w:r w:rsidRPr="0089764E">
              <w:rPr>
                <w:spacing w:val="1"/>
              </w:rPr>
              <w:t xml:space="preserve"> </w:t>
            </w:r>
            <w:r>
              <w:t>его</w:t>
            </w:r>
            <w:r w:rsidRPr="0089764E">
              <w:rPr>
                <w:spacing w:val="-11"/>
              </w:rPr>
              <w:t xml:space="preserve"> </w:t>
            </w:r>
            <w:r>
              <w:t>отношениями</w:t>
            </w:r>
            <w:r w:rsidRPr="0089764E">
              <w:rPr>
                <w:spacing w:val="-12"/>
              </w:rPr>
              <w:t xml:space="preserve"> </w:t>
            </w:r>
            <w:r>
              <w:t>со</w:t>
            </w:r>
            <w:r w:rsidRPr="0089764E">
              <w:rPr>
                <w:spacing w:val="-10"/>
              </w:rPr>
              <w:t xml:space="preserve"> </w:t>
            </w:r>
            <w:r>
              <w:t>сверстниками,</w:t>
            </w:r>
            <w:r w:rsidRPr="0089764E">
              <w:rPr>
                <w:spacing w:val="-12"/>
              </w:rPr>
              <w:t xml:space="preserve"> </w:t>
            </w:r>
            <w:r>
              <w:t>старшими</w:t>
            </w:r>
            <w:r w:rsidRPr="0089764E">
              <w:rPr>
                <w:spacing w:val="-12"/>
              </w:rPr>
              <w:t xml:space="preserve"> </w:t>
            </w:r>
            <w:r>
              <w:t>и</w:t>
            </w:r>
            <w:r w:rsidRPr="0089764E">
              <w:rPr>
                <w:spacing w:val="-52"/>
              </w:rPr>
              <w:t xml:space="preserve"> </w:t>
            </w:r>
            <w:r>
              <w:t>младшими</w:t>
            </w:r>
            <w:r w:rsidRPr="0089764E">
              <w:rPr>
                <w:spacing w:val="13"/>
              </w:rPr>
              <w:t xml:space="preserve"> </w:t>
            </w:r>
            <w:r>
              <w:t>обучающимися,</w:t>
            </w:r>
            <w:r w:rsidRPr="0089764E">
              <w:rPr>
                <w:spacing w:val="15"/>
              </w:rPr>
              <w:t xml:space="preserve"> </w:t>
            </w:r>
            <w:r>
              <w:t>с</w:t>
            </w:r>
            <w:r w:rsidRPr="0089764E">
              <w:rPr>
                <w:spacing w:val="15"/>
              </w:rPr>
              <w:t xml:space="preserve"> </w:t>
            </w:r>
            <w:r>
              <w:t>педагогическими</w:t>
            </w:r>
          </w:p>
          <w:p w:rsidR="00386ED4" w:rsidRDefault="00386ED4" w:rsidP="0089764E">
            <w:pPr>
              <w:pStyle w:val="TableParagraph"/>
              <w:ind w:left="0"/>
            </w:pPr>
            <w:r>
              <w:t>работниками</w:t>
            </w:r>
            <w:r w:rsidRPr="0089764E">
              <w:rPr>
                <w:spacing w:val="-3"/>
              </w:rPr>
              <w:t xml:space="preserve"> </w:t>
            </w:r>
            <w:r>
              <w:t>и</w:t>
            </w:r>
            <w:r w:rsidRPr="0089764E">
              <w:rPr>
                <w:spacing w:val="-2"/>
              </w:rPr>
              <w:t xml:space="preserve"> </w:t>
            </w:r>
            <w:r>
              <w:t>другими</w:t>
            </w:r>
            <w:r w:rsidRPr="0089764E">
              <w:rPr>
                <w:spacing w:val="-2"/>
              </w:rPr>
              <w:t xml:space="preserve"> </w:t>
            </w:r>
            <w:r>
              <w:t>взрослыми.</w:t>
            </w:r>
          </w:p>
        </w:tc>
        <w:tc>
          <w:tcPr>
            <w:tcW w:w="5103" w:type="dxa"/>
          </w:tcPr>
          <w:p w:rsidR="00386ED4" w:rsidRDefault="00386ED4" w:rsidP="0089764E">
            <w:pPr>
              <w:pStyle w:val="TableParagraph"/>
              <w:tabs>
                <w:tab w:val="left" w:pos="2116"/>
                <w:tab w:val="left" w:pos="3424"/>
              </w:tabs>
              <w:ind w:left="104" w:right="95"/>
            </w:pPr>
            <w:r>
              <w:t>Организованные</w:t>
            </w:r>
            <w:r>
              <w:tab/>
              <w:t>ситуации</w:t>
            </w:r>
            <w:r>
              <w:tab/>
              <w:t>подготовки,</w:t>
            </w:r>
            <w:r w:rsidRPr="0089764E">
              <w:rPr>
                <w:spacing w:val="-52"/>
              </w:rPr>
              <w:t xml:space="preserve"> </w:t>
            </w:r>
            <w:r>
              <w:t>проведения</w:t>
            </w:r>
            <w:r w:rsidRPr="0089764E">
              <w:rPr>
                <w:spacing w:val="-2"/>
              </w:rPr>
              <w:t xml:space="preserve"> </w:t>
            </w:r>
            <w:r>
              <w:t>и анализа ключевых</w:t>
            </w:r>
            <w:r w:rsidRPr="0089764E">
              <w:rPr>
                <w:spacing w:val="-1"/>
              </w:rPr>
              <w:t xml:space="preserve"> </w:t>
            </w:r>
            <w:r>
              <w:t>дел</w:t>
            </w:r>
          </w:p>
        </w:tc>
      </w:tr>
      <w:tr w:rsidR="00386ED4" w:rsidRPr="00027B13">
        <w:tc>
          <w:tcPr>
            <w:tcW w:w="4678" w:type="dxa"/>
          </w:tcPr>
          <w:p w:rsidR="00386ED4" w:rsidRDefault="00386ED4" w:rsidP="0089764E">
            <w:pPr>
              <w:pStyle w:val="TableParagraph"/>
              <w:ind w:left="0"/>
            </w:pPr>
            <w:r>
              <w:t>Коррекция</w:t>
            </w:r>
            <w:r w:rsidRPr="0089764E">
              <w:rPr>
                <w:spacing w:val="1"/>
              </w:rPr>
              <w:t xml:space="preserve"> </w:t>
            </w:r>
            <w:r>
              <w:t>поведения</w:t>
            </w:r>
            <w:r w:rsidRPr="0089764E">
              <w:rPr>
                <w:spacing w:val="1"/>
              </w:rPr>
              <w:t xml:space="preserve"> </w:t>
            </w:r>
            <w:r>
              <w:t>обучающегося</w:t>
            </w:r>
            <w:r w:rsidRPr="0089764E">
              <w:rPr>
                <w:spacing w:val="1"/>
              </w:rPr>
              <w:t xml:space="preserve"> </w:t>
            </w:r>
            <w:r>
              <w:t>(при</w:t>
            </w:r>
            <w:r w:rsidRPr="0089764E">
              <w:rPr>
                <w:spacing w:val="1"/>
              </w:rPr>
              <w:t xml:space="preserve"> </w:t>
            </w:r>
            <w:r>
              <w:t>необходимости)</w:t>
            </w:r>
            <w:r w:rsidRPr="0089764E">
              <w:rPr>
                <w:spacing w:val="1"/>
              </w:rPr>
              <w:t xml:space="preserve"> </w:t>
            </w:r>
            <w:r>
              <w:t>через</w:t>
            </w:r>
            <w:r w:rsidRPr="0089764E">
              <w:rPr>
                <w:spacing w:val="1"/>
              </w:rPr>
              <w:t xml:space="preserve"> </w:t>
            </w:r>
            <w:r>
              <w:t>предложение</w:t>
            </w:r>
            <w:r w:rsidRPr="0089764E">
              <w:rPr>
                <w:spacing w:val="1"/>
              </w:rPr>
              <w:t xml:space="preserve"> </w:t>
            </w:r>
            <w:r>
              <w:t>взять</w:t>
            </w:r>
            <w:r w:rsidRPr="0089764E">
              <w:rPr>
                <w:spacing w:val="1"/>
              </w:rPr>
              <w:t xml:space="preserve"> </w:t>
            </w:r>
            <w:r>
              <w:t>в</w:t>
            </w:r>
            <w:r w:rsidRPr="0089764E">
              <w:rPr>
                <w:spacing w:val="1"/>
              </w:rPr>
              <w:t xml:space="preserve"> </w:t>
            </w:r>
            <w:r>
              <w:t>следующем</w:t>
            </w:r>
            <w:r w:rsidRPr="0089764E">
              <w:rPr>
                <w:spacing w:val="1"/>
              </w:rPr>
              <w:t xml:space="preserve"> </w:t>
            </w:r>
            <w:r>
              <w:t>ключевом</w:t>
            </w:r>
            <w:r w:rsidRPr="0089764E">
              <w:rPr>
                <w:spacing w:val="1"/>
              </w:rPr>
              <w:t xml:space="preserve"> </w:t>
            </w:r>
            <w:r>
              <w:t>деле</w:t>
            </w:r>
            <w:r w:rsidRPr="0089764E">
              <w:rPr>
                <w:spacing w:val="1"/>
              </w:rPr>
              <w:t xml:space="preserve"> </w:t>
            </w:r>
            <w:r>
              <w:t>на</w:t>
            </w:r>
            <w:r w:rsidRPr="0089764E">
              <w:rPr>
                <w:spacing w:val="1"/>
              </w:rPr>
              <w:t xml:space="preserve"> </w:t>
            </w:r>
            <w:r>
              <w:t>себя</w:t>
            </w:r>
            <w:r w:rsidRPr="0089764E">
              <w:rPr>
                <w:spacing w:val="1"/>
              </w:rPr>
              <w:t xml:space="preserve"> </w:t>
            </w:r>
            <w:r>
              <w:t>роль</w:t>
            </w:r>
            <w:r w:rsidRPr="0089764E">
              <w:rPr>
                <w:spacing w:val="1"/>
              </w:rPr>
              <w:t xml:space="preserve"> </w:t>
            </w:r>
            <w:r>
              <w:t>ответственного</w:t>
            </w:r>
            <w:r w:rsidRPr="0089764E">
              <w:rPr>
                <w:spacing w:val="52"/>
              </w:rPr>
              <w:t xml:space="preserve"> </w:t>
            </w:r>
            <w:r>
              <w:t>за</w:t>
            </w:r>
            <w:r w:rsidRPr="0089764E">
              <w:rPr>
                <w:spacing w:val="53"/>
              </w:rPr>
              <w:t xml:space="preserve"> </w:t>
            </w:r>
            <w:r>
              <w:t>тот</w:t>
            </w:r>
            <w:r w:rsidRPr="0089764E">
              <w:rPr>
                <w:spacing w:val="49"/>
              </w:rPr>
              <w:t xml:space="preserve"> </w:t>
            </w:r>
            <w:r>
              <w:t>или</w:t>
            </w:r>
            <w:r w:rsidRPr="0089764E">
              <w:rPr>
                <w:spacing w:val="52"/>
              </w:rPr>
              <w:t xml:space="preserve"> </w:t>
            </w:r>
            <w:r>
              <w:t>иной</w:t>
            </w:r>
            <w:r w:rsidRPr="0089764E">
              <w:rPr>
                <w:spacing w:val="52"/>
              </w:rPr>
              <w:t xml:space="preserve"> </w:t>
            </w:r>
            <w:r>
              <w:t>фрагмент</w:t>
            </w:r>
          </w:p>
          <w:p w:rsidR="00386ED4" w:rsidRDefault="00386ED4" w:rsidP="0089764E">
            <w:pPr>
              <w:pStyle w:val="TableParagraph"/>
              <w:ind w:left="0"/>
            </w:pPr>
            <w:r>
              <w:t>общей</w:t>
            </w:r>
            <w:r w:rsidRPr="0089764E">
              <w:rPr>
                <w:spacing w:val="-1"/>
              </w:rPr>
              <w:t xml:space="preserve"> </w:t>
            </w:r>
            <w:r>
              <w:t>работы.</w:t>
            </w:r>
          </w:p>
        </w:tc>
        <w:tc>
          <w:tcPr>
            <w:tcW w:w="5103" w:type="dxa"/>
          </w:tcPr>
          <w:p w:rsidR="00386ED4" w:rsidRDefault="00386ED4" w:rsidP="0089764E">
            <w:pPr>
              <w:pStyle w:val="TableParagraph"/>
              <w:ind w:left="0" w:right="147"/>
              <w:jc w:val="both"/>
            </w:pPr>
            <w:r>
              <w:t>Частные беседы с обучающимся; Включение в</w:t>
            </w:r>
            <w:r w:rsidRPr="0089764E">
              <w:rPr>
                <w:spacing w:val="-52"/>
              </w:rPr>
              <w:t xml:space="preserve"> </w:t>
            </w:r>
            <w:r>
              <w:t>совместную работу с другими обучающимися,</w:t>
            </w:r>
            <w:r w:rsidRPr="0089764E">
              <w:rPr>
                <w:spacing w:val="-52"/>
              </w:rPr>
              <w:t xml:space="preserve"> </w:t>
            </w:r>
            <w:r>
              <w:t>которые могли</w:t>
            </w:r>
            <w:r w:rsidRPr="0089764E">
              <w:rPr>
                <w:spacing w:val="-3"/>
              </w:rPr>
              <w:t xml:space="preserve"> </w:t>
            </w:r>
            <w:r>
              <w:t>бы</w:t>
            </w:r>
            <w:r w:rsidRPr="0089764E">
              <w:rPr>
                <w:spacing w:val="-2"/>
              </w:rPr>
              <w:t xml:space="preserve"> </w:t>
            </w:r>
            <w:r>
              <w:t>стать хорошим</w:t>
            </w:r>
            <w:r w:rsidRPr="0089764E">
              <w:rPr>
                <w:spacing w:val="-1"/>
              </w:rPr>
              <w:t xml:space="preserve"> </w:t>
            </w:r>
            <w:r>
              <w:t>примером</w:t>
            </w:r>
          </w:p>
          <w:p w:rsidR="00386ED4" w:rsidRDefault="00386ED4" w:rsidP="0089764E">
            <w:pPr>
              <w:pStyle w:val="TableParagraph"/>
              <w:ind w:left="104"/>
              <w:jc w:val="both"/>
            </w:pPr>
            <w:r>
              <w:t>для</w:t>
            </w:r>
            <w:r w:rsidRPr="0089764E">
              <w:rPr>
                <w:spacing w:val="-2"/>
              </w:rPr>
              <w:t xml:space="preserve"> </w:t>
            </w:r>
            <w:r>
              <w:t>обучающегося</w:t>
            </w:r>
          </w:p>
        </w:tc>
      </w:tr>
    </w:tbl>
    <w:p w:rsidR="00386ED4" w:rsidRPr="00027B13" w:rsidRDefault="00386ED4" w:rsidP="0071123F">
      <w:pPr>
        <w:jc w:val="center"/>
        <w:rPr>
          <w:b/>
          <w:bCs/>
          <w:i/>
          <w:iCs/>
          <w:sz w:val="28"/>
          <w:szCs w:val="28"/>
        </w:rPr>
      </w:pPr>
    </w:p>
    <w:p w:rsidR="00386ED4" w:rsidRPr="00C20F82" w:rsidRDefault="00386ED4" w:rsidP="00AB7046">
      <w:pPr>
        <w:pStyle w:val="Heading31"/>
        <w:numPr>
          <w:ilvl w:val="2"/>
          <w:numId w:val="13"/>
        </w:numPr>
        <w:tabs>
          <w:tab w:val="left" w:pos="3225"/>
        </w:tabs>
        <w:ind w:left="3224" w:hanging="553"/>
        <w:rPr>
          <w:color w:val="002060"/>
          <w:sz w:val="28"/>
          <w:szCs w:val="28"/>
        </w:rPr>
      </w:pPr>
      <w:r w:rsidRPr="00C20F82">
        <w:rPr>
          <w:color w:val="002060"/>
          <w:sz w:val="28"/>
          <w:szCs w:val="28"/>
        </w:rPr>
        <w:t>Модуль</w:t>
      </w:r>
      <w:r w:rsidRPr="00C20F82">
        <w:rPr>
          <w:color w:val="002060"/>
          <w:spacing w:val="-7"/>
          <w:sz w:val="28"/>
          <w:szCs w:val="28"/>
        </w:rPr>
        <w:t xml:space="preserve"> </w:t>
      </w:r>
      <w:r w:rsidRPr="00C20F82">
        <w:rPr>
          <w:color w:val="002060"/>
          <w:sz w:val="28"/>
          <w:szCs w:val="28"/>
        </w:rPr>
        <w:t>«Детские</w:t>
      </w:r>
      <w:r w:rsidRPr="00C20F82">
        <w:rPr>
          <w:color w:val="002060"/>
          <w:spacing w:val="-6"/>
          <w:sz w:val="28"/>
          <w:szCs w:val="28"/>
        </w:rPr>
        <w:t xml:space="preserve"> </w:t>
      </w:r>
      <w:r w:rsidRPr="00C20F82">
        <w:rPr>
          <w:color w:val="002060"/>
          <w:sz w:val="28"/>
          <w:szCs w:val="28"/>
        </w:rPr>
        <w:t>общественные</w:t>
      </w:r>
      <w:r w:rsidRPr="00C20F82">
        <w:rPr>
          <w:color w:val="002060"/>
          <w:spacing w:val="-6"/>
          <w:sz w:val="28"/>
          <w:szCs w:val="28"/>
        </w:rPr>
        <w:t xml:space="preserve"> </w:t>
      </w:r>
      <w:r w:rsidRPr="00C20F82">
        <w:rPr>
          <w:color w:val="002060"/>
          <w:sz w:val="28"/>
          <w:szCs w:val="28"/>
        </w:rPr>
        <w:t>объединения»</w:t>
      </w:r>
    </w:p>
    <w:p w:rsidR="00386ED4" w:rsidRPr="00C47A69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Pr="00C47A69" w:rsidRDefault="00386ED4" w:rsidP="0071123F">
      <w:pPr>
        <w:pStyle w:val="BodyText"/>
        <w:ind w:right="838" w:firstLine="707"/>
      </w:pPr>
      <w:r w:rsidRPr="00C47A69">
        <w:t>Действующее на базе образовательной организации детские общественные объединения -</w:t>
      </w:r>
      <w:r w:rsidRPr="00C47A69">
        <w:rPr>
          <w:spacing w:val="1"/>
        </w:rPr>
        <w:t xml:space="preserve"> </w:t>
      </w:r>
      <w:r w:rsidRPr="00C47A69">
        <w:t>это</w:t>
      </w:r>
      <w:r w:rsidRPr="00C47A69">
        <w:rPr>
          <w:spacing w:val="-6"/>
        </w:rPr>
        <w:t xml:space="preserve"> </w:t>
      </w:r>
      <w:r w:rsidRPr="00C47A69">
        <w:t>добровольные</w:t>
      </w:r>
      <w:r w:rsidRPr="00C47A69">
        <w:rPr>
          <w:spacing w:val="-6"/>
        </w:rPr>
        <w:t xml:space="preserve"> </w:t>
      </w:r>
      <w:r w:rsidRPr="00C47A69">
        <w:t>и</w:t>
      </w:r>
      <w:r w:rsidRPr="00C47A69">
        <w:rPr>
          <w:spacing w:val="-5"/>
        </w:rPr>
        <w:t xml:space="preserve"> </w:t>
      </w:r>
      <w:r w:rsidRPr="00C47A69">
        <w:t>целенаправленные</w:t>
      </w:r>
      <w:r w:rsidRPr="00C47A69">
        <w:rPr>
          <w:spacing w:val="-7"/>
        </w:rPr>
        <w:t xml:space="preserve"> </w:t>
      </w:r>
      <w:r w:rsidRPr="00C47A69">
        <w:t>формирования,</w:t>
      </w:r>
      <w:r w:rsidRPr="00C47A69">
        <w:rPr>
          <w:spacing w:val="-5"/>
        </w:rPr>
        <w:t xml:space="preserve"> </w:t>
      </w:r>
      <w:r w:rsidRPr="00C47A69">
        <w:t>созданные</w:t>
      </w:r>
      <w:r w:rsidRPr="00C47A69">
        <w:rPr>
          <w:spacing w:val="-4"/>
        </w:rPr>
        <w:t xml:space="preserve"> </w:t>
      </w:r>
      <w:r w:rsidRPr="00C47A69">
        <w:t>по</w:t>
      </w:r>
      <w:r w:rsidRPr="00C47A69">
        <w:rPr>
          <w:spacing w:val="-8"/>
        </w:rPr>
        <w:t xml:space="preserve"> </w:t>
      </w:r>
      <w:r w:rsidRPr="00C47A69">
        <w:t>инициативе</w:t>
      </w:r>
      <w:r w:rsidRPr="00C47A69">
        <w:rPr>
          <w:spacing w:val="-4"/>
        </w:rPr>
        <w:t xml:space="preserve"> </w:t>
      </w:r>
      <w:r w:rsidRPr="00C47A69">
        <w:t>детей</w:t>
      </w:r>
      <w:r w:rsidRPr="00C47A69">
        <w:rPr>
          <w:spacing w:val="-8"/>
        </w:rPr>
        <w:t xml:space="preserve"> </w:t>
      </w:r>
      <w:r w:rsidRPr="00C47A69">
        <w:t>и</w:t>
      </w:r>
      <w:r w:rsidRPr="00C47A69">
        <w:rPr>
          <w:spacing w:val="-5"/>
        </w:rPr>
        <w:t xml:space="preserve"> </w:t>
      </w:r>
      <w:r w:rsidRPr="00C47A69">
        <w:t>взрослых,</w:t>
      </w:r>
      <w:r w:rsidRPr="00C47A69">
        <w:rPr>
          <w:spacing w:val="-52"/>
        </w:rPr>
        <w:t xml:space="preserve"> </w:t>
      </w:r>
      <w:r w:rsidRPr="00C47A69">
        <w:t>объединившихся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основе</w:t>
      </w:r>
      <w:r w:rsidRPr="00C47A69">
        <w:rPr>
          <w:spacing w:val="1"/>
        </w:rPr>
        <w:t xml:space="preserve"> </w:t>
      </w:r>
      <w:r w:rsidRPr="00C47A69">
        <w:t>общности</w:t>
      </w:r>
      <w:r w:rsidRPr="00C47A69">
        <w:rPr>
          <w:spacing w:val="1"/>
        </w:rPr>
        <w:t xml:space="preserve"> </w:t>
      </w:r>
      <w:r w:rsidRPr="00C47A69">
        <w:t>интересов</w:t>
      </w:r>
      <w:r w:rsidRPr="00C47A69">
        <w:rPr>
          <w:spacing w:val="1"/>
        </w:rPr>
        <w:t xml:space="preserve"> </w:t>
      </w:r>
      <w:r w:rsidRPr="00C47A69">
        <w:t>для</w:t>
      </w:r>
      <w:r w:rsidRPr="00C47A69">
        <w:rPr>
          <w:spacing w:val="1"/>
        </w:rPr>
        <w:t xml:space="preserve"> </w:t>
      </w:r>
      <w:r w:rsidRPr="00C47A69">
        <w:t>реализации</w:t>
      </w:r>
      <w:r w:rsidRPr="00C47A69">
        <w:rPr>
          <w:spacing w:val="1"/>
        </w:rPr>
        <w:t xml:space="preserve"> </w:t>
      </w:r>
      <w:r w:rsidRPr="00C47A69">
        <w:t>общих</w:t>
      </w:r>
      <w:r w:rsidRPr="00C47A69">
        <w:rPr>
          <w:spacing w:val="1"/>
        </w:rPr>
        <w:t xml:space="preserve"> </w:t>
      </w:r>
      <w:r w:rsidRPr="00C47A69">
        <w:t>целей.</w:t>
      </w:r>
      <w:r w:rsidRPr="00C47A69">
        <w:rPr>
          <w:spacing w:val="1"/>
        </w:rPr>
        <w:t xml:space="preserve"> </w:t>
      </w:r>
      <w:r w:rsidRPr="00C47A69">
        <w:t>Воспитание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детских</w:t>
      </w:r>
      <w:r w:rsidRPr="00C47A69">
        <w:rPr>
          <w:spacing w:val="-4"/>
        </w:rPr>
        <w:t xml:space="preserve"> </w:t>
      </w:r>
      <w:r w:rsidRPr="00C47A69">
        <w:t>общественных объединениях</w:t>
      </w:r>
      <w:r w:rsidRPr="00C47A69">
        <w:rPr>
          <w:spacing w:val="-3"/>
        </w:rPr>
        <w:t xml:space="preserve"> </w:t>
      </w:r>
      <w:r w:rsidRPr="00C47A69">
        <w:t>осуществляется через:</w:t>
      </w:r>
    </w:p>
    <w:p w:rsidR="00386ED4" w:rsidRPr="00C47A69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142" w:right="844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утверждение и последовательную реализацию в детском общественном 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демократических процедур (выборы руководящих органов объединения, подотчетность выборных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органов общему сбору объединения; ротация состава выборных органов и т.п.), дающих ребенку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получить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 значимый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 гражданского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поведения;</w:t>
      </w:r>
    </w:p>
    <w:p w:rsidR="00386ED4" w:rsidRPr="001C3E59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142" w:right="844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организацию общественно полезных дел, дающих детям возможность получить важный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 их личностного развития опыт деятельности</w:t>
      </w:r>
      <w:r>
        <w:rPr>
          <w:sz w:val="28"/>
          <w:szCs w:val="28"/>
        </w:rPr>
        <w:t>;</w:t>
      </w:r>
    </w:p>
    <w:p w:rsidR="00386ED4" w:rsidRPr="00C47A69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142" w:right="844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 xml:space="preserve"> направленной на помощь другим людям, своей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школе,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обществу</w:t>
      </w:r>
      <w:r w:rsidRPr="00C47A69">
        <w:rPr>
          <w:spacing w:val="-15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целом;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развить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себе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такие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качества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как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забота,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уважение,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умение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сопереживать,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умение общаться, слушать и слышать других (такими делами могут являться: посильная помощь,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оказываемая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школьниками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пожилым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людям;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совместная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работа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учреждениями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социальной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сферы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и др.);</w:t>
      </w:r>
    </w:p>
    <w:p w:rsidR="00386ED4" w:rsidRPr="00C47A69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142" w:right="847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поддержку и развитие в детском объединении его традиций, формирующих у ребенка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причастности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тому,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что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происходит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объединении;</w:t>
      </w:r>
    </w:p>
    <w:p w:rsidR="00386ED4" w:rsidRPr="007F019D" w:rsidRDefault="00386ED4" w:rsidP="00AB7046">
      <w:pPr>
        <w:pStyle w:val="ListParagraph"/>
        <w:numPr>
          <w:ilvl w:val="1"/>
          <w:numId w:val="3"/>
        </w:numPr>
        <w:tabs>
          <w:tab w:val="left" w:pos="1616"/>
        </w:tabs>
        <w:ind w:left="142" w:right="847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участие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общественных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волонтерских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акциях,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 на благо конкретных людей и социального окружения в целом. Это может быть как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участием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проведении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разовых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акций,</w:t>
      </w:r>
      <w:r w:rsidRPr="00C47A69">
        <w:rPr>
          <w:spacing w:val="-6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часто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носят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масштабный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характер,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постоянной деятельностью обучающихся.</w:t>
      </w:r>
    </w:p>
    <w:p w:rsidR="00386ED4" w:rsidRDefault="00386ED4" w:rsidP="009D6396">
      <w:pPr>
        <w:pStyle w:val="BodyText"/>
        <w:ind w:left="142" w:right="897" w:firstLine="1046"/>
        <w:jc w:val="left"/>
      </w:pPr>
      <w:r>
        <w:t xml:space="preserve">        </w:t>
      </w:r>
      <w:r w:rsidRPr="00C47A69">
        <w:t>В</w:t>
      </w:r>
      <w:r w:rsidRPr="00C47A69">
        <w:rPr>
          <w:spacing w:val="-3"/>
        </w:rPr>
        <w:t xml:space="preserve"> </w:t>
      </w:r>
      <w:r>
        <w:t xml:space="preserve">МБОУ-Хотынецкой СОШ им. С.Г. Поматилова </w:t>
      </w:r>
      <w:r w:rsidRPr="00C47A69">
        <w:t>действуют</w:t>
      </w:r>
      <w:r w:rsidRPr="00C47A69">
        <w:rPr>
          <w:spacing w:val="-1"/>
        </w:rPr>
        <w:t xml:space="preserve"> </w:t>
      </w:r>
      <w:r w:rsidRPr="00C47A69">
        <w:t>следующие</w:t>
      </w:r>
      <w:r w:rsidRPr="00C47A69">
        <w:rPr>
          <w:spacing w:val="-2"/>
        </w:rPr>
        <w:t xml:space="preserve"> </w:t>
      </w:r>
      <w:r w:rsidRPr="00C47A69">
        <w:t>основные</w:t>
      </w:r>
      <w:r w:rsidRPr="00C47A69">
        <w:rPr>
          <w:spacing w:val="-1"/>
        </w:rPr>
        <w:t xml:space="preserve"> </w:t>
      </w:r>
      <w:r w:rsidRPr="00C47A69">
        <w:t>детские</w:t>
      </w:r>
      <w:r w:rsidRPr="00C47A69">
        <w:rPr>
          <w:spacing w:val="-1"/>
        </w:rPr>
        <w:t xml:space="preserve"> </w:t>
      </w:r>
      <w:r w:rsidRPr="00C47A69">
        <w:t>объединения</w:t>
      </w:r>
      <w:r>
        <w:t xml:space="preserve">: </w:t>
      </w:r>
    </w:p>
    <w:p w:rsidR="00386ED4" w:rsidRPr="0075510B" w:rsidRDefault="00386ED4" w:rsidP="009D6396">
      <w:pPr>
        <w:pStyle w:val="BodyText"/>
        <w:ind w:left="142" w:right="897" w:firstLine="1046"/>
      </w:pPr>
      <w:r>
        <w:t>-первичное объединение  областной пионерской организации «Орленок»,</w:t>
      </w:r>
      <w:r w:rsidRPr="0075510B">
        <w:rPr>
          <w:rFonts w:ascii="Circe Regular" w:hAnsi="Circe Regular" w:cs="Circe Regular"/>
          <w:color w:val="212529"/>
          <w:sz w:val="27"/>
          <w:szCs w:val="27"/>
          <w:shd w:val="clear" w:color="auto" w:fill="FFFFFF"/>
        </w:rPr>
        <w:t xml:space="preserve"> </w:t>
      </w:r>
      <w:r w:rsidRPr="0075510B">
        <w:rPr>
          <w:color w:val="212529"/>
          <w:shd w:val="clear" w:color="auto" w:fill="FFFFFF"/>
        </w:rPr>
        <w:t>задачей</w:t>
      </w:r>
      <w:r>
        <w:rPr>
          <w:color w:val="212529"/>
          <w:shd w:val="clear" w:color="auto" w:fill="FFFFFF"/>
        </w:rPr>
        <w:t xml:space="preserve"> которой  является</w:t>
      </w:r>
      <w:r w:rsidRPr="0075510B">
        <w:rPr>
          <w:color w:val="212529"/>
          <w:shd w:val="clear" w:color="auto" w:fill="FFFFFF"/>
        </w:rPr>
        <w:t xml:space="preserve"> создание условий  для формирования гражданско-патриотических качеств, нравственной устойчивости, социальной активности и самостоятельности молодого поколения.</w:t>
      </w:r>
    </w:p>
    <w:p w:rsidR="00386ED4" w:rsidRDefault="00386ED4" w:rsidP="009D6396">
      <w:pPr>
        <w:pStyle w:val="BodyText"/>
        <w:ind w:left="142" w:right="897" w:firstLine="1046"/>
        <w:jc w:val="left"/>
      </w:pPr>
      <w:r>
        <w:t xml:space="preserve"> -отряд «Дружба»  в</w:t>
      </w:r>
      <w:r w:rsidRPr="00C47A69">
        <w:t>сероссийского</w:t>
      </w:r>
      <w:r w:rsidRPr="00C47A69">
        <w:rPr>
          <w:spacing w:val="1"/>
        </w:rPr>
        <w:t xml:space="preserve"> </w:t>
      </w:r>
      <w:r w:rsidRPr="00C47A69">
        <w:t>детско-юношеского</w:t>
      </w:r>
      <w:r w:rsidRPr="00C47A69">
        <w:rPr>
          <w:spacing w:val="1"/>
        </w:rPr>
        <w:t xml:space="preserve"> </w:t>
      </w:r>
      <w:r w:rsidRPr="00C47A69">
        <w:t>военно-</w:t>
      </w:r>
      <w:r w:rsidRPr="00C47A69">
        <w:rPr>
          <w:spacing w:val="1"/>
        </w:rPr>
        <w:t xml:space="preserve"> </w:t>
      </w:r>
      <w:r w:rsidRPr="00C47A69">
        <w:t>патриотического</w:t>
      </w:r>
      <w:r w:rsidRPr="00C47A69">
        <w:rPr>
          <w:spacing w:val="1"/>
        </w:rPr>
        <w:t xml:space="preserve"> </w:t>
      </w:r>
      <w:r w:rsidRPr="00C47A69">
        <w:t>общественного</w:t>
      </w:r>
      <w:r w:rsidRPr="00C47A69">
        <w:rPr>
          <w:spacing w:val="1"/>
        </w:rPr>
        <w:t xml:space="preserve"> </w:t>
      </w:r>
      <w:r w:rsidRPr="00C47A69">
        <w:t>движения</w:t>
      </w:r>
      <w:r w:rsidRPr="00C47A69">
        <w:rPr>
          <w:spacing w:val="1"/>
        </w:rPr>
        <w:t xml:space="preserve"> </w:t>
      </w:r>
      <w:r w:rsidRPr="00C47A69">
        <w:t>«ЮНАРМИЯ»,</w:t>
      </w:r>
      <w:r w:rsidRPr="00C47A69">
        <w:rPr>
          <w:spacing w:val="1"/>
        </w:rPr>
        <w:t xml:space="preserve"> </w:t>
      </w: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которого</w:t>
      </w:r>
      <w:r w:rsidRPr="00C47A69">
        <w:rPr>
          <w:spacing w:val="1"/>
        </w:rPr>
        <w:t xml:space="preserve"> </w:t>
      </w:r>
      <w:r w:rsidRPr="00C47A69">
        <w:t>направлена на воспитание в юнармейцах доброты, с</w:t>
      </w:r>
      <w:r>
        <w:t>очувствия, совестливости, верно</w:t>
      </w:r>
      <w:r w:rsidRPr="00C47A69">
        <w:t>сти, достоинства, любви к своей Родине. Большое внимание «ЮНАРМИЯ» уделяет</w:t>
      </w:r>
      <w:r w:rsidRPr="00C47A69">
        <w:rPr>
          <w:spacing w:val="1"/>
        </w:rPr>
        <w:t xml:space="preserve"> </w:t>
      </w:r>
      <w:r w:rsidRPr="00C47A69">
        <w:t>формированию уважительного отношения к институту семьи, памяти предков и учит</w:t>
      </w:r>
      <w:r w:rsidRPr="00C47A69">
        <w:rPr>
          <w:spacing w:val="1"/>
        </w:rPr>
        <w:t xml:space="preserve"> </w:t>
      </w:r>
      <w:r w:rsidRPr="00C47A69">
        <w:t>почтительному</w:t>
      </w:r>
      <w:r w:rsidRPr="00C47A69">
        <w:rPr>
          <w:spacing w:val="-4"/>
        </w:rPr>
        <w:t xml:space="preserve"> </w:t>
      </w:r>
      <w:r w:rsidRPr="00C47A69">
        <w:t>отношению</w:t>
      </w:r>
      <w:r w:rsidRPr="00C47A69">
        <w:rPr>
          <w:spacing w:val="-1"/>
        </w:rPr>
        <w:t xml:space="preserve"> </w:t>
      </w:r>
      <w:r w:rsidRPr="00C47A69">
        <w:t>к</w:t>
      </w:r>
      <w:r w:rsidRPr="00C47A69">
        <w:rPr>
          <w:spacing w:val="-4"/>
        </w:rPr>
        <w:t xml:space="preserve"> </w:t>
      </w:r>
      <w:r w:rsidRPr="00C47A69">
        <w:t>старшим</w:t>
      </w:r>
      <w:r>
        <w:t>;</w:t>
      </w:r>
    </w:p>
    <w:p w:rsidR="00386ED4" w:rsidRPr="007F019D" w:rsidRDefault="00386ED4" w:rsidP="009D6396">
      <w:pPr>
        <w:pStyle w:val="BodyText"/>
        <w:ind w:left="142" w:right="897" w:firstLine="1046"/>
        <w:jc w:val="left"/>
      </w:pPr>
      <w:r>
        <w:t>-п</w:t>
      </w:r>
      <w:r w:rsidRPr="00C47A69">
        <w:t>ервичное</w:t>
      </w:r>
      <w:r w:rsidRPr="00C47A69">
        <w:rPr>
          <w:spacing w:val="31"/>
        </w:rPr>
        <w:t xml:space="preserve"> </w:t>
      </w:r>
      <w:r w:rsidRPr="00C47A69">
        <w:t>отделение</w:t>
      </w:r>
      <w:r w:rsidRPr="00C47A69">
        <w:rPr>
          <w:spacing w:val="32"/>
        </w:rPr>
        <w:t xml:space="preserve"> </w:t>
      </w:r>
      <w:r w:rsidRPr="00C47A69">
        <w:t>общероссийской</w:t>
      </w:r>
      <w:r w:rsidRPr="00C47A69">
        <w:rPr>
          <w:spacing w:val="32"/>
        </w:rPr>
        <w:t xml:space="preserve"> </w:t>
      </w:r>
      <w:r w:rsidRPr="00C47A69">
        <w:t>общественно-государственной</w:t>
      </w:r>
      <w:r w:rsidRPr="00C47A69">
        <w:rPr>
          <w:spacing w:val="35"/>
        </w:rPr>
        <w:t xml:space="preserve"> </w:t>
      </w:r>
      <w:r w:rsidRPr="00C47A69">
        <w:t>детско-юношеской</w:t>
      </w:r>
      <w:r w:rsidRPr="00C47A69">
        <w:rPr>
          <w:spacing w:val="1"/>
        </w:rPr>
        <w:t xml:space="preserve"> </w:t>
      </w:r>
      <w:r w:rsidRPr="00C47A69">
        <w:t>организации</w:t>
      </w:r>
      <w:r w:rsidRPr="00C47A69">
        <w:rPr>
          <w:spacing w:val="1"/>
        </w:rPr>
        <w:t xml:space="preserve"> </w:t>
      </w:r>
      <w:r w:rsidRPr="00C47A69">
        <w:t>«Российское</w:t>
      </w:r>
      <w:r w:rsidRPr="00C47A69">
        <w:rPr>
          <w:spacing w:val="1"/>
        </w:rPr>
        <w:t xml:space="preserve"> </w:t>
      </w:r>
      <w:r w:rsidRPr="00C47A69">
        <w:t>движение</w:t>
      </w:r>
      <w:r w:rsidRPr="00C47A69">
        <w:rPr>
          <w:spacing w:val="1"/>
        </w:rPr>
        <w:t xml:space="preserve"> </w:t>
      </w:r>
      <w:r w:rsidRPr="00C47A69">
        <w:t>школьников»</w:t>
      </w:r>
      <w:r w:rsidRPr="00C47A69">
        <w:rPr>
          <w:spacing w:val="1"/>
        </w:rPr>
        <w:t xml:space="preserve"> </w:t>
      </w:r>
      <w:r w:rsidRPr="00C47A69">
        <w:t>(РДШ)</w:t>
      </w:r>
      <w:r w:rsidRPr="00C47A69">
        <w:rPr>
          <w:spacing w:val="1"/>
        </w:rPr>
        <w:t xml:space="preserve"> </w:t>
      </w:r>
      <w:r w:rsidRPr="00C47A69">
        <w:t>-</w:t>
      </w:r>
      <w:r w:rsidRPr="00C47A69">
        <w:rPr>
          <w:spacing w:val="1"/>
        </w:rPr>
        <w:t xml:space="preserve"> </w:t>
      </w:r>
      <w:r w:rsidRPr="00C47A69">
        <w:t>общественно-</w:t>
      </w:r>
      <w:r w:rsidRPr="00C47A69">
        <w:rPr>
          <w:spacing w:val="1"/>
        </w:rPr>
        <w:t xml:space="preserve"> </w:t>
      </w:r>
      <w:r w:rsidRPr="00C47A69">
        <w:t>государственная</w:t>
      </w:r>
      <w:r w:rsidRPr="00C47A69">
        <w:rPr>
          <w:spacing w:val="1"/>
        </w:rPr>
        <w:t xml:space="preserve"> </w:t>
      </w:r>
      <w:r w:rsidRPr="00C47A69">
        <w:t>детско-юношеская</w:t>
      </w:r>
      <w:r w:rsidRPr="00C47A69">
        <w:rPr>
          <w:spacing w:val="1"/>
        </w:rPr>
        <w:t xml:space="preserve"> </w:t>
      </w:r>
      <w:r w:rsidRPr="00C47A69">
        <w:t>организация,</w:t>
      </w:r>
      <w:r w:rsidRPr="00C47A69">
        <w:rPr>
          <w:spacing w:val="1"/>
        </w:rPr>
        <w:t xml:space="preserve"> </w:t>
      </w: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 xml:space="preserve">которой целиком сосредоточена на развитии и воспитании школьников. </w:t>
      </w:r>
    </w:p>
    <w:p w:rsidR="00386ED4" w:rsidRPr="00C47A69" w:rsidRDefault="00386ED4" w:rsidP="0071123F">
      <w:pPr>
        <w:pStyle w:val="BodyText"/>
        <w:ind w:right="699"/>
      </w:pPr>
      <w:r>
        <w:t xml:space="preserve">       - о</w:t>
      </w:r>
      <w:r w:rsidRPr="00C47A69">
        <w:t>тряд юных инспекторов движения – это творческое объединение школьников,</w:t>
      </w:r>
      <w:r w:rsidRPr="00C47A69">
        <w:rPr>
          <w:spacing w:val="-67"/>
        </w:rPr>
        <w:t xml:space="preserve"> </w:t>
      </w:r>
      <w:r w:rsidRPr="00C47A69">
        <w:t>которые помогают школе в организации работы по профилактике детского дорожно-</w:t>
      </w:r>
      <w:r w:rsidRPr="00C47A69">
        <w:rPr>
          <w:spacing w:val="1"/>
        </w:rPr>
        <w:t xml:space="preserve"> </w:t>
      </w:r>
      <w:r w:rsidRPr="00C47A69">
        <w:t>транспортного</w:t>
      </w:r>
      <w:r w:rsidRPr="00C47A69">
        <w:rPr>
          <w:spacing w:val="1"/>
        </w:rPr>
        <w:t xml:space="preserve"> </w:t>
      </w:r>
      <w:r w:rsidRPr="00C47A69">
        <w:t>травматизма,</w:t>
      </w:r>
      <w:r w:rsidRPr="00C47A69">
        <w:rPr>
          <w:spacing w:val="1"/>
        </w:rPr>
        <w:t xml:space="preserve"> </w:t>
      </w:r>
      <w:r w:rsidRPr="00C47A69">
        <w:t>пропагандируют</w:t>
      </w:r>
      <w:r w:rsidRPr="00C47A69">
        <w:rPr>
          <w:spacing w:val="1"/>
        </w:rPr>
        <w:t xml:space="preserve"> </w:t>
      </w:r>
      <w:r w:rsidRPr="00C47A69">
        <w:t>правила</w:t>
      </w:r>
      <w:r w:rsidRPr="00C47A69">
        <w:rPr>
          <w:spacing w:val="1"/>
        </w:rPr>
        <w:t xml:space="preserve"> </w:t>
      </w:r>
      <w:r w:rsidRPr="00C47A69">
        <w:t>дорожного</w:t>
      </w:r>
      <w:r w:rsidRPr="00C47A69">
        <w:rPr>
          <w:spacing w:val="1"/>
        </w:rPr>
        <w:t xml:space="preserve"> </w:t>
      </w:r>
      <w:r w:rsidRPr="00C47A69">
        <w:t>движения</w:t>
      </w:r>
      <w:r w:rsidRPr="00C47A69">
        <w:rPr>
          <w:spacing w:val="1"/>
        </w:rPr>
        <w:t xml:space="preserve"> </w:t>
      </w:r>
      <w:r w:rsidRPr="00C47A69">
        <w:t>(без-</w:t>
      </w:r>
      <w:r w:rsidRPr="00C47A69">
        <w:rPr>
          <w:spacing w:val="1"/>
        </w:rPr>
        <w:t xml:space="preserve"> </w:t>
      </w:r>
      <w:r w:rsidRPr="00C47A69">
        <w:t>опасного</w:t>
      </w:r>
      <w:r w:rsidRPr="00C47A69">
        <w:rPr>
          <w:spacing w:val="-1"/>
        </w:rPr>
        <w:t xml:space="preserve"> </w:t>
      </w:r>
      <w:r w:rsidRPr="00C47A69">
        <w:t>поведения</w:t>
      </w:r>
      <w:r w:rsidRPr="00C47A69">
        <w:rPr>
          <w:spacing w:val="-3"/>
        </w:rPr>
        <w:t xml:space="preserve"> </w:t>
      </w:r>
      <w:r w:rsidRPr="00C47A69">
        <w:t>на</w:t>
      </w:r>
      <w:r w:rsidRPr="00C47A69">
        <w:rPr>
          <w:spacing w:val="-1"/>
        </w:rPr>
        <w:t xml:space="preserve"> </w:t>
      </w:r>
      <w:r w:rsidRPr="00C47A69">
        <w:t>улицах</w:t>
      </w:r>
      <w:r w:rsidRPr="00C47A69">
        <w:rPr>
          <w:spacing w:val="-1"/>
        </w:rPr>
        <w:t xml:space="preserve"> </w:t>
      </w:r>
      <w:r w:rsidRPr="00C47A69">
        <w:t>и</w:t>
      </w:r>
      <w:r w:rsidRPr="00C47A69">
        <w:rPr>
          <w:spacing w:val="-4"/>
        </w:rPr>
        <w:t xml:space="preserve"> </w:t>
      </w:r>
      <w:r w:rsidRPr="00C47A69">
        <w:t>дорогах</w:t>
      </w:r>
      <w:r w:rsidRPr="00C47A69">
        <w:rPr>
          <w:spacing w:val="3"/>
        </w:rPr>
        <w:t xml:space="preserve"> </w:t>
      </w:r>
      <w:r w:rsidRPr="00C47A69">
        <w:t>города) среди</w:t>
      </w:r>
      <w:r w:rsidRPr="00C47A69">
        <w:rPr>
          <w:spacing w:val="-1"/>
        </w:rPr>
        <w:t xml:space="preserve"> </w:t>
      </w:r>
      <w:r w:rsidRPr="00C47A69">
        <w:t>учащихся</w:t>
      </w:r>
      <w:r w:rsidRPr="00C47A69">
        <w:rPr>
          <w:spacing w:val="-1"/>
        </w:rPr>
        <w:t xml:space="preserve"> </w:t>
      </w:r>
      <w:r w:rsidRPr="00C47A69">
        <w:t>своей</w:t>
      </w:r>
      <w:r w:rsidRPr="00C47A69">
        <w:rPr>
          <w:spacing w:val="-1"/>
        </w:rPr>
        <w:t xml:space="preserve"> </w:t>
      </w:r>
      <w:r w:rsidRPr="00C47A69">
        <w:t>школы.</w:t>
      </w:r>
    </w:p>
    <w:p w:rsidR="00386ED4" w:rsidRPr="00C47A69" w:rsidRDefault="00386ED4" w:rsidP="009D6396">
      <w:pPr>
        <w:pStyle w:val="BodyText"/>
        <w:tabs>
          <w:tab w:val="left" w:pos="6261"/>
          <w:tab w:val="left" w:pos="9193"/>
        </w:tabs>
        <w:ind w:left="142" w:right="701" w:firstLine="78"/>
      </w:pPr>
      <w:r>
        <w:t xml:space="preserve">      - с</w:t>
      </w:r>
      <w:r w:rsidRPr="00C47A69">
        <w:t xml:space="preserve">овет обучающихся - одно из важнейших </w:t>
      </w:r>
      <w:r>
        <w:t>форм организации жизнедеятельно</w:t>
      </w:r>
      <w:r w:rsidRPr="00C47A69">
        <w:t>сти коллектива воспитанников, обеспечивающая развитие их самостоятельности в</w:t>
      </w:r>
      <w:r w:rsidRPr="00C47A69">
        <w:rPr>
          <w:spacing w:val="1"/>
        </w:rPr>
        <w:t xml:space="preserve"> </w:t>
      </w:r>
      <w:r w:rsidRPr="00C47A69">
        <w:t xml:space="preserve">принятии и реализации решений для достижения </w:t>
      </w:r>
      <w:r>
        <w:t>общественно значимых целей. Дея</w:t>
      </w:r>
      <w:r w:rsidRPr="00C47A69">
        <w:t>тельностью Совета обучающихся является реализация права учащихся на участие в</w:t>
      </w:r>
      <w:r w:rsidRPr="00C47A69">
        <w:rPr>
          <w:spacing w:val="1"/>
        </w:rPr>
        <w:t xml:space="preserve"> </w:t>
      </w:r>
      <w:r w:rsidRPr="00C47A69">
        <w:t>управлении</w:t>
      </w:r>
      <w:r w:rsidRPr="00C47A69">
        <w:rPr>
          <w:spacing w:val="-3"/>
        </w:rPr>
        <w:t xml:space="preserve"> </w:t>
      </w:r>
      <w:r w:rsidRPr="00C47A69">
        <w:t>образовательной</w:t>
      </w:r>
      <w:r w:rsidRPr="00C47A69">
        <w:rPr>
          <w:spacing w:val="-2"/>
        </w:rPr>
        <w:t xml:space="preserve"> </w:t>
      </w:r>
      <w:r>
        <w:t xml:space="preserve">организации, </w:t>
      </w:r>
      <w:r w:rsidRPr="00C47A69">
        <w:t>способствую</w:t>
      </w:r>
      <w:r>
        <w:t>щая приобрете</w:t>
      </w:r>
      <w:r w:rsidRPr="00C47A69">
        <w:t>нию обучающимися знаний,</w:t>
      </w:r>
      <w:r w:rsidRPr="00C47A69">
        <w:rPr>
          <w:spacing w:val="71"/>
        </w:rPr>
        <w:t xml:space="preserve"> </w:t>
      </w:r>
      <w:r w:rsidRPr="00C47A69">
        <w:t>умений</w:t>
      </w:r>
      <w:r w:rsidRPr="00C47A69">
        <w:rPr>
          <w:spacing w:val="71"/>
        </w:rPr>
        <w:t xml:space="preserve"> </w:t>
      </w:r>
      <w:r w:rsidRPr="00C47A69">
        <w:t>и</w:t>
      </w:r>
      <w:r w:rsidRPr="00C47A69">
        <w:rPr>
          <w:spacing w:val="71"/>
        </w:rPr>
        <w:t xml:space="preserve"> </w:t>
      </w:r>
      <w:r w:rsidRPr="00C47A69">
        <w:t>опыта</w:t>
      </w:r>
      <w:r w:rsidRPr="00C47A69">
        <w:rPr>
          <w:spacing w:val="71"/>
        </w:rPr>
        <w:t xml:space="preserve"> </w:t>
      </w:r>
      <w:r w:rsidRPr="00C47A69">
        <w:t>организационной</w:t>
      </w:r>
      <w:r w:rsidRPr="00C47A69">
        <w:rPr>
          <w:spacing w:val="71"/>
        </w:rPr>
        <w:t xml:space="preserve"> </w:t>
      </w:r>
      <w:r>
        <w:t>и   управленче</w:t>
      </w:r>
      <w:r w:rsidRPr="00C47A69">
        <w:t>ской</w:t>
      </w:r>
      <w:r w:rsidRPr="00C47A69">
        <w:rPr>
          <w:spacing w:val="-1"/>
        </w:rPr>
        <w:t xml:space="preserve"> </w:t>
      </w:r>
      <w:r w:rsidRPr="00C47A69">
        <w:t>деятельности.</w:t>
      </w:r>
    </w:p>
    <w:p w:rsidR="00386ED4" w:rsidRPr="00C47A69" w:rsidRDefault="00386ED4" w:rsidP="009D6396">
      <w:pPr>
        <w:pStyle w:val="BodyText"/>
        <w:ind w:left="142" w:right="703" w:firstLine="78"/>
      </w:pPr>
      <w:r>
        <w:t xml:space="preserve">       - ш</w:t>
      </w:r>
      <w:r w:rsidRPr="00C47A69">
        <w:t>кольный спортивный кл</w:t>
      </w:r>
      <w:r>
        <w:t>уб «Юность</w:t>
      </w:r>
      <w:r w:rsidRPr="00C47A69">
        <w:t>» - это</w:t>
      </w:r>
      <w:r>
        <w:t xml:space="preserve"> общественное объединение учите</w:t>
      </w:r>
      <w:r w:rsidRPr="00C47A69">
        <w:t>лей   и   учащихся,   способствующее   развитию   физической   культуры,   мас</w:t>
      </w:r>
      <w:r>
        <w:t>сово</w:t>
      </w:r>
      <w:r w:rsidRPr="00C47A69">
        <w:t>го</w:t>
      </w:r>
      <w:r w:rsidRPr="00C47A69">
        <w:rPr>
          <w:spacing w:val="-1"/>
        </w:rPr>
        <w:t xml:space="preserve"> </w:t>
      </w:r>
      <w:r w:rsidRPr="00C47A69">
        <w:t>спорта,</w:t>
      </w:r>
      <w:r w:rsidRPr="00C47A69">
        <w:rPr>
          <w:spacing w:val="-1"/>
        </w:rPr>
        <w:t xml:space="preserve"> </w:t>
      </w:r>
      <w:r w:rsidRPr="00C47A69">
        <w:t>туризма</w:t>
      </w:r>
      <w:r w:rsidRPr="00C47A69">
        <w:rPr>
          <w:spacing w:val="-1"/>
        </w:rPr>
        <w:t xml:space="preserve"> </w:t>
      </w:r>
      <w:r w:rsidRPr="00C47A69">
        <w:t>в</w:t>
      </w:r>
      <w:r w:rsidRPr="00C47A69">
        <w:rPr>
          <w:spacing w:val="-3"/>
        </w:rPr>
        <w:t xml:space="preserve"> </w:t>
      </w:r>
      <w:r w:rsidRPr="00C47A69">
        <w:t>школе.</w:t>
      </w:r>
    </w:p>
    <w:p w:rsidR="00386ED4" w:rsidRPr="00C47A69" w:rsidRDefault="00386ED4" w:rsidP="0071123F">
      <w:pPr>
        <w:pStyle w:val="BodyText"/>
        <w:ind w:left="284" w:right="704" w:firstLine="425"/>
      </w:pPr>
      <w:r>
        <w:t>- волонтерский отряд «Кто, если не мы»</w:t>
      </w:r>
      <w:r w:rsidRPr="00C47A69">
        <w:t>» - это</w:t>
      </w:r>
      <w:r>
        <w:t xml:space="preserve"> подростковое объединение добро</w:t>
      </w:r>
      <w:r w:rsidRPr="00C47A69">
        <w:t>вольцев,</w:t>
      </w:r>
      <w:r w:rsidRPr="00C47A69">
        <w:rPr>
          <w:spacing w:val="71"/>
        </w:rPr>
        <w:t xml:space="preserve"> </w:t>
      </w:r>
      <w:r w:rsidRPr="00C47A69">
        <w:t>участвующих</w:t>
      </w:r>
      <w:r w:rsidRPr="00C47A69">
        <w:rPr>
          <w:spacing w:val="71"/>
        </w:rPr>
        <w:t xml:space="preserve"> </w:t>
      </w:r>
      <w:r w:rsidRPr="00C47A69">
        <w:t>в</w:t>
      </w:r>
      <w:r w:rsidRPr="00C47A69">
        <w:rPr>
          <w:spacing w:val="71"/>
        </w:rPr>
        <w:t xml:space="preserve"> </w:t>
      </w:r>
      <w:r w:rsidRPr="00C47A69">
        <w:t xml:space="preserve">творческой,   социально </w:t>
      </w:r>
      <w:r>
        <w:t xml:space="preserve">  полезной,   социально   значи</w:t>
      </w:r>
      <w:r w:rsidRPr="00C47A69">
        <w:t xml:space="preserve">мой деятельности, готовое безвозмездно делиться </w:t>
      </w:r>
      <w:r>
        <w:t>своими ресурсами, силами, време</w:t>
      </w:r>
      <w:r w:rsidRPr="00C47A69">
        <w:t>нем,</w:t>
      </w:r>
      <w:r w:rsidRPr="00C47A69">
        <w:rPr>
          <w:spacing w:val="-2"/>
        </w:rPr>
        <w:t xml:space="preserve"> </w:t>
      </w:r>
      <w:r w:rsidRPr="00C47A69">
        <w:t>умениями</w:t>
      </w:r>
      <w:r w:rsidRPr="00C47A69">
        <w:rPr>
          <w:spacing w:val="-1"/>
        </w:rPr>
        <w:t xml:space="preserve"> </w:t>
      </w:r>
      <w:r w:rsidRPr="00C47A69">
        <w:t>и</w:t>
      </w:r>
      <w:r w:rsidRPr="00C47A69">
        <w:rPr>
          <w:spacing w:val="-3"/>
        </w:rPr>
        <w:t xml:space="preserve"> </w:t>
      </w:r>
      <w:r w:rsidRPr="00C47A69">
        <w:t>профессиональными</w:t>
      </w:r>
      <w:r w:rsidRPr="00C47A69">
        <w:rPr>
          <w:spacing w:val="-3"/>
        </w:rPr>
        <w:t xml:space="preserve"> </w:t>
      </w:r>
      <w:r w:rsidRPr="00C47A69">
        <w:t>навыками на</w:t>
      </w:r>
      <w:r w:rsidRPr="00C47A69">
        <w:rPr>
          <w:spacing w:val="-1"/>
        </w:rPr>
        <w:t xml:space="preserve"> </w:t>
      </w:r>
      <w:r w:rsidRPr="00C47A69">
        <w:t>благо других</w:t>
      </w:r>
      <w:r w:rsidRPr="00C47A69">
        <w:rPr>
          <w:spacing w:val="1"/>
        </w:rPr>
        <w:t xml:space="preserve"> </w:t>
      </w:r>
      <w:r w:rsidRPr="00C47A69">
        <w:t>людей.</w:t>
      </w:r>
    </w:p>
    <w:p w:rsidR="00386ED4" w:rsidRPr="00C47A69" w:rsidRDefault="00386ED4" w:rsidP="0071123F">
      <w:pPr>
        <w:pStyle w:val="BodyText"/>
        <w:ind w:left="899"/>
      </w:pPr>
      <w:r w:rsidRPr="00C47A69">
        <w:t>Воспитание</w:t>
      </w:r>
      <w:r w:rsidRPr="00C47A69">
        <w:rPr>
          <w:spacing w:val="-3"/>
        </w:rPr>
        <w:t xml:space="preserve"> </w:t>
      </w:r>
      <w:r w:rsidRPr="00C47A69">
        <w:t>в</w:t>
      </w:r>
      <w:r w:rsidRPr="00C47A69">
        <w:rPr>
          <w:spacing w:val="-4"/>
        </w:rPr>
        <w:t xml:space="preserve"> </w:t>
      </w:r>
      <w:r w:rsidRPr="00C47A69">
        <w:t>детских</w:t>
      </w:r>
      <w:r w:rsidRPr="00C47A69">
        <w:rPr>
          <w:spacing w:val="-5"/>
        </w:rPr>
        <w:t xml:space="preserve"> </w:t>
      </w:r>
      <w:r w:rsidRPr="00C47A69">
        <w:t>общественных</w:t>
      </w:r>
      <w:r w:rsidRPr="00C47A69">
        <w:rPr>
          <w:spacing w:val="-5"/>
        </w:rPr>
        <w:t xml:space="preserve"> </w:t>
      </w:r>
      <w:r w:rsidRPr="00C47A69">
        <w:t>объединениях</w:t>
      </w:r>
      <w:r w:rsidRPr="00C47A69">
        <w:rPr>
          <w:spacing w:val="-2"/>
        </w:rPr>
        <w:t xml:space="preserve"> </w:t>
      </w:r>
      <w:r w:rsidRPr="00C47A69">
        <w:t>осуществляется</w:t>
      </w:r>
      <w:r w:rsidRPr="00C47A69">
        <w:rPr>
          <w:spacing w:val="-3"/>
        </w:rPr>
        <w:t xml:space="preserve"> </w:t>
      </w:r>
      <w:r w:rsidRPr="00C47A69">
        <w:t>через:</w:t>
      </w:r>
    </w:p>
    <w:p w:rsidR="00386ED4" w:rsidRPr="00C47A69" w:rsidRDefault="00386ED4" w:rsidP="00AB7046">
      <w:pPr>
        <w:pStyle w:val="ListParagraph"/>
        <w:numPr>
          <w:ilvl w:val="0"/>
          <w:numId w:val="4"/>
        </w:numPr>
        <w:tabs>
          <w:tab w:val="left" w:pos="682"/>
        </w:tabs>
        <w:ind w:right="814" w:firstLine="0"/>
        <w:rPr>
          <w:sz w:val="28"/>
          <w:szCs w:val="28"/>
        </w:rPr>
      </w:pPr>
      <w:r w:rsidRPr="00C47A69">
        <w:rPr>
          <w:sz w:val="28"/>
          <w:szCs w:val="28"/>
        </w:rPr>
        <w:t>утверждение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последовательную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реализацию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общественном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демократических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процедур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(выборы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руководящих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подотчетность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выборных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общему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сбору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объединения;</w:t>
      </w:r>
      <w:r w:rsidRPr="00C47A69">
        <w:rPr>
          <w:spacing w:val="-67"/>
          <w:sz w:val="28"/>
          <w:szCs w:val="28"/>
        </w:rPr>
        <w:t xml:space="preserve"> </w:t>
      </w:r>
      <w:r w:rsidRPr="00C47A69">
        <w:rPr>
          <w:sz w:val="28"/>
          <w:szCs w:val="28"/>
        </w:rPr>
        <w:t>ротация состава выборных органов и т.п.), дающих ребенку возможность получить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 значимый опыт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гражданского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поведения;</w:t>
      </w:r>
    </w:p>
    <w:p w:rsidR="00386ED4" w:rsidRPr="009D6396" w:rsidRDefault="00386ED4" w:rsidP="00AB7046">
      <w:pPr>
        <w:pStyle w:val="ListParagraph"/>
        <w:numPr>
          <w:ilvl w:val="0"/>
          <w:numId w:val="4"/>
        </w:numPr>
        <w:tabs>
          <w:tab w:val="left" w:pos="595"/>
        </w:tabs>
        <w:ind w:right="806" w:firstLine="69"/>
        <w:rPr>
          <w:sz w:val="28"/>
          <w:szCs w:val="28"/>
        </w:rPr>
      </w:pPr>
      <w:r w:rsidRPr="00C47A69">
        <w:rPr>
          <w:sz w:val="28"/>
          <w:szCs w:val="28"/>
        </w:rPr>
        <w:t>организацию общественно полезных дел, дающих детям возможность получить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важный для их личностного развития опыт осуществления дел, направленных 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помощь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людям,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целом;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себе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качества как внимание, забота, уважение, умение сопереживать, умение общаться,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слушать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 слышать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других;</w:t>
      </w:r>
    </w:p>
    <w:p w:rsidR="00386ED4" w:rsidRPr="00C47A69" w:rsidRDefault="00386ED4" w:rsidP="00AB7046">
      <w:pPr>
        <w:pStyle w:val="ListParagraph"/>
        <w:numPr>
          <w:ilvl w:val="0"/>
          <w:numId w:val="4"/>
        </w:numPr>
        <w:tabs>
          <w:tab w:val="left" w:pos="492"/>
        </w:tabs>
        <w:ind w:left="491" w:hanging="164"/>
        <w:rPr>
          <w:sz w:val="28"/>
          <w:szCs w:val="28"/>
        </w:rPr>
      </w:pPr>
      <w:r w:rsidRPr="00C47A69">
        <w:rPr>
          <w:sz w:val="28"/>
          <w:szCs w:val="28"/>
        </w:rPr>
        <w:t>выполнение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клятвы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вступлении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объединение;</w:t>
      </w:r>
    </w:p>
    <w:p w:rsidR="00386ED4" w:rsidRPr="00C47A69" w:rsidRDefault="00386ED4" w:rsidP="00AB7046">
      <w:pPr>
        <w:pStyle w:val="ListParagraph"/>
        <w:numPr>
          <w:ilvl w:val="0"/>
          <w:numId w:val="4"/>
        </w:numPr>
        <w:tabs>
          <w:tab w:val="left" w:pos="610"/>
        </w:tabs>
        <w:ind w:right="808" w:firstLine="0"/>
        <w:rPr>
          <w:sz w:val="28"/>
          <w:szCs w:val="28"/>
        </w:rPr>
      </w:pPr>
      <w:r w:rsidRPr="00C47A69">
        <w:rPr>
          <w:sz w:val="28"/>
          <w:szCs w:val="28"/>
        </w:rPr>
        <w:t>клубные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встречи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–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формальные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неформальные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встречи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общественного объединения для обсуждения вопросов управления объединением,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планирования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микрорайоне,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празднования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знаменательных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членов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событий;</w:t>
      </w:r>
    </w:p>
    <w:p w:rsidR="00386ED4" w:rsidRPr="00C47A69" w:rsidRDefault="00386ED4" w:rsidP="00AB7046">
      <w:pPr>
        <w:pStyle w:val="ListParagraph"/>
        <w:numPr>
          <w:ilvl w:val="0"/>
          <w:numId w:val="4"/>
        </w:numPr>
        <w:tabs>
          <w:tab w:val="left" w:pos="496"/>
        </w:tabs>
        <w:ind w:right="811" w:firstLine="0"/>
        <w:rPr>
          <w:sz w:val="28"/>
          <w:szCs w:val="28"/>
        </w:rPr>
      </w:pPr>
      <w:r w:rsidRPr="00C47A69">
        <w:rPr>
          <w:sz w:val="28"/>
          <w:szCs w:val="28"/>
        </w:rPr>
        <w:t>лагерные сборы детского объединения, проводимые в каникулярное время на базе</w:t>
      </w:r>
      <w:r>
        <w:rPr>
          <w:sz w:val="28"/>
          <w:szCs w:val="28"/>
        </w:rPr>
        <w:t xml:space="preserve"> </w:t>
      </w:r>
      <w:r w:rsidRPr="00C47A69">
        <w:rPr>
          <w:spacing w:val="-67"/>
          <w:sz w:val="28"/>
          <w:szCs w:val="28"/>
        </w:rPr>
        <w:t xml:space="preserve"> </w:t>
      </w:r>
      <w:r w:rsidRPr="00C47A69">
        <w:rPr>
          <w:sz w:val="28"/>
          <w:szCs w:val="28"/>
        </w:rPr>
        <w:t>оздоровительного лагеря с дневным пребыванием детей, где формируется костяк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объединения, вырабатывается взаимопонимание, система отношений, выявляются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лидеры, формируется атмосфера сообщества, формируется и апробируется набор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 дел;</w:t>
      </w:r>
    </w:p>
    <w:p w:rsidR="00386ED4" w:rsidRPr="009D6396" w:rsidRDefault="00386ED4" w:rsidP="00AB7046">
      <w:pPr>
        <w:pStyle w:val="ListParagraph"/>
        <w:numPr>
          <w:ilvl w:val="0"/>
          <w:numId w:val="4"/>
        </w:numPr>
        <w:tabs>
          <w:tab w:val="left" w:pos="622"/>
        </w:tabs>
        <w:ind w:right="808" w:firstLine="0"/>
      </w:pPr>
      <w:r w:rsidRPr="00C47A69">
        <w:rPr>
          <w:sz w:val="28"/>
          <w:szCs w:val="28"/>
        </w:rPr>
        <w:t>поддержку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ритуалов,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формирующих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причастности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тому,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что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происходит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(реализуется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посредством</w:t>
      </w:r>
      <w:r w:rsidRPr="00C47A69">
        <w:rPr>
          <w:spacing w:val="-67"/>
          <w:sz w:val="28"/>
          <w:szCs w:val="28"/>
        </w:rPr>
        <w:t xml:space="preserve"> </w:t>
      </w:r>
      <w:r w:rsidRPr="00C47A69">
        <w:rPr>
          <w:sz w:val="28"/>
          <w:szCs w:val="28"/>
        </w:rPr>
        <w:t>введения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особой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символики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ежегодной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церемонии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посвящения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</w:t>
      </w:r>
      <w:bookmarkStart w:id="7" w:name="_bookmark14"/>
      <w:bookmarkEnd w:id="7"/>
    </w:p>
    <w:p w:rsidR="00386ED4" w:rsidRPr="009D6396" w:rsidRDefault="00386ED4" w:rsidP="009D6396">
      <w:pPr>
        <w:pStyle w:val="ListParagraph"/>
        <w:tabs>
          <w:tab w:val="left" w:pos="622"/>
        </w:tabs>
        <w:ind w:left="328" w:right="808" w:firstLine="0"/>
      </w:pPr>
    </w:p>
    <w:p w:rsidR="00386ED4" w:rsidRPr="009D6396" w:rsidRDefault="00386ED4" w:rsidP="009D6396">
      <w:pPr>
        <w:pStyle w:val="ListParagraph"/>
        <w:tabs>
          <w:tab w:val="left" w:pos="622"/>
        </w:tabs>
        <w:ind w:left="328" w:right="808" w:firstLine="0"/>
        <w:jc w:val="center"/>
        <w:rPr>
          <w:b/>
          <w:bCs/>
          <w:color w:val="002060"/>
          <w:sz w:val="28"/>
          <w:szCs w:val="28"/>
        </w:rPr>
      </w:pPr>
      <w:r w:rsidRPr="00C85A31">
        <w:rPr>
          <w:color w:val="002060"/>
        </w:rPr>
        <w:t>3.2.3</w:t>
      </w:r>
      <w:r w:rsidRPr="004061E0">
        <w:rPr>
          <w:color w:val="002060"/>
          <w:spacing w:val="-4"/>
        </w:rPr>
        <w:t xml:space="preserve"> </w:t>
      </w:r>
      <w:r w:rsidRPr="009D6396">
        <w:rPr>
          <w:b/>
          <w:bCs/>
          <w:color w:val="002060"/>
          <w:sz w:val="28"/>
          <w:szCs w:val="28"/>
        </w:rPr>
        <w:t>Модуль</w:t>
      </w:r>
      <w:r w:rsidRPr="009D6396">
        <w:rPr>
          <w:b/>
          <w:bCs/>
          <w:color w:val="002060"/>
          <w:spacing w:val="-5"/>
          <w:sz w:val="28"/>
          <w:szCs w:val="28"/>
        </w:rPr>
        <w:t xml:space="preserve"> </w:t>
      </w:r>
      <w:r w:rsidRPr="009D6396">
        <w:rPr>
          <w:b/>
          <w:bCs/>
          <w:color w:val="002060"/>
          <w:sz w:val="28"/>
          <w:szCs w:val="28"/>
        </w:rPr>
        <w:t>«Школьные</w:t>
      </w:r>
      <w:r w:rsidRPr="009D6396">
        <w:rPr>
          <w:b/>
          <w:bCs/>
          <w:color w:val="002060"/>
          <w:spacing w:val="-4"/>
          <w:sz w:val="28"/>
          <w:szCs w:val="28"/>
        </w:rPr>
        <w:t xml:space="preserve"> </w:t>
      </w:r>
      <w:r w:rsidRPr="009D6396">
        <w:rPr>
          <w:b/>
          <w:bCs/>
          <w:color w:val="002060"/>
          <w:sz w:val="28"/>
          <w:szCs w:val="28"/>
        </w:rPr>
        <w:t>медиа»</w:t>
      </w:r>
    </w:p>
    <w:p w:rsidR="00386ED4" w:rsidRPr="00C41C56" w:rsidRDefault="00386ED4" w:rsidP="0071123F">
      <w:pPr>
        <w:pStyle w:val="BodyText"/>
        <w:ind w:left="284" w:right="707"/>
        <w:rPr>
          <w:color w:val="C00000"/>
        </w:rPr>
      </w:pPr>
    </w:p>
    <w:p w:rsidR="00386ED4" w:rsidRPr="00C47A69" w:rsidRDefault="00386ED4" w:rsidP="0071123F">
      <w:pPr>
        <w:pStyle w:val="BodyText"/>
        <w:ind w:left="328" w:right="844"/>
      </w:pPr>
      <w:r>
        <w:t xml:space="preserve">          </w:t>
      </w:r>
      <w:r w:rsidRPr="00C47A69">
        <w:t>Цель</w:t>
      </w:r>
      <w:r w:rsidRPr="00C47A69">
        <w:rPr>
          <w:spacing w:val="1"/>
        </w:rPr>
        <w:t xml:space="preserve"> </w:t>
      </w:r>
      <w:r w:rsidRPr="00C47A69">
        <w:t>школьных</w:t>
      </w:r>
      <w:r w:rsidRPr="00C47A69">
        <w:rPr>
          <w:spacing w:val="1"/>
        </w:rPr>
        <w:t xml:space="preserve"> </w:t>
      </w:r>
      <w:r w:rsidRPr="00C47A69">
        <w:t>медиа</w:t>
      </w:r>
      <w:r w:rsidRPr="00C47A69">
        <w:rPr>
          <w:spacing w:val="1"/>
        </w:rPr>
        <w:t xml:space="preserve"> </w:t>
      </w:r>
      <w:r w:rsidRPr="00C47A69">
        <w:t>(совместно</w:t>
      </w:r>
      <w:r w:rsidRPr="00C47A69">
        <w:rPr>
          <w:spacing w:val="1"/>
        </w:rPr>
        <w:t xml:space="preserve"> </w:t>
      </w:r>
      <w:r w:rsidRPr="00C47A69">
        <w:t>создаваемых</w:t>
      </w:r>
      <w:r w:rsidRPr="00C47A69">
        <w:rPr>
          <w:spacing w:val="1"/>
        </w:rPr>
        <w:t xml:space="preserve"> </w:t>
      </w:r>
      <w:r w:rsidRPr="00C47A69">
        <w:t>обучающимися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педагогами</w:t>
      </w:r>
      <w:r w:rsidRPr="00C47A69">
        <w:rPr>
          <w:spacing w:val="1"/>
        </w:rPr>
        <w:t xml:space="preserve"> </w:t>
      </w:r>
      <w:r w:rsidRPr="00C47A69">
        <w:t>средств</w:t>
      </w:r>
      <w:r w:rsidRPr="00C47A69">
        <w:rPr>
          <w:spacing w:val="1"/>
        </w:rPr>
        <w:t xml:space="preserve"> </w:t>
      </w:r>
      <w:r w:rsidRPr="00C47A69">
        <w:t>распространения текстовой, аудио и видео информации) - развитие коммуникативной культуры</w:t>
      </w:r>
      <w:r w:rsidRPr="00C47A69">
        <w:rPr>
          <w:spacing w:val="1"/>
        </w:rPr>
        <w:t xml:space="preserve"> </w:t>
      </w:r>
      <w:r w:rsidRPr="00C47A69">
        <w:t>школьников,</w:t>
      </w:r>
      <w:r w:rsidRPr="00C47A69">
        <w:rPr>
          <w:spacing w:val="1"/>
        </w:rPr>
        <w:t xml:space="preserve"> </w:t>
      </w:r>
      <w:r w:rsidRPr="00C47A69">
        <w:t>формирование</w:t>
      </w:r>
      <w:r w:rsidRPr="00C47A69">
        <w:rPr>
          <w:spacing w:val="1"/>
        </w:rPr>
        <w:t xml:space="preserve"> </w:t>
      </w:r>
      <w:r w:rsidRPr="00C47A69">
        <w:t>навыков</w:t>
      </w:r>
      <w:r w:rsidRPr="00C47A69">
        <w:rPr>
          <w:spacing w:val="1"/>
        </w:rPr>
        <w:t xml:space="preserve"> </w:t>
      </w:r>
      <w:r w:rsidRPr="00C47A69">
        <w:t>общения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сотрудничества,</w:t>
      </w:r>
      <w:r w:rsidRPr="00C47A69">
        <w:rPr>
          <w:spacing w:val="1"/>
        </w:rPr>
        <w:t xml:space="preserve"> </w:t>
      </w:r>
      <w:r w:rsidRPr="00C47A69">
        <w:t>поддержка</w:t>
      </w:r>
      <w:r w:rsidRPr="00C47A69">
        <w:rPr>
          <w:spacing w:val="1"/>
        </w:rPr>
        <w:t xml:space="preserve"> </w:t>
      </w:r>
      <w:r w:rsidRPr="00C47A69">
        <w:t>творческой</w:t>
      </w:r>
      <w:r w:rsidRPr="00C47A69">
        <w:rPr>
          <w:spacing w:val="-52"/>
        </w:rPr>
        <w:t xml:space="preserve"> </w:t>
      </w:r>
      <w:r w:rsidRPr="00C47A69">
        <w:t>самореализации</w:t>
      </w:r>
      <w:r w:rsidRPr="00C47A69">
        <w:rPr>
          <w:spacing w:val="16"/>
        </w:rPr>
        <w:t xml:space="preserve"> </w:t>
      </w:r>
      <w:r w:rsidRPr="00C47A69">
        <w:t>учащихся.</w:t>
      </w:r>
      <w:r w:rsidRPr="00C47A69">
        <w:rPr>
          <w:spacing w:val="17"/>
        </w:rPr>
        <w:t xml:space="preserve"> </w:t>
      </w:r>
      <w:r w:rsidRPr="00C47A69">
        <w:t>Воспитательный</w:t>
      </w:r>
      <w:r w:rsidRPr="00C47A69">
        <w:rPr>
          <w:spacing w:val="17"/>
        </w:rPr>
        <w:t xml:space="preserve"> </w:t>
      </w:r>
      <w:r w:rsidRPr="00C47A69">
        <w:t>потенциал</w:t>
      </w:r>
      <w:r w:rsidRPr="00C47A69">
        <w:rPr>
          <w:spacing w:val="17"/>
        </w:rPr>
        <w:t xml:space="preserve"> </w:t>
      </w:r>
      <w:r w:rsidRPr="00C47A69">
        <w:t>школьных</w:t>
      </w:r>
      <w:r w:rsidRPr="00C47A69">
        <w:rPr>
          <w:spacing w:val="17"/>
        </w:rPr>
        <w:t xml:space="preserve"> </w:t>
      </w:r>
      <w:r w:rsidRPr="00C47A69">
        <w:t>медиа</w:t>
      </w:r>
      <w:r w:rsidRPr="00C47A69">
        <w:rPr>
          <w:spacing w:val="14"/>
        </w:rPr>
        <w:t xml:space="preserve"> </w:t>
      </w:r>
      <w:r w:rsidRPr="00C47A69">
        <w:t>реализуется</w:t>
      </w:r>
      <w:r w:rsidRPr="00C47A69">
        <w:rPr>
          <w:spacing w:val="17"/>
        </w:rPr>
        <w:t xml:space="preserve"> </w:t>
      </w:r>
      <w:r w:rsidRPr="00C47A69">
        <w:t>в</w:t>
      </w:r>
      <w:r w:rsidRPr="00C47A69">
        <w:rPr>
          <w:spacing w:val="16"/>
        </w:rPr>
        <w:t xml:space="preserve"> </w:t>
      </w:r>
      <w:r w:rsidRPr="00C47A69">
        <w:t>рамках</w:t>
      </w:r>
    </w:p>
    <w:p w:rsidR="00386ED4" w:rsidRPr="00FD4BD8" w:rsidRDefault="00386ED4" w:rsidP="0071123F">
      <w:pPr>
        <w:pStyle w:val="BodyText"/>
        <w:ind w:left="480"/>
      </w:pPr>
      <w:r>
        <w:rPr>
          <w:noProof/>
          <w:lang w:eastAsia="ru-RU"/>
        </w:rPr>
        <w:pict>
          <v:shape id="docshape82" o:spid="_x0000_s1033" type="#_x0000_t202" style="position:absolute;left:0;text-align:left;margin-left:551.8pt;margin-top:759.9pt;width:17.55pt;height:16.2pt;z-index:251660288;mso-position-horizontal-relative:page;mso-position-vertical-relative:page" filled="f" stroked="f">
            <v:textbox style="layout-flow:vertical" inset="0,0,0,0">
              <w:txbxContent>
                <w:p w:rsidR="00386ED4" w:rsidRDefault="00386ED4" w:rsidP="00C0703A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FD4BD8">
        <w:t>следующих</w:t>
      </w:r>
      <w:r w:rsidRPr="00FD4BD8">
        <w:rPr>
          <w:spacing w:val="-3"/>
        </w:rPr>
        <w:t xml:space="preserve"> </w:t>
      </w:r>
      <w:r w:rsidRPr="00FD4BD8">
        <w:t>видов</w:t>
      </w:r>
      <w:r w:rsidRPr="00FD4BD8">
        <w:rPr>
          <w:spacing w:val="-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форм</w:t>
      </w:r>
      <w:r w:rsidRPr="00FD4BD8">
        <w:rPr>
          <w:spacing w:val="-3"/>
        </w:rPr>
        <w:t xml:space="preserve"> </w:t>
      </w:r>
      <w:r w:rsidRPr="00FD4BD8">
        <w:t>деятельности:</w:t>
      </w:r>
    </w:p>
    <w:p w:rsidR="00386ED4" w:rsidRPr="00FD4BD8" w:rsidRDefault="00386ED4" w:rsidP="00AB7046">
      <w:pPr>
        <w:pStyle w:val="ListParagraph"/>
        <w:numPr>
          <w:ilvl w:val="1"/>
          <w:numId w:val="3"/>
        </w:numPr>
        <w:tabs>
          <w:tab w:val="left" w:pos="567"/>
        </w:tabs>
        <w:ind w:right="845" w:hanging="5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информационно-техническая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поддержка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мероприятий,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осуществляющая</w:t>
      </w:r>
      <w:r w:rsidRPr="00FD4BD8">
        <w:rPr>
          <w:spacing w:val="-52"/>
          <w:sz w:val="28"/>
          <w:szCs w:val="28"/>
        </w:rPr>
        <w:t xml:space="preserve"> </w:t>
      </w:r>
      <w:r>
        <w:rPr>
          <w:spacing w:val="-52"/>
          <w:sz w:val="28"/>
          <w:szCs w:val="28"/>
        </w:rPr>
        <w:t xml:space="preserve">       </w:t>
      </w:r>
      <w:r w:rsidRPr="00FD4BD8">
        <w:rPr>
          <w:sz w:val="28"/>
          <w:szCs w:val="28"/>
        </w:rPr>
        <w:t>видеосъемку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и мультимедийное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сопровождение школьных мероприятий;</w:t>
      </w:r>
    </w:p>
    <w:p w:rsidR="00386ED4" w:rsidRDefault="00386ED4" w:rsidP="0071123F">
      <w:pPr>
        <w:pStyle w:val="Heading11"/>
        <w:spacing w:before="0"/>
        <w:ind w:left="426" w:firstLine="0"/>
        <w:rPr>
          <w:b w:val="0"/>
          <w:bCs w:val="0"/>
        </w:rPr>
      </w:pPr>
      <w:r>
        <w:rPr>
          <w:b w:val="0"/>
          <w:bCs w:val="0"/>
        </w:rPr>
        <w:t xml:space="preserve">         Ш</w:t>
      </w:r>
      <w:r w:rsidRPr="00FD4BD8">
        <w:rPr>
          <w:b w:val="0"/>
          <w:bCs w:val="0"/>
        </w:rPr>
        <w:t xml:space="preserve">кольная Интернет-группа - сообщество обучающихся и педагогов, </w:t>
      </w:r>
    </w:p>
    <w:p w:rsidR="00386ED4" w:rsidRDefault="00386ED4" w:rsidP="009D6396">
      <w:pPr>
        <w:pStyle w:val="Heading11"/>
        <w:spacing w:before="0"/>
        <w:ind w:left="426" w:hanging="142"/>
        <w:rPr>
          <w:b w:val="0"/>
          <w:bCs w:val="0"/>
          <w:spacing w:val="1"/>
        </w:rPr>
      </w:pPr>
      <w:r w:rsidRPr="00FD4BD8">
        <w:rPr>
          <w:b w:val="0"/>
          <w:bCs w:val="0"/>
        </w:rPr>
        <w:t>поддерживающее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Интернет-сайт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школы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соответствующую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группу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в</w:t>
      </w:r>
      <w:r w:rsidRPr="00FD4BD8">
        <w:rPr>
          <w:b w:val="0"/>
          <w:bCs w:val="0"/>
          <w:spacing w:val="1"/>
        </w:rPr>
        <w:t xml:space="preserve"> </w:t>
      </w:r>
    </w:p>
    <w:p w:rsidR="00386ED4" w:rsidRDefault="00386ED4" w:rsidP="009D6396">
      <w:pPr>
        <w:pStyle w:val="Heading11"/>
        <w:spacing w:before="0"/>
        <w:ind w:left="426" w:hanging="142"/>
        <w:rPr>
          <w:b w:val="0"/>
          <w:bCs w:val="0"/>
          <w:spacing w:val="1"/>
        </w:rPr>
      </w:pPr>
      <w:r w:rsidRPr="00FD4BD8">
        <w:rPr>
          <w:b w:val="0"/>
          <w:bCs w:val="0"/>
        </w:rPr>
        <w:t>социальных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сетях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с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целью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освещения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деятельности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образовательной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организации</w:t>
      </w:r>
      <w:r w:rsidRPr="00FD4BD8">
        <w:rPr>
          <w:b w:val="0"/>
          <w:bCs w:val="0"/>
          <w:spacing w:val="1"/>
        </w:rPr>
        <w:t xml:space="preserve"> </w:t>
      </w:r>
    </w:p>
    <w:p w:rsidR="00386ED4" w:rsidRDefault="00386ED4" w:rsidP="009D6396">
      <w:pPr>
        <w:pStyle w:val="Heading11"/>
        <w:spacing w:before="0"/>
        <w:ind w:left="284" w:firstLine="0"/>
        <w:rPr>
          <w:b w:val="0"/>
          <w:bCs w:val="0"/>
          <w:spacing w:val="-10"/>
        </w:rPr>
      </w:pPr>
      <w:r w:rsidRPr="00FD4BD8">
        <w:rPr>
          <w:b w:val="0"/>
          <w:bCs w:val="0"/>
        </w:rPr>
        <w:t>в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информационном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пространстве,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привлечения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внимания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общественности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к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образовательной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организации,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информационного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продвижения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ценностей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школы</w:t>
      </w:r>
      <w:r w:rsidRPr="00FD4BD8">
        <w:rPr>
          <w:b w:val="0"/>
          <w:bCs w:val="0"/>
          <w:spacing w:val="-10"/>
        </w:rPr>
        <w:t xml:space="preserve"> </w:t>
      </w:r>
    </w:p>
    <w:p w:rsidR="00386ED4" w:rsidRDefault="00386ED4" w:rsidP="009D6396">
      <w:pPr>
        <w:pStyle w:val="Heading11"/>
        <w:spacing w:before="0"/>
        <w:ind w:left="284" w:firstLine="0"/>
        <w:rPr>
          <w:b w:val="0"/>
          <w:bCs w:val="0"/>
        </w:rPr>
      </w:pPr>
      <w:r w:rsidRPr="00FD4BD8">
        <w:rPr>
          <w:b w:val="0"/>
          <w:bCs w:val="0"/>
        </w:rPr>
        <w:t>и</w:t>
      </w:r>
      <w:r w:rsidRPr="00FD4BD8">
        <w:rPr>
          <w:b w:val="0"/>
          <w:bCs w:val="0"/>
          <w:spacing w:val="-10"/>
        </w:rPr>
        <w:t xml:space="preserve"> </w:t>
      </w:r>
      <w:r w:rsidRPr="00FD4BD8">
        <w:rPr>
          <w:b w:val="0"/>
          <w:bCs w:val="0"/>
        </w:rPr>
        <w:t>организации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виртуальной</w:t>
      </w:r>
      <w:r w:rsidRPr="00FD4BD8">
        <w:rPr>
          <w:b w:val="0"/>
          <w:bCs w:val="0"/>
          <w:spacing w:val="-12"/>
        </w:rPr>
        <w:t xml:space="preserve"> </w:t>
      </w:r>
      <w:r w:rsidRPr="00FD4BD8">
        <w:rPr>
          <w:b w:val="0"/>
          <w:bCs w:val="0"/>
        </w:rPr>
        <w:t>диалоговой</w:t>
      </w:r>
      <w:r w:rsidRPr="00FD4BD8">
        <w:rPr>
          <w:b w:val="0"/>
          <w:bCs w:val="0"/>
          <w:spacing w:val="-10"/>
        </w:rPr>
        <w:t xml:space="preserve"> </w:t>
      </w:r>
      <w:r w:rsidRPr="00FD4BD8">
        <w:rPr>
          <w:b w:val="0"/>
          <w:bCs w:val="0"/>
        </w:rPr>
        <w:t>площадки,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на</w:t>
      </w:r>
      <w:r w:rsidRPr="00FD4BD8">
        <w:rPr>
          <w:b w:val="0"/>
          <w:bCs w:val="0"/>
          <w:spacing w:val="-13"/>
        </w:rPr>
        <w:t xml:space="preserve"> </w:t>
      </w:r>
      <w:r w:rsidRPr="00FD4BD8">
        <w:rPr>
          <w:b w:val="0"/>
          <w:bCs w:val="0"/>
        </w:rPr>
        <w:t>которой</w:t>
      </w:r>
      <w:r w:rsidRPr="00FD4BD8">
        <w:rPr>
          <w:b w:val="0"/>
          <w:bCs w:val="0"/>
          <w:spacing w:val="-10"/>
        </w:rPr>
        <w:t xml:space="preserve"> </w:t>
      </w:r>
      <w:r w:rsidRPr="00FD4BD8">
        <w:rPr>
          <w:b w:val="0"/>
          <w:bCs w:val="0"/>
        </w:rPr>
        <w:t>детьми,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учителями</w:t>
      </w:r>
    </w:p>
    <w:p w:rsidR="00386ED4" w:rsidRDefault="00386ED4" w:rsidP="009D6396">
      <w:pPr>
        <w:pStyle w:val="Heading11"/>
        <w:spacing w:before="0"/>
        <w:ind w:left="284" w:firstLine="0"/>
        <w:rPr>
          <w:b w:val="0"/>
          <w:bCs w:val="0"/>
        </w:rPr>
      </w:pPr>
      <w:r w:rsidRPr="00FD4BD8">
        <w:rPr>
          <w:b w:val="0"/>
          <w:bCs w:val="0"/>
          <w:spacing w:val="-52"/>
        </w:rPr>
        <w:t xml:space="preserve"> </w:t>
      </w:r>
      <w:r w:rsidRPr="00FD4BD8">
        <w:rPr>
          <w:b w:val="0"/>
          <w:bCs w:val="0"/>
        </w:rPr>
        <w:t xml:space="preserve">и родителями (законными представителями) могли бы открыто обсуждаться </w:t>
      </w:r>
    </w:p>
    <w:p w:rsidR="00386ED4" w:rsidRPr="00A90C78" w:rsidRDefault="00386ED4" w:rsidP="009D6396">
      <w:pPr>
        <w:pStyle w:val="Heading11"/>
        <w:spacing w:before="0"/>
        <w:ind w:left="284" w:firstLine="0"/>
        <w:rPr>
          <w:b w:val="0"/>
          <w:bCs w:val="0"/>
        </w:rPr>
      </w:pPr>
      <w:r w:rsidRPr="00FD4BD8">
        <w:rPr>
          <w:b w:val="0"/>
          <w:bCs w:val="0"/>
        </w:rPr>
        <w:t>значимые для школы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вопросы.</w:t>
      </w:r>
      <w:bookmarkStart w:id="8" w:name="_TOC_250002"/>
      <w:r w:rsidRPr="00FD4BD8">
        <w:rPr>
          <w:b w:val="0"/>
          <w:bCs w:val="0"/>
        </w:rPr>
        <w:t xml:space="preserve"> </w:t>
      </w:r>
      <w:bookmarkEnd w:id="8"/>
    </w:p>
    <w:p w:rsidR="00386ED4" w:rsidRPr="00C47A69" w:rsidRDefault="00386ED4" w:rsidP="009D6396">
      <w:pPr>
        <w:pStyle w:val="BodyText"/>
        <w:ind w:left="284" w:right="707"/>
      </w:pP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пресс-службы</w:t>
      </w:r>
      <w:r w:rsidRPr="00C47A69">
        <w:rPr>
          <w:spacing w:val="1"/>
        </w:rPr>
        <w:t xml:space="preserve"> </w:t>
      </w:r>
      <w:r>
        <w:t xml:space="preserve">школы </w:t>
      </w:r>
      <w:r w:rsidRPr="00C47A69">
        <w:t>организуется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осуществляется на началах широкой инициативы и самодеятельности в соответствии</w:t>
      </w:r>
      <w:r w:rsidRPr="00C47A69">
        <w:rPr>
          <w:spacing w:val="-67"/>
        </w:rPr>
        <w:t xml:space="preserve"> </w:t>
      </w:r>
      <w:r w:rsidRPr="00C47A69">
        <w:t>с</w:t>
      </w:r>
      <w:r w:rsidRPr="00C47A69">
        <w:rPr>
          <w:spacing w:val="1"/>
        </w:rPr>
        <w:t xml:space="preserve"> </w:t>
      </w:r>
      <w:r w:rsidRPr="00C47A69">
        <w:t>образовательными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просветительскими</w:t>
      </w:r>
      <w:r w:rsidRPr="00C47A69">
        <w:rPr>
          <w:spacing w:val="1"/>
        </w:rPr>
        <w:t xml:space="preserve"> </w:t>
      </w:r>
      <w:r w:rsidRPr="00C47A69">
        <w:t>достижениями</w:t>
      </w:r>
      <w:r w:rsidRPr="00C47A69">
        <w:rPr>
          <w:spacing w:val="1"/>
        </w:rPr>
        <w:t xml:space="preserve"> </w:t>
      </w:r>
      <w:r w:rsidRPr="00C47A69">
        <w:t>общечеловеческой</w:t>
      </w:r>
      <w:r w:rsidRPr="00C47A69">
        <w:rPr>
          <w:spacing w:val="1"/>
        </w:rPr>
        <w:t xml:space="preserve"> </w:t>
      </w:r>
      <w:r w:rsidRPr="00C47A69">
        <w:t>культуры.</w:t>
      </w:r>
    </w:p>
    <w:p w:rsidR="00386ED4" w:rsidRPr="00C47A69" w:rsidRDefault="00386ED4" w:rsidP="009D6396">
      <w:pPr>
        <w:pStyle w:val="BodyText"/>
        <w:ind w:left="284" w:right="707" w:firstLine="644"/>
      </w:pPr>
      <w:r w:rsidRPr="00C47A69">
        <w:t>В</w:t>
      </w:r>
      <w:r w:rsidRPr="00C47A69">
        <w:rPr>
          <w:spacing w:val="1"/>
        </w:rPr>
        <w:t xml:space="preserve"> </w:t>
      </w:r>
      <w:r w:rsidRPr="00C47A69">
        <w:t>состав</w:t>
      </w:r>
      <w:r w:rsidRPr="00C47A69">
        <w:rPr>
          <w:spacing w:val="1"/>
        </w:rPr>
        <w:t xml:space="preserve"> </w:t>
      </w:r>
      <w:r w:rsidRPr="00C47A69">
        <w:t>пресс-службы</w:t>
      </w:r>
      <w:r w:rsidRPr="00C47A69">
        <w:rPr>
          <w:spacing w:val="1"/>
        </w:rPr>
        <w:t xml:space="preserve"> </w:t>
      </w:r>
      <w:r>
        <w:t xml:space="preserve">школы </w:t>
      </w:r>
      <w:r w:rsidRPr="00C47A69">
        <w:t>входят</w:t>
      </w:r>
      <w:r w:rsidRPr="00C47A69">
        <w:rPr>
          <w:spacing w:val="70"/>
        </w:rPr>
        <w:t xml:space="preserve"> </w:t>
      </w:r>
      <w:r w:rsidRPr="00C47A69">
        <w:t>детские</w:t>
      </w:r>
      <w:r w:rsidRPr="00C47A69">
        <w:rPr>
          <w:spacing w:val="1"/>
        </w:rPr>
        <w:t xml:space="preserve"> </w:t>
      </w:r>
      <w:r w:rsidRPr="00C47A69">
        <w:t>твор</w:t>
      </w:r>
      <w:r>
        <w:t>ческие объединения журналистики</w:t>
      </w:r>
      <w:r w:rsidRPr="00C47A69">
        <w:t>.</w:t>
      </w:r>
      <w:r>
        <w:t xml:space="preserve"> </w:t>
      </w:r>
      <w:r w:rsidRPr="00C47A69">
        <w:t>В рамках работы творческих объединений</w:t>
      </w:r>
      <w:r w:rsidRPr="00C47A69">
        <w:rPr>
          <w:spacing w:val="1"/>
        </w:rPr>
        <w:t xml:space="preserve"> </w:t>
      </w:r>
      <w:r w:rsidRPr="00C47A69">
        <w:t>созданы</w:t>
      </w:r>
      <w:r w:rsidRPr="00C47A69">
        <w:rPr>
          <w:spacing w:val="-1"/>
        </w:rPr>
        <w:t xml:space="preserve"> </w:t>
      </w:r>
      <w:r w:rsidRPr="00C47A69">
        <w:t>отделы:</w:t>
      </w:r>
    </w:p>
    <w:p w:rsidR="00386ED4" w:rsidRPr="00C47A69" w:rsidRDefault="00386ED4" w:rsidP="009D6396">
      <w:pPr>
        <w:pStyle w:val="BodyText"/>
        <w:ind w:left="284" w:right="704" w:firstLine="644"/>
      </w:pPr>
      <w:r w:rsidRPr="00C47A69">
        <w:t>Редакционный</w:t>
      </w:r>
      <w:r w:rsidRPr="00C47A69">
        <w:rPr>
          <w:spacing w:val="1"/>
        </w:rPr>
        <w:t xml:space="preserve"> </w:t>
      </w:r>
      <w:r w:rsidRPr="00C47A69">
        <w:t>отдел</w:t>
      </w:r>
      <w:r w:rsidRPr="00C47A69">
        <w:rPr>
          <w:spacing w:val="1"/>
        </w:rPr>
        <w:t xml:space="preserve"> </w:t>
      </w:r>
      <w:r w:rsidRPr="00C47A69">
        <w:t>-</w:t>
      </w:r>
      <w:r w:rsidRPr="00C47A69">
        <w:rPr>
          <w:spacing w:val="1"/>
        </w:rPr>
        <w:t xml:space="preserve"> </w:t>
      </w:r>
      <w:r w:rsidRPr="00C47A69">
        <w:t>формирует</w:t>
      </w:r>
      <w:r w:rsidRPr="00C47A69">
        <w:rPr>
          <w:spacing w:val="1"/>
        </w:rPr>
        <w:t xml:space="preserve"> </w:t>
      </w:r>
      <w:r w:rsidRPr="00C47A69">
        <w:t>определ</w:t>
      </w:r>
      <w:r w:rsidRPr="00C47A69">
        <w:rPr>
          <w:rFonts w:ascii="Tahoma" w:hAnsi="Tahoma" w:cs="Tahoma"/>
        </w:rPr>
        <w:t>ѐ</w:t>
      </w:r>
      <w:r w:rsidRPr="00C47A69">
        <w:t>нный</w:t>
      </w:r>
      <w:r w:rsidRPr="00C47A69">
        <w:rPr>
          <w:spacing w:val="1"/>
        </w:rPr>
        <w:t xml:space="preserve"> </w:t>
      </w:r>
      <w:r w:rsidRPr="00C47A69">
        <w:t>объ</w:t>
      </w:r>
      <w:r w:rsidRPr="00C47A69">
        <w:rPr>
          <w:rFonts w:ascii="Tahoma" w:hAnsi="Tahoma" w:cs="Tahoma"/>
        </w:rPr>
        <w:t>ѐ</w:t>
      </w:r>
      <w:r w:rsidRPr="00C47A69">
        <w:t>м</w:t>
      </w:r>
      <w:r w:rsidRPr="00C47A69">
        <w:rPr>
          <w:spacing w:val="1"/>
        </w:rPr>
        <w:t xml:space="preserve"> </w:t>
      </w:r>
      <w:r w:rsidRPr="00C47A69">
        <w:t>знаний</w:t>
      </w:r>
      <w:r w:rsidRPr="00C47A69">
        <w:rPr>
          <w:spacing w:val="1"/>
        </w:rPr>
        <w:t xml:space="preserve"> </w:t>
      </w:r>
      <w:r w:rsidRPr="00C47A69">
        <w:t>по</w:t>
      </w:r>
      <w:r w:rsidRPr="00C47A69">
        <w:rPr>
          <w:spacing w:val="1"/>
        </w:rPr>
        <w:t xml:space="preserve"> </w:t>
      </w:r>
      <w:r w:rsidRPr="00C47A69">
        <w:t>журналистике;</w:t>
      </w:r>
      <w:r w:rsidRPr="00C47A69">
        <w:rPr>
          <w:spacing w:val="16"/>
        </w:rPr>
        <w:t xml:space="preserve"> </w:t>
      </w:r>
      <w:r w:rsidRPr="00C47A69">
        <w:t>осуществляет</w:t>
      </w:r>
      <w:r w:rsidRPr="00C47A69">
        <w:rPr>
          <w:spacing w:val="19"/>
        </w:rPr>
        <w:t xml:space="preserve"> </w:t>
      </w:r>
      <w:r w:rsidRPr="00C47A69">
        <w:t>сбор</w:t>
      </w:r>
      <w:r w:rsidRPr="00C47A69">
        <w:rPr>
          <w:spacing w:val="17"/>
        </w:rPr>
        <w:t xml:space="preserve"> </w:t>
      </w:r>
      <w:r w:rsidRPr="00C47A69">
        <w:t>материалов;</w:t>
      </w:r>
      <w:r w:rsidRPr="00C47A69">
        <w:rPr>
          <w:spacing w:val="19"/>
        </w:rPr>
        <w:t xml:space="preserve"> </w:t>
      </w:r>
      <w:r w:rsidRPr="00C47A69">
        <w:t>собирает</w:t>
      </w:r>
      <w:r w:rsidRPr="00C47A69">
        <w:rPr>
          <w:spacing w:val="16"/>
        </w:rPr>
        <w:t xml:space="preserve"> </w:t>
      </w:r>
      <w:r w:rsidRPr="00C47A69">
        <w:t>информацию,</w:t>
      </w:r>
      <w:r w:rsidRPr="00C47A69">
        <w:rPr>
          <w:spacing w:val="15"/>
        </w:rPr>
        <w:t xml:space="preserve"> </w:t>
      </w:r>
      <w:r w:rsidRPr="00C47A69">
        <w:t>обрабатывает</w:t>
      </w:r>
      <w:r>
        <w:t xml:space="preserve"> </w:t>
      </w:r>
      <w:r w:rsidRPr="00C47A69">
        <w:t>е</w:t>
      </w:r>
      <w:r w:rsidRPr="00C47A69">
        <w:rPr>
          <w:rFonts w:ascii="Tahoma" w:hAnsi="Tahoma" w:cs="Tahoma"/>
        </w:rPr>
        <w:t>ѐ</w:t>
      </w:r>
      <w:r w:rsidRPr="00C47A69">
        <w:rPr>
          <w:spacing w:val="-3"/>
        </w:rPr>
        <w:t xml:space="preserve"> </w:t>
      </w:r>
      <w:r w:rsidRPr="00C47A69">
        <w:t>и пишет</w:t>
      </w:r>
      <w:r w:rsidRPr="00C47A69">
        <w:rPr>
          <w:spacing w:val="-2"/>
        </w:rPr>
        <w:t xml:space="preserve"> </w:t>
      </w:r>
      <w:r w:rsidRPr="00C47A69">
        <w:t>статьи;</w:t>
      </w:r>
    </w:p>
    <w:p w:rsidR="00386ED4" w:rsidRPr="00C47A69" w:rsidRDefault="00386ED4" w:rsidP="009D6396">
      <w:pPr>
        <w:pStyle w:val="BodyText"/>
        <w:ind w:left="284" w:right="707" w:firstLine="644"/>
      </w:pPr>
      <w:r w:rsidRPr="00C47A69">
        <w:t>Фотоцентр - осуществляет фотосъемку значимых событий в школе; оказывает</w:t>
      </w:r>
      <w:r w:rsidRPr="00C47A69">
        <w:rPr>
          <w:spacing w:val="1"/>
        </w:rPr>
        <w:t xml:space="preserve"> </w:t>
      </w:r>
      <w:r w:rsidRPr="00C47A69">
        <w:t>услуги по удовлетворению запросов пользователей (администрации ОУ, педагогов,</w:t>
      </w:r>
      <w:r w:rsidRPr="00C47A69">
        <w:rPr>
          <w:spacing w:val="1"/>
        </w:rPr>
        <w:t xml:space="preserve"> </w:t>
      </w:r>
      <w:r w:rsidRPr="00C47A69">
        <w:t>родителей,</w:t>
      </w:r>
      <w:r w:rsidRPr="00C47A69">
        <w:rPr>
          <w:spacing w:val="-8"/>
        </w:rPr>
        <w:t xml:space="preserve"> </w:t>
      </w:r>
      <w:r w:rsidRPr="00C47A69">
        <w:t>учеников)</w:t>
      </w:r>
      <w:r w:rsidRPr="00C47A69">
        <w:rPr>
          <w:spacing w:val="-8"/>
        </w:rPr>
        <w:t xml:space="preserve"> </w:t>
      </w:r>
      <w:r w:rsidRPr="00C47A69">
        <w:t>по</w:t>
      </w:r>
      <w:r w:rsidRPr="00C47A69">
        <w:rPr>
          <w:spacing w:val="-6"/>
        </w:rPr>
        <w:t xml:space="preserve"> </w:t>
      </w:r>
      <w:r w:rsidRPr="00C47A69">
        <w:t>фотосъ</w:t>
      </w:r>
      <w:r w:rsidRPr="00C47A69">
        <w:rPr>
          <w:rFonts w:ascii="Tahoma" w:hAnsi="Tahoma" w:cs="Tahoma"/>
        </w:rPr>
        <w:t>ѐ</w:t>
      </w:r>
      <w:r w:rsidRPr="00C47A69">
        <w:t>мке,</w:t>
      </w:r>
      <w:r w:rsidRPr="00C47A69">
        <w:rPr>
          <w:spacing w:val="-8"/>
        </w:rPr>
        <w:t xml:space="preserve"> </w:t>
      </w:r>
      <w:r w:rsidRPr="00C47A69">
        <w:t>организации</w:t>
      </w:r>
      <w:r w:rsidRPr="00C47A69">
        <w:rPr>
          <w:spacing w:val="-6"/>
        </w:rPr>
        <w:t xml:space="preserve"> </w:t>
      </w:r>
      <w:r w:rsidRPr="00C47A69">
        <w:t>фотовыставок,</w:t>
      </w:r>
      <w:r w:rsidRPr="00C47A69">
        <w:rPr>
          <w:spacing w:val="-8"/>
        </w:rPr>
        <w:t xml:space="preserve"> </w:t>
      </w:r>
      <w:r w:rsidRPr="00C47A69">
        <w:t>фотоархивов</w:t>
      </w:r>
      <w:r w:rsidRPr="00C47A69">
        <w:rPr>
          <w:spacing w:val="-10"/>
        </w:rPr>
        <w:t xml:space="preserve"> </w:t>
      </w:r>
      <w:r w:rsidRPr="00C47A69">
        <w:t>и</w:t>
      </w:r>
      <w:r w:rsidRPr="00C47A69">
        <w:rPr>
          <w:spacing w:val="-6"/>
        </w:rPr>
        <w:t xml:space="preserve"> </w:t>
      </w:r>
      <w:r w:rsidRPr="00C47A69">
        <w:t>др.</w:t>
      </w:r>
    </w:p>
    <w:p w:rsidR="00386ED4" w:rsidRPr="00C47A69" w:rsidRDefault="00386ED4" w:rsidP="009D6396">
      <w:pPr>
        <w:pStyle w:val="BodyText"/>
        <w:ind w:left="284" w:right="703" w:firstLine="644"/>
      </w:pPr>
      <w:r w:rsidRPr="00C47A69">
        <w:t>Отдел стенной печати - отражает текущие новости, выпускает тематические</w:t>
      </w:r>
      <w:r w:rsidRPr="00C47A69">
        <w:rPr>
          <w:spacing w:val="1"/>
        </w:rPr>
        <w:t xml:space="preserve"> </w:t>
      </w:r>
      <w:r w:rsidRPr="00C47A69">
        <w:t>стенгазеты; устраивает выставки.</w:t>
      </w:r>
    </w:p>
    <w:p w:rsidR="00386ED4" w:rsidRPr="00C47A69" w:rsidRDefault="00386ED4" w:rsidP="009D6396">
      <w:pPr>
        <w:pStyle w:val="BodyText"/>
        <w:ind w:left="284" w:right="702" w:firstLine="644"/>
      </w:pPr>
      <w:r w:rsidRPr="00C47A69">
        <w:t>Развитие</w:t>
      </w:r>
      <w:r w:rsidRPr="00C47A69">
        <w:rPr>
          <w:spacing w:val="1"/>
        </w:rPr>
        <w:t xml:space="preserve"> </w:t>
      </w:r>
      <w:r w:rsidRPr="00C47A69">
        <w:t>коммуникативной</w:t>
      </w:r>
      <w:r w:rsidRPr="00C47A69">
        <w:rPr>
          <w:spacing w:val="1"/>
        </w:rPr>
        <w:t xml:space="preserve"> </w:t>
      </w:r>
      <w:r w:rsidRPr="00C47A69">
        <w:t>культуры</w:t>
      </w:r>
      <w:r w:rsidRPr="00C47A69">
        <w:rPr>
          <w:spacing w:val="1"/>
        </w:rPr>
        <w:t xml:space="preserve"> </w:t>
      </w:r>
      <w:r w:rsidRPr="00C47A69">
        <w:t>учащихся</w:t>
      </w:r>
      <w:r w:rsidRPr="00C47A69">
        <w:rPr>
          <w:spacing w:val="1"/>
        </w:rPr>
        <w:t xml:space="preserve"> </w:t>
      </w:r>
      <w:r w:rsidRPr="00C47A69">
        <w:t>средствами</w:t>
      </w:r>
      <w:r w:rsidRPr="00C47A69">
        <w:rPr>
          <w:spacing w:val="1"/>
        </w:rPr>
        <w:t xml:space="preserve"> </w:t>
      </w:r>
      <w:r w:rsidRPr="00C47A69">
        <w:t>пресс-</w:t>
      </w:r>
      <w:r w:rsidRPr="00C47A69">
        <w:rPr>
          <w:spacing w:val="1"/>
        </w:rPr>
        <w:t xml:space="preserve"> </w:t>
      </w:r>
      <w:r w:rsidRPr="00C47A69">
        <w:t>службы</w:t>
      </w:r>
      <w:r>
        <w:t xml:space="preserve"> школы</w:t>
      </w:r>
      <w:r w:rsidRPr="00C47A69">
        <w:t>,</w:t>
      </w:r>
      <w:r w:rsidRPr="00C47A69">
        <w:rPr>
          <w:spacing w:val="1"/>
        </w:rPr>
        <w:t xml:space="preserve"> </w:t>
      </w:r>
      <w:r w:rsidRPr="00C47A69">
        <w:t>формирует</w:t>
      </w:r>
      <w:r w:rsidRPr="00C47A69">
        <w:rPr>
          <w:spacing w:val="1"/>
        </w:rPr>
        <w:t xml:space="preserve"> </w:t>
      </w:r>
      <w:r w:rsidRPr="00C47A69">
        <w:t>навыки</w:t>
      </w:r>
      <w:r w:rsidRPr="00C47A69">
        <w:rPr>
          <w:spacing w:val="1"/>
        </w:rPr>
        <w:t xml:space="preserve"> </w:t>
      </w:r>
      <w:r w:rsidRPr="00C47A69">
        <w:t>общения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сотрудничества,</w:t>
      </w:r>
      <w:r w:rsidRPr="00C47A69">
        <w:rPr>
          <w:spacing w:val="1"/>
        </w:rPr>
        <w:t xml:space="preserve"> </w:t>
      </w:r>
      <w:r w:rsidRPr="00C47A69">
        <w:t>поддержки</w:t>
      </w:r>
      <w:r w:rsidRPr="00C47A69">
        <w:rPr>
          <w:spacing w:val="-1"/>
        </w:rPr>
        <w:t xml:space="preserve"> </w:t>
      </w:r>
      <w:r w:rsidRPr="00C47A69">
        <w:t>творческой</w:t>
      </w:r>
      <w:r w:rsidRPr="00C47A69">
        <w:rPr>
          <w:spacing w:val="-1"/>
        </w:rPr>
        <w:t xml:space="preserve"> </w:t>
      </w:r>
      <w:r w:rsidRPr="00C47A69">
        <w:t>самореализации учащихся.</w:t>
      </w:r>
    </w:p>
    <w:p w:rsidR="00386ED4" w:rsidRDefault="00386ED4" w:rsidP="0071123F">
      <w:pPr>
        <w:pStyle w:val="BodyText"/>
        <w:tabs>
          <w:tab w:val="left" w:pos="2034"/>
        </w:tabs>
        <w:ind w:left="0"/>
        <w:jc w:val="left"/>
      </w:pPr>
    </w:p>
    <w:p w:rsidR="00386ED4" w:rsidRPr="00A90C78" w:rsidRDefault="00386ED4" w:rsidP="0071123F">
      <w:pPr>
        <w:pStyle w:val="Heading31"/>
        <w:ind w:left="284" w:firstLine="0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4</w:t>
      </w:r>
      <w:r w:rsidRPr="004061E0">
        <w:rPr>
          <w:color w:val="002060"/>
          <w:spacing w:val="-4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Модуль</w:t>
      </w:r>
      <w:r w:rsidRPr="00A90C78">
        <w:rPr>
          <w:color w:val="002060"/>
          <w:spacing w:val="-8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«Экскурсии,</w:t>
      </w:r>
      <w:r w:rsidRPr="00A90C78">
        <w:rPr>
          <w:color w:val="002060"/>
          <w:spacing w:val="-5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походы»</w:t>
      </w:r>
    </w:p>
    <w:p w:rsidR="00386ED4" w:rsidRPr="00FD4BD8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Pr="00FD4BD8" w:rsidRDefault="00386ED4" w:rsidP="009D6396">
      <w:pPr>
        <w:pStyle w:val="BodyText"/>
        <w:ind w:left="284" w:right="844" w:firstLine="849"/>
      </w:pPr>
      <w:r w:rsidRPr="00FD4BD8">
        <w:t>Экскурсии,</w:t>
      </w:r>
      <w:r w:rsidRPr="00FD4BD8">
        <w:rPr>
          <w:spacing w:val="-3"/>
        </w:rPr>
        <w:t xml:space="preserve"> </w:t>
      </w:r>
      <w:r w:rsidRPr="00FD4BD8">
        <w:t>походы</w:t>
      </w:r>
      <w:r w:rsidRPr="00FD4BD8">
        <w:rPr>
          <w:spacing w:val="-3"/>
        </w:rPr>
        <w:t xml:space="preserve"> </w:t>
      </w:r>
      <w:r w:rsidRPr="00FD4BD8">
        <w:t>помогут</w:t>
      </w:r>
      <w:r w:rsidRPr="00FD4BD8">
        <w:rPr>
          <w:spacing w:val="-3"/>
        </w:rPr>
        <w:t xml:space="preserve"> </w:t>
      </w:r>
      <w:r w:rsidRPr="00FD4BD8">
        <w:t>школьнику</w:t>
      </w:r>
      <w:r w:rsidRPr="00FD4BD8">
        <w:rPr>
          <w:spacing w:val="-5"/>
        </w:rPr>
        <w:t xml:space="preserve"> </w:t>
      </w:r>
      <w:r w:rsidRPr="00FD4BD8">
        <w:t>расширить</w:t>
      </w:r>
      <w:r w:rsidRPr="00FD4BD8">
        <w:rPr>
          <w:spacing w:val="-9"/>
        </w:rPr>
        <w:t xml:space="preserve"> </w:t>
      </w:r>
      <w:r w:rsidRPr="00FD4BD8">
        <w:t>свой</w:t>
      </w:r>
      <w:r w:rsidRPr="00FD4BD8">
        <w:rPr>
          <w:spacing w:val="-4"/>
        </w:rPr>
        <w:t xml:space="preserve"> </w:t>
      </w:r>
      <w:r w:rsidRPr="00FD4BD8">
        <w:t>кругозор,</w:t>
      </w:r>
      <w:r w:rsidRPr="00FD4BD8">
        <w:rPr>
          <w:spacing w:val="-2"/>
        </w:rPr>
        <w:t xml:space="preserve"> </w:t>
      </w:r>
      <w:r w:rsidRPr="00FD4BD8">
        <w:t>получить</w:t>
      </w:r>
      <w:r w:rsidRPr="00FD4BD8">
        <w:rPr>
          <w:spacing w:val="-3"/>
        </w:rPr>
        <w:t xml:space="preserve"> </w:t>
      </w:r>
      <w:r w:rsidRPr="00FD4BD8">
        <w:t>новые</w:t>
      </w:r>
      <w:r w:rsidRPr="00FD4BD8">
        <w:rPr>
          <w:spacing w:val="-3"/>
        </w:rPr>
        <w:t xml:space="preserve"> </w:t>
      </w:r>
      <w:r w:rsidRPr="00FD4BD8">
        <w:t>знания</w:t>
      </w:r>
      <w:r w:rsidRPr="00FD4BD8">
        <w:rPr>
          <w:spacing w:val="-5"/>
        </w:rPr>
        <w:t xml:space="preserve"> </w:t>
      </w:r>
      <w:r w:rsidRPr="00FD4BD8">
        <w:t>об</w:t>
      </w:r>
      <w:r w:rsidRPr="00FD4BD8">
        <w:rPr>
          <w:spacing w:val="-52"/>
        </w:rPr>
        <w:t xml:space="preserve"> </w:t>
      </w:r>
      <w:r w:rsidRPr="00FD4BD8">
        <w:t>окружающей его социальной, культурной, природной среде, научиться уважительно и бережно</w:t>
      </w:r>
      <w:r w:rsidRPr="00FD4BD8">
        <w:rPr>
          <w:spacing w:val="1"/>
        </w:rPr>
        <w:t xml:space="preserve"> </w:t>
      </w:r>
      <w:r w:rsidRPr="00FD4BD8">
        <w:t>относиться</w:t>
      </w:r>
      <w:r w:rsidRPr="00FD4BD8">
        <w:rPr>
          <w:spacing w:val="1"/>
        </w:rPr>
        <w:t xml:space="preserve"> </w:t>
      </w:r>
      <w:r w:rsidRPr="00FD4BD8">
        <w:t>к</w:t>
      </w:r>
      <w:r w:rsidRPr="00FD4BD8">
        <w:rPr>
          <w:spacing w:val="1"/>
        </w:rPr>
        <w:t xml:space="preserve"> </w:t>
      </w:r>
      <w:r w:rsidRPr="00FD4BD8">
        <w:t>ней,</w:t>
      </w:r>
      <w:r w:rsidRPr="00FD4BD8">
        <w:rPr>
          <w:spacing w:val="1"/>
        </w:rPr>
        <w:t xml:space="preserve"> </w:t>
      </w:r>
      <w:r w:rsidRPr="00FD4BD8">
        <w:t>приобрести</w:t>
      </w:r>
      <w:r w:rsidRPr="00FD4BD8">
        <w:rPr>
          <w:spacing w:val="1"/>
        </w:rPr>
        <w:t xml:space="preserve"> </w:t>
      </w:r>
      <w:r w:rsidRPr="00FD4BD8">
        <w:t>важный</w:t>
      </w:r>
      <w:r w:rsidRPr="00FD4BD8">
        <w:rPr>
          <w:spacing w:val="1"/>
        </w:rPr>
        <w:t xml:space="preserve"> </w:t>
      </w:r>
      <w:r w:rsidRPr="00FD4BD8">
        <w:t>опыт</w:t>
      </w:r>
      <w:r w:rsidRPr="00FD4BD8">
        <w:rPr>
          <w:spacing w:val="1"/>
        </w:rPr>
        <w:t xml:space="preserve"> </w:t>
      </w:r>
      <w:r w:rsidRPr="00FD4BD8">
        <w:t>социально</w:t>
      </w:r>
      <w:r w:rsidRPr="00FD4BD8">
        <w:rPr>
          <w:spacing w:val="1"/>
        </w:rPr>
        <w:t xml:space="preserve"> </w:t>
      </w:r>
      <w:r w:rsidRPr="00FD4BD8">
        <w:t>одобряемого</w:t>
      </w:r>
      <w:r w:rsidRPr="00FD4BD8">
        <w:rPr>
          <w:spacing w:val="1"/>
        </w:rPr>
        <w:t xml:space="preserve"> </w:t>
      </w:r>
      <w:r w:rsidRPr="00FD4BD8">
        <w:t>поведения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различных</w:t>
      </w:r>
      <w:r w:rsidRPr="00FD4BD8">
        <w:rPr>
          <w:spacing w:val="1"/>
        </w:rPr>
        <w:t xml:space="preserve"> </w:t>
      </w:r>
      <w:r w:rsidRPr="00FD4BD8">
        <w:t>внешкольных</w:t>
      </w:r>
      <w:r w:rsidRPr="00FD4BD8">
        <w:rPr>
          <w:spacing w:val="-1"/>
        </w:rPr>
        <w:t xml:space="preserve"> </w:t>
      </w:r>
      <w:r w:rsidRPr="00FD4BD8">
        <w:t>ситуациях.</w:t>
      </w:r>
    </w:p>
    <w:p w:rsidR="00386ED4" w:rsidRDefault="00386ED4" w:rsidP="009D6396">
      <w:pPr>
        <w:pStyle w:val="BodyText"/>
        <w:ind w:left="284" w:right="842" w:firstLine="849"/>
      </w:pPr>
      <w:r>
        <w:t xml:space="preserve">      </w:t>
      </w:r>
      <w:r w:rsidRPr="00FD4BD8">
        <w:t>На</w:t>
      </w:r>
      <w:r w:rsidRPr="00FD4BD8">
        <w:rPr>
          <w:spacing w:val="-8"/>
        </w:rPr>
        <w:t xml:space="preserve"> </w:t>
      </w:r>
      <w:r w:rsidRPr="00FD4BD8">
        <w:t>экскурсиях</w:t>
      </w:r>
      <w:r w:rsidRPr="00FD4BD8">
        <w:rPr>
          <w:spacing w:val="-9"/>
        </w:rPr>
        <w:t xml:space="preserve"> </w:t>
      </w:r>
      <w:r w:rsidRPr="00FD4BD8">
        <w:t>и</w:t>
      </w:r>
      <w:r w:rsidRPr="00FD4BD8">
        <w:rPr>
          <w:spacing w:val="-8"/>
        </w:rPr>
        <w:t xml:space="preserve"> </w:t>
      </w:r>
      <w:r w:rsidRPr="00FD4BD8">
        <w:t>в</w:t>
      </w:r>
      <w:r w:rsidRPr="00FD4BD8">
        <w:rPr>
          <w:spacing w:val="-10"/>
        </w:rPr>
        <w:t xml:space="preserve"> </w:t>
      </w:r>
      <w:r w:rsidRPr="00FD4BD8">
        <w:t>походах</w:t>
      </w:r>
      <w:r w:rsidRPr="00FD4BD8">
        <w:rPr>
          <w:spacing w:val="-7"/>
        </w:rPr>
        <w:t xml:space="preserve"> </w:t>
      </w:r>
      <w:r w:rsidRPr="00FD4BD8">
        <w:t>создаются</w:t>
      </w:r>
      <w:r w:rsidRPr="00FD4BD8">
        <w:rPr>
          <w:spacing w:val="-9"/>
        </w:rPr>
        <w:t xml:space="preserve"> </w:t>
      </w:r>
      <w:r w:rsidRPr="00FD4BD8">
        <w:t>благоприятные</w:t>
      </w:r>
      <w:r w:rsidRPr="00FD4BD8">
        <w:rPr>
          <w:spacing w:val="-7"/>
        </w:rPr>
        <w:t xml:space="preserve"> </w:t>
      </w:r>
      <w:r w:rsidRPr="00FD4BD8">
        <w:t>условия</w:t>
      </w:r>
      <w:r w:rsidRPr="00FD4BD8">
        <w:rPr>
          <w:spacing w:val="-9"/>
        </w:rPr>
        <w:t xml:space="preserve"> </w:t>
      </w:r>
      <w:r w:rsidRPr="00FD4BD8">
        <w:t>для</w:t>
      </w:r>
      <w:r w:rsidRPr="00FD4BD8">
        <w:rPr>
          <w:spacing w:val="-7"/>
        </w:rPr>
        <w:t xml:space="preserve"> </w:t>
      </w:r>
      <w:r w:rsidRPr="00FD4BD8">
        <w:t>воспитания</w:t>
      </w:r>
      <w:r w:rsidRPr="00FD4BD8">
        <w:rPr>
          <w:spacing w:val="-9"/>
        </w:rPr>
        <w:t xml:space="preserve"> </w:t>
      </w:r>
      <w:r w:rsidRPr="00FD4BD8">
        <w:t>у</w:t>
      </w:r>
      <w:r w:rsidRPr="00FD4BD8">
        <w:rPr>
          <w:spacing w:val="-10"/>
        </w:rPr>
        <w:t xml:space="preserve"> </w:t>
      </w:r>
      <w:r w:rsidRPr="00FD4BD8">
        <w:t>обучающихся</w:t>
      </w:r>
      <w:r w:rsidRPr="00FD4BD8">
        <w:rPr>
          <w:spacing w:val="-53"/>
        </w:rPr>
        <w:t xml:space="preserve"> </w:t>
      </w:r>
      <w:r w:rsidRPr="00FD4BD8">
        <w:t>самостоятельности и ответственности, формирования у них навыков самообслуживающего труда,</w:t>
      </w:r>
      <w:r w:rsidRPr="00FD4BD8">
        <w:rPr>
          <w:spacing w:val="1"/>
        </w:rPr>
        <w:t xml:space="preserve"> </w:t>
      </w:r>
      <w:r w:rsidRPr="00FD4BD8">
        <w:t>преодоления</w:t>
      </w:r>
      <w:r w:rsidRPr="00FD4BD8">
        <w:rPr>
          <w:spacing w:val="1"/>
        </w:rPr>
        <w:t xml:space="preserve"> </w:t>
      </w:r>
      <w:r w:rsidRPr="00FD4BD8">
        <w:t>их</w:t>
      </w:r>
      <w:r w:rsidRPr="00FD4BD8">
        <w:rPr>
          <w:spacing w:val="1"/>
        </w:rPr>
        <w:t xml:space="preserve"> </w:t>
      </w:r>
      <w:r w:rsidRPr="00FD4BD8">
        <w:t>инфантильных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эгоистических</w:t>
      </w:r>
      <w:r w:rsidRPr="00FD4BD8">
        <w:rPr>
          <w:spacing w:val="1"/>
        </w:rPr>
        <w:t xml:space="preserve"> </w:t>
      </w:r>
      <w:r w:rsidRPr="00FD4BD8">
        <w:t>наклонностей,</w:t>
      </w:r>
      <w:r w:rsidRPr="00FD4BD8">
        <w:rPr>
          <w:spacing w:val="1"/>
        </w:rPr>
        <w:t xml:space="preserve"> </w:t>
      </w:r>
      <w:r w:rsidRPr="00FD4BD8">
        <w:t>обучения</w:t>
      </w:r>
      <w:r w:rsidRPr="00FD4BD8">
        <w:rPr>
          <w:spacing w:val="1"/>
        </w:rPr>
        <w:t xml:space="preserve"> </w:t>
      </w:r>
      <w:r w:rsidRPr="00FD4BD8">
        <w:t>рациональному</w:t>
      </w:r>
      <w:r w:rsidRPr="00FD4BD8">
        <w:rPr>
          <w:spacing w:val="1"/>
        </w:rPr>
        <w:t xml:space="preserve"> </w:t>
      </w:r>
      <w:r w:rsidRPr="00FD4BD8">
        <w:t>использованию</w:t>
      </w:r>
      <w:r w:rsidRPr="00FD4BD8">
        <w:rPr>
          <w:spacing w:val="-3"/>
        </w:rPr>
        <w:t xml:space="preserve"> </w:t>
      </w:r>
      <w:r w:rsidRPr="00FD4BD8">
        <w:t>своего времени, сил, имущества.</w:t>
      </w:r>
    </w:p>
    <w:p w:rsidR="00386ED4" w:rsidRPr="00C47A69" w:rsidRDefault="00386ED4" w:rsidP="0071123F">
      <w:pPr>
        <w:pStyle w:val="BodyText"/>
        <w:tabs>
          <w:tab w:val="left" w:pos="2034"/>
        </w:tabs>
        <w:ind w:left="0"/>
        <w:jc w:val="left"/>
      </w:pPr>
    </w:p>
    <w:p w:rsidR="00386ED4" w:rsidRPr="00A90C78" w:rsidRDefault="00386ED4" w:rsidP="0071123F">
      <w:pPr>
        <w:pStyle w:val="Heading31"/>
        <w:tabs>
          <w:tab w:val="left" w:pos="284"/>
        </w:tabs>
        <w:ind w:left="2832" w:hanging="2406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5</w:t>
      </w:r>
      <w:r w:rsidRPr="004061E0">
        <w:rPr>
          <w:color w:val="002060"/>
          <w:spacing w:val="-4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Модуль</w:t>
      </w:r>
      <w:r w:rsidRPr="00A90C78">
        <w:rPr>
          <w:color w:val="002060"/>
          <w:spacing w:val="-6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«Организация</w:t>
      </w:r>
      <w:r w:rsidRPr="00A90C78">
        <w:rPr>
          <w:color w:val="002060"/>
          <w:spacing w:val="-4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предметно-эстетической</w:t>
      </w:r>
      <w:r w:rsidRPr="00A90C78">
        <w:rPr>
          <w:color w:val="002060"/>
          <w:spacing w:val="-6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среды»</w:t>
      </w:r>
    </w:p>
    <w:p w:rsidR="00386ED4" w:rsidRPr="00FD4BD8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Pr="00FD4BD8" w:rsidRDefault="00386ED4" w:rsidP="009D6396">
      <w:pPr>
        <w:pStyle w:val="BodyText"/>
        <w:ind w:left="284" w:right="845" w:firstLine="735"/>
      </w:pPr>
      <w:r w:rsidRPr="00FD4BD8">
        <w:t>Окружающая</w:t>
      </w:r>
      <w:r w:rsidRPr="00FD4BD8">
        <w:rPr>
          <w:spacing w:val="1"/>
        </w:rPr>
        <w:t xml:space="preserve"> </w:t>
      </w:r>
      <w:r w:rsidRPr="00FD4BD8">
        <w:t>обучающегося</w:t>
      </w:r>
      <w:r w:rsidRPr="00FD4BD8">
        <w:rPr>
          <w:spacing w:val="1"/>
        </w:rPr>
        <w:t xml:space="preserve"> </w:t>
      </w:r>
      <w:r w:rsidRPr="00FD4BD8">
        <w:t>предметно-эстетическая</w:t>
      </w:r>
      <w:r w:rsidRPr="00FD4BD8">
        <w:rPr>
          <w:spacing w:val="1"/>
        </w:rPr>
        <w:t xml:space="preserve"> </w:t>
      </w:r>
      <w:r w:rsidRPr="00FD4BD8">
        <w:t>среда</w:t>
      </w:r>
      <w:r w:rsidRPr="00FD4BD8">
        <w:rPr>
          <w:spacing w:val="1"/>
        </w:rPr>
        <w:t xml:space="preserve"> </w:t>
      </w:r>
      <w:r w:rsidRPr="00FD4BD8">
        <w:t>школы,</w:t>
      </w:r>
      <w:r w:rsidRPr="00FD4BD8">
        <w:rPr>
          <w:spacing w:val="1"/>
        </w:rPr>
        <w:t xml:space="preserve"> </w:t>
      </w:r>
      <w:r w:rsidRPr="00FD4BD8">
        <w:t>при</w:t>
      </w:r>
      <w:r w:rsidRPr="00FD4BD8">
        <w:rPr>
          <w:spacing w:val="1"/>
        </w:rPr>
        <w:t xml:space="preserve"> </w:t>
      </w:r>
      <w:r w:rsidRPr="00FD4BD8">
        <w:t>условии</w:t>
      </w:r>
      <w:r w:rsidRPr="00FD4BD8">
        <w:rPr>
          <w:spacing w:val="1"/>
        </w:rPr>
        <w:t xml:space="preserve"> </w:t>
      </w:r>
      <w:r w:rsidRPr="00FD4BD8">
        <w:t>ее</w:t>
      </w:r>
      <w:r w:rsidRPr="00FD4BD8">
        <w:rPr>
          <w:spacing w:val="1"/>
        </w:rPr>
        <w:t xml:space="preserve"> </w:t>
      </w:r>
      <w:r w:rsidRPr="00FD4BD8">
        <w:t>грамотной организации, обогащает внутренний мир обучающегося, способствует формированию у</w:t>
      </w:r>
      <w:r w:rsidRPr="00FD4BD8">
        <w:rPr>
          <w:spacing w:val="-52"/>
        </w:rPr>
        <w:t xml:space="preserve"> </w:t>
      </w:r>
      <w:r w:rsidRPr="00FD4BD8">
        <w:t>него</w:t>
      </w:r>
      <w:r w:rsidRPr="00FD4BD8">
        <w:rPr>
          <w:spacing w:val="-7"/>
        </w:rPr>
        <w:t xml:space="preserve"> </w:t>
      </w:r>
      <w:r w:rsidRPr="00FD4BD8">
        <w:t>чувства</w:t>
      </w:r>
      <w:r w:rsidRPr="00FD4BD8">
        <w:rPr>
          <w:spacing w:val="-6"/>
        </w:rPr>
        <w:t xml:space="preserve"> </w:t>
      </w:r>
      <w:r w:rsidRPr="00FD4BD8">
        <w:t>вкуса</w:t>
      </w:r>
      <w:r w:rsidRPr="00FD4BD8">
        <w:rPr>
          <w:spacing w:val="-7"/>
        </w:rPr>
        <w:t xml:space="preserve"> </w:t>
      </w:r>
      <w:r w:rsidRPr="00FD4BD8">
        <w:t>и</w:t>
      </w:r>
      <w:r w:rsidRPr="00FD4BD8">
        <w:rPr>
          <w:spacing w:val="-7"/>
        </w:rPr>
        <w:t xml:space="preserve"> </w:t>
      </w:r>
      <w:r w:rsidRPr="00FD4BD8">
        <w:t>стиля,</w:t>
      </w:r>
      <w:r w:rsidRPr="00FD4BD8">
        <w:rPr>
          <w:spacing w:val="-7"/>
        </w:rPr>
        <w:t xml:space="preserve"> </w:t>
      </w:r>
      <w:r w:rsidRPr="00FD4BD8">
        <w:t>создает</w:t>
      </w:r>
      <w:r w:rsidRPr="00FD4BD8">
        <w:rPr>
          <w:spacing w:val="-6"/>
        </w:rPr>
        <w:t xml:space="preserve"> </w:t>
      </w:r>
      <w:r w:rsidRPr="00FD4BD8">
        <w:t>атмосферу</w:t>
      </w:r>
      <w:r w:rsidRPr="00FD4BD8">
        <w:rPr>
          <w:spacing w:val="-9"/>
        </w:rPr>
        <w:t xml:space="preserve"> </w:t>
      </w:r>
      <w:r w:rsidRPr="00FD4BD8">
        <w:t>психологического</w:t>
      </w:r>
      <w:r w:rsidRPr="00FD4BD8">
        <w:rPr>
          <w:spacing w:val="-6"/>
        </w:rPr>
        <w:t xml:space="preserve"> </w:t>
      </w:r>
      <w:r w:rsidRPr="00FD4BD8">
        <w:t>комфорта,</w:t>
      </w:r>
      <w:r w:rsidRPr="00FD4BD8">
        <w:rPr>
          <w:spacing w:val="-7"/>
        </w:rPr>
        <w:t xml:space="preserve"> </w:t>
      </w:r>
      <w:r w:rsidRPr="00FD4BD8">
        <w:t>поднимает</w:t>
      </w:r>
      <w:r w:rsidRPr="00FD4BD8">
        <w:rPr>
          <w:spacing w:val="-7"/>
        </w:rPr>
        <w:t xml:space="preserve"> </w:t>
      </w:r>
      <w:r w:rsidRPr="00FD4BD8">
        <w:t>настроение,</w:t>
      </w:r>
      <w:r w:rsidRPr="00FD4BD8">
        <w:rPr>
          <w:spacing w:val="-53"/>
        </w:rPr>
        <w:t xml:space="preserve"> </w:t>
      </w:r>
      <w:r w:rsidRPr="00FD4BD8">
        <w:rPr>
          <w:spacing w:val="-1"/>
        </w:rPr>
        <w:t>предупреждает</w:t>
      </w:r>
      <w:r w:rsidRPr="00FD4BD8">
        <w:rPr>
          <w:spacing w:val="-13"/>
        </w:rPr>
        <w:t xml:space="preserve"> </w:t>
      </w:r>
      <w:r w:rsidRPr="00FD4BD8">
        <w:rPr>
          <w:spacing w:val="-1"/>
        </w:rPr>
        <w:t>стрессовые</w:t>
      </w:r>
      <w:r w:rsidRPr="00FD4BD8">
        <w:rPr>
          <w:spacing w:val="-12"/>
        </w:rPr>
        <w:t xml:space="preserve"> </w:t>
      </w:r>
      <w:r w:rsidRPr="00FD4BD8">
        <w:rPr>
          <w:spacing w:val="-1"/>
        </w:rPr>
        <w:t>ситуации,</w:t>
      </w:r>
      <w:r w:rsidRPr="00FD4BD8">
        <w:rPr>
          <w:spacing w:val="-13"/>
        </w:rPr>
        <w:t xml:space="preserve"> </w:t>
      </w:r>
      <w:r w:rsidRPr="00FD4BD8">
        <w:t>способствует</w:t>
      </w:r>
      <w:r w:rsidRPr="00FD4BD8">
        <w:rPr>
          <w:spacing w:val="-12"/>
        </w:rPr>
        <w:t xml:space="preserve"> </w:t>
      </w:r>
      <w:r w:rsidRPr="00FD4BD8">
        <w:t>позитивному</w:t>
      </w:r>
      <w:r w:rsidRPr="00FD4BD8">
        <w:rPr>
          <w:spacing w:val="-15"/>
        </w:rPr>
        <w:t xml:space="preserve"> </w:t>
      </w:r>
      <w:r w:rsidRPr="00FD4BD8">
        <w:t>восприятию</w:t>
      </w:r>
      <w:r w:rsidRPr="00FD4BD8">
        <w:rPr>
          <w:spacing w:val="-12"/>
        </w:rPr>
        <w:t xml:space="preserve"> </w:t>
      </w:r>
      <w:r w:rsidRPr="00FD4BD8">
        <w:t>обучающимся</w:t>
      </w:r>
      <w:r w:rsidRPr="00FD4BD8">
        <w:rPr>
          <w:spacing w:val="-13"/>
        </w:rPr>
        <w:t xml:space="preserve"> </w:t>
      </w:r>
      <w:r w:rsidRPr="00FD4BD8">
        <w:t>школы.</w:t>
      </w:r>
    </w:p>
    <w:p w:rsidR="00386ED4" w:rsidRDefault="00386ED4" w:rsidP="0071123F">
      <w:pPr>
        <w:pStyle w:val="BodyText"/>
        <w:ind w:left="0"/>
        <w:jc w:val="left"/>
      </w:pPr>
    </w:p>
    <w:p w:rsidR="00386ED4" w:rsidRDefault="00386ED4" w:rsidP="0071123F">
      <w:pPr>
        <w:pStyle w:val="BodyText"/>
        <w:ind w:left="0"/>
        <w:jc w:val="left"/>
      </w:pPr>
    </w:p>
    <w:p w:rsidR="00386ED4" w:rsidRDefault="00386ED4" w:rsidP="0071123F">
      <w:pPr>
        <w:pStyle w:val="BodyText"/>
        <w:ind w:left="0"/>
        <w:jc w:val="left"/>
      </w:pPr>
    </w:p>
    <w:p w:rsidR="00386ED4" w:rsidRPr="00FD4BD8" w:rsidRDefault="00386ED4" w:rsidP="0071123F">
      <w:pPr>
        <w:pStyle w:val="BodyText"/>
        <w:ind w:left="0"/>
        <w:jc w:val="left"/>
      </w:pPr>
    </w:p>
    <w:p w:rsidR="00386ED4" w:rsidRPr="00FD4BD8" w:rsidRDefault="00386ED4" w:rsidP="0071123F">
      <w:pPr>
        <w:pStyle w:val="Heading41"/>
        <w:ind w:left="631"/>
        <w:jc w:val="center"/>
        <w:rPr>
          <w:sz w:val="28"/>
          <w:szCs w:val="28"/>
        </w:rPr>
      </w:pPr>
      <w:r w:rsidRPr="00FD4BD8">
        <w:rPr>
          <w:sz w:val="28"/>
          <w:szCs w:val="28"/>
        </w:rPr>
        <w:t>Воспитательная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работа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реализации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модуля.</w:t>
      </w:r>
    </w:p>
    <w:p w:rsidR="00386ED4" w:rsidRPr="00FD4BD8" w:rsidRDefault="00386ED4" w:rsidP="0071123F">
      <w:pPr>
        <w:pStyle w:val="BodyText"/>
        <w:ind w:left="0"/>
        <w:jc w:val="left"/>
        <w:rPr>
          <w:b/>
          <w:bCs/>
          <w:i/>
          <w:i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62"/>
        <w:gridCol w:w="5103"/>
      </w:tblGrid>
      <w:tr w:rsidR="00386ED4" w:rsidRPr="00FD4BD8">
        <w:trPr>
          <w:trHeight w:val="290"/>
        </w:trPr>
        <w:tc>
          <w:tcPr>
            <w:tcW w:w="4962" w:type="dxa"/>
          </w:tcPr>
          <w:p w:rsidR="00386ED4" w:rsidRPr="0089764E" w:rsidRDefault="00386ED4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Содержание</w:t>
            </w:r>
            <w:r w:rsidRPr="0089764E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и</w:t>
            </w:r>
            <w:r w:rsidRPr="0089764E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виды</w:t>
            </w:r>
            <w:r w:rsidRPr="0089764E">
              <w:rPr>
                <w:b/>
                <w:bCs/>
                <w:spacing w:val="-5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5103" w:type="dxa"/>
          </w:tcPr>
          <w:p w:rsidR="00386ED4" w:rsidRPr="0089764E" w:rsidRDefault="00386ED4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Формы</w:t>
            </w:r>
            <w:r w:rsidRPr="0089764E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</w:tr>
      <w:tr w:rsidR="00386ED4" w:rsidRPr="00FD4BD8">
        <w:trPr>
          <w:trHeight w:val="882"/>
        </w:trPr>
        <w:tc>
          <w:tcPr>
            <w:tcW w:w="4962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Формирование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наглядными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средствами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положительных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установок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обучающихся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на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учебные</w:t>
            </w:r>
            <w:r w:rsidRPr="0089764E">
              <w:rPr>
                <w:spacing w:val="-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 внеучебные</w:t>
            </w:r>
            <w:r w:rsidRPr="0089764E">
              <w:rPr>
                <w:spacing w:val="-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занятия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Оформление интерьера школьных помещений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(вестибюля, коридоров, рекреаций, залов 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т.п.)</w:t>
            </w:r>
          </w:p>
        </w:tc>
      </w:tr>
      <w:tr w:rsidR="00386ED4" w:rsidRPr="00FD4BD8">
        <w:trPr>
          <w:trHeight w:val="1746"/>
        </w:trPr>
        <w:tc>
          <w:tcPr>
            <w:tcW w:w="4962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Размещение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на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стенах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школы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регулярно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сменяемых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экспозиций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для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расширения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представлений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разнообразии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эстетического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осмысления</w:t>
            </w:r>
            <w:r w:rsidRPr="0089764E">
              <w:rPr>
                <w:spacing w:val="-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мира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Выставки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творческих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работ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обучающихся;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картин определенного художественного стиля,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фотоотчетов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интересных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школьных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событиях: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Благотворительная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ярмарка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семейных</w:t>
            </w:r>
            <w:r w:rsidRPr="0089764E">
              <w:rPr>
                <w:spacing w:val="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поделок</w:t>
            </w:r>
            <w:r w:rsidRPr="0089764E">
              <w:rPr>
                <w:spacing w:val="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</w:t>
            </w:r>
            <w:r w:rsidRPr="0089764E">
              <w:rPr>
                <w:spacing w:val="54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пользу</w:t>
            </w:r>
            <w:r w:rsidRPr="0089764E">
              <w:rPr>
                <w:spacing w:val="54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нуждающихся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</w:t>
            </w:r>
          </w:p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п</w:t>
            </w:r>
            <w:r w:rsidRPr="0089764E">
              <w:rPr>
                <w:sz w:val="24"/>
                <w:szCs w:val="24"/>
                <w:lang w:val="en-US"/>
              </w:rPr>
              <w:t>омо</w:t>
            </w:r>
            <w:r w:rsidRPr="0089764E">
              <w:rPr>
                <w:sz w:val="24"/>
                <w:szCs w:val="24"/>
              </w:rPr>
              <w:t>щ</w:t>
            </w:r>
            <w:r w:rsidRPr="0089764E">
              <w:rPr>
                <w:sz w:val="24"/>
                <w:szCs w:val="24"/>
                <w:lang w:val="en-US"/>
              </w:rPr>
              <w:t>и</w:t>
            </w:r>
            <w:r w:rsidRPr="0089764E">
              <w:rPr>
                <w:sz w:val="24"/>
                <w:szCs w:val="24"/>
              </w:rPr>
              <w:t>.</w:t>
            </w:r>
          </w:p>
        </w:tc>
      </w:tr>
      <w:tr w:rsidR="00386ED4" w:rsidRPr="00FD4BD8">
        <w:trPr>
          <w:trHeight w:val="1163"/>
        </w:trPr>
        <w:tc>
          <w:tcPr>
            <w:tcW w:w="4962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Оборудование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спортивных,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оздоровительно-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рекреационных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игровых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площадок,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доступных</w:t>
            </w:r>
            <w:r w:rsidRPr="0089764E">
              <w:rPr>
                <w:spacing w:val="46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  <w:r w:rsidRPr="0089764E">
              <w:rPr>
                <w:spacing w:val="45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приспособленных</w:t>
            </w:r>
            <w:r w:rsidRPr="0089764E">
              <w:rPr>
                <w:spacing w:val="46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для</w:t>
            </w:r>
          </w:p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89764E">
              <w:rPr>
                <w:sz w:val="24"/>
                <w:szCs w:val="24"/>
                <w:lang w:val="en-US"/>
              </w:rPr>
              <w:t>обучающихся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Зоны</w:t>
            </w:r>
            <w:r w:rsidRPr="0089764E">
              <w:rPr>
                <w:spacing w:val="2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активного</w:t>
            </w:r>
            <w:r w:rsidRPr="0089764E">
              <w:rPr>
                <w:spacing w:val="2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  <w:r w:rsidRPr="0089764E">
              <w:rPr>
                <w:spacing w:val="2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тихого</w:t>
            </w:r>
            <w:r w:rsidRPr="0089764E">
              <w:rPr>
                <w:spacing w:val="20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отдыха</w:t>
            </w:r>
            <w:r w:rsidRPr="0089764E">
              <w:rPr>
                <w:spacing w:val="2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</w:t>
            </w:r>
            <w:r w:rsidRPr="0089764E">
              <w:rPr>
                <w:spacing w:val="2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 xml:space="preserve">свободном 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пространстве</w:t>
            </w:r>
            <w:r w:rsidRPr="0089764E">
              <w:rPr>
                <w:spacing w:val="-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школы;</w:t>
            </w:r>
          </w:p>
        </w:tc>
      </w:tr>
      <w:tr w:rsidR="00386ED4" w:rsidRPr="00FD4BD8">
        <w:trPr>
          <w:trHeight w:val="1163"/>
        </w:trPr>
        <w:tc>
          <w:tcPr>
            <w:tcW w:w="4962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Проявление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фантазии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творческих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способностей,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создающих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повод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для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длительного</w:t>
            </w:r>
            <w:r w:rsidRPr="0089764E">
              <w:rPr>
                <w:spacing w:val="19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общения</w:t>
            </w:r>
            <w:r w:rsidRPr="0089764E">
              <w:rPr>
                <w:spacing w:val="17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классного</w:t>
            </w:r>
            <w:r w:rsidRPr="0089764E">
              <w:rPr>
                <w:spacing w:val="20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руководителя со</w:t>
            </w:r>
            <w:r w:rsidRPr="0089764E">
              <w:rPr>
                <w:spacing w:val="-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своими</w:t>
            </w:r>
            <w:r w:rsidRPr="0089764E">
              <w:rPr>
                <w:spacing w:val="-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обучающимися;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Совместное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благоустройство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классных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кабинетов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силами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педагогов,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учащихся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их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родителей</w:t>
            </w:r>
          </w:p>
        </w:tc>
      </w:tr>
      <w:tr w:rsidR="00386ED4" w:rsidRPr="00FD4BD8">
        <w:trPr>
          <w:trHeight w:val="873"/>
        </w:trPr>
        <w:tc>
          <w:tcPr>
            <w:tcW w:w="4962" w:type="dxa"/>
          </w:tcPr>
          <w:p w:rsidR="00386ED4" w:rsidRPr="0089764E" w:rsidRDefault="00386ED4" w:rsidP="0089764E">
            <w:pPr>
              <w:pStyle w:val="TableParagraph"/>
              <w:tabs>
                <w:tab w:val="left" w:pos="1765"/>
                <w:tab w:val="left" w:pos="3469"/>
              </w:tabs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Оформление</w:t>
            </w:r>
            <w:r w:rsidRPr="0089764E">
              <w:rPr>
                <w:sz w:val="24"/>
                <w:szCs w:val="24"/>
              </w:rPr>
              <w:tab/>
              <w:t xml:space="preserve">пространства  </w:t>
            </w:r>
            <w:r w:rsidRPr="0089764E">
              <w:rPr>
                <w:spacing w:val="-1"/>
                <w:sz w:val="24"/>
                <w:szCs w:val="24"/>
              </w:rPr>
              <w:t>проведения</w:t>
            </w:r>
            <w:r w:rsidRPr="0089764E">
              <w:rPr>
                <w:spacing w:val="-52"/>
                <w:sz w:val="24"/>
                <w:szCs w:val="24"/>
              </w:rPr>
              <w:t xml:space="preserve">  </w:t>
            </w:r>
            <w:r w:rsidRPr="0089764E">
              <w:rPr>
                <w:sz w:val="24"/>
                <w:szCs w:val="24"/>
              </w:rPr>
              <w:t>конкретных</w:t>
            </w:r>
            <w:r w:rsidRPr="0089764E">
              <w:rPr>
                <w:spacing w:val="-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школьных событий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Событийный</w:t>
            </w:r>
            <w:r w:rsidRPr="0089764E">
              <w:rPr>
                <w:spacing w:val="5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дизайн</w:t>
            </w:r>
            <w:r w:rsidRPr="0089764E">
              <w:rPr>
                <w:spacing w:val="58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праздников,</w:t>
            </w:r>
            <w:r w:rsidRPr="0089764E">
              <w:rPr>
                <w:spacing w:val="59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церемоний,</w:t>
            </w:r>
          </w:p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торжественных</w:t>
            </w:r>
            <w:r w:rsidRPr="0089764E">
              <w:rPr>
                <w:spacing w:val="5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линеек,</w:t>
            </w:r>
            <w:r w:rsidRPr="0089764E">
              <w:rPr>
                <w:spacing w:val="50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творческих</w:t>
            </w:r>
            <w:r w:rsidRPr="0089764E">
              <w:rPr>
                <w:spacing w:val="5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проектов,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выставок,</w:t>
            </w:r>
            <w:r w:rsidRPr="0089764E">
              <w:rPr>
                <w:spacing w:val="-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собраний,</w:t>
            </w:r>
            <w:r w:rsidRPr="0089764E">
              <w:rPr>
                <w:spacing w:val="-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конференций</w:t>
            </w:r>
            <w:r w:rsidRPr="0089764E">
              <w:rPr>
                <w:spacing w:val="-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 т.п.</w:t>
            </w:r>
          </w:p>
        </w:tc>
      </w:tr>
      <w:tr w:rsidR="00386ED4" w:rsidRPr="00FD4BD8">
        <w:trPr>
          <w:trHeight w:val="1164"/>
        </w:trPr>
        <w:tc>
          <w:tcPr>
            <w:tcW w:w="4962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Совместная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обучающимися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разработка,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создание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популяризация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особой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школьной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 xml:space="preserve">символики,  </w:t>
            </w:r>
            <w:r w:rsidRPr="0089764E">
              <w:rPr>
                <w:spacing w:val="7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 xml:space="preserve">используемой  </w:t>
            </w:r>
            <w:r w:rsidRPr="0089764E">
              <w:rPr>
                <w:spacing w:val="8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 xml:space="preserve">как  </w:t>
            </w:r>
            <w:r w:rsidRPr="0089764E">
              <w:rPr>
                <w:spacing w:val="8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 xml:space="preserve">в  </w:t>
            </w:r>
            <w:r w:rsidRPr="0089764E">
              <w:rPr>
                <w:spacing w:val="7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 xml:space="preserve">школьной повседневности,   </w:t>
            </w:r>
            <w:r w:rsidRPr="0089764E">
              <w:rPr>
                <w:spacing w:val="10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 xml:space="preserve">так   </w:t>
            </w:r>
            <w:r w:rsidRPr="0089764E">
              <w:rPr>
                <w:spacing w:val="10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 xml:space="preserve">и   </w:t>
            </w:r>
            <w:r w:rsidRPr="0089764E">
              <w:rPr>
                <w:spacing w:val="8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 xml:space="preserve">в   </w:t>
            </w:r>
            <w:r w:rsidRPr="0089764E">
              <w:rPr>
                <w:spacing w:val="9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торжественные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Символика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класса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школы: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флаг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школы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(класса), гимн школы (класса), эмблема школы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(класса),</w:t>
            </w:r>
            <w:r w:rsidRPr="0089764E">
              <w:rPr>
                <w:spacing w:val="24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логотип,</w:t>
            </w:r>
            <w:r w:rsidRPr="0089764E">
              <w:rPr>
                <w:spacing w:val="2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элементы</w:t>
            </w:r>
            <w:r w:rsidRPr="0089764E">
              <w:rPr>
                <w:spacing w:val="24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школьного костюма</w:t>
            </w:r>
            <w:r w:rsidRPr="0089764E">
              <w:rPr>
                <w:spacing w:val="-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 т.п.</w:t>
            </w:r>
          </w:p>
        </w:tc>
      </w:tr>
      <w:tr w:rsidR="00386ED4" w:rsidRPr="00FD4BD8">
        <w:trPr>
          <w:trHeight w:val="580"/>
        </w:trPr>
        <w:tc>
          <w:tcPr>
            <w:tcW w:w="4962" w:type="dxa"/>
          </w:tcPr>
          <w:p w:rsidR="00386ED4" w:rsidRPr="0089764E" w:rsidRDefault="00386ED4" w:rsidP="0089764E">
            <w:pPr>
              <w:pStyle w:val="TableParagraph"/>
              <w:tabs>
                <w:tab w:val="left" w:pos="2204"/>
                <w:tab w:val="left" w:pos="3723"/>
              </w:tabs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Благоустройство</w:t>
            </w:r>
            <w:r w:rsidRPr="0089764E">
              <w:rPr>
                <w:sz w:val="24"/>
                <w:szCs w:val="24"/>
              </w:rPr>
              <w:tab/>
              <w:t>различных</w:t>
            </w:r>
            <w:r w:rsidRPr="0089764E">
              <w:rPr>
                <w:sz w:val="24"/>
                <w:szCs w:val="24"/>
              </w:rPr>
              <w:tab/>
            </w:r>
          </w:p>
          <w:p w:rsidR="00386ED4" w:rsidRPr="0089764E" w:rsidRDefault="00386ED4" w:rsidP="0089764E">
            <w:pPr>
              <w:pStyle w:val="TableParagraph"/>
              <w:tabs>
                <w:tab w:val="left" w:pos="2204"/>
                <w:tab w:val="left" w:pos="3723"/>
              </w:tabs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участков  пришкольной</w:t>
            </w:r>
            <w:r w:rsidRPr="0089764E">
              <w:rPr>
                <w:spacing w:val="-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территории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89764E">
              <w:rPr>
                <w:sz w:val="24"/>
                <w:szCs w:val="24"/>
                <w:lang w:val="en-US"/>
              </w:rPr>
              <w:t>Конкурсы</w:t>
            </w:r>
            <w:r w:rsidRPr="0089764E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sz w:val="24"/>
                <w:szCs w:val="24"/>
                <w:lang w:val="en-US"/>
              </w:rPr>
              <w:t>творческих</w:t>
            </w:r>
            <w:r w:rsidRPr="0089764E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sz w:val="24"/>
                <w:szCs w:val="24"/>
                <w:lang w:val="en-US"/>
              </w:rPr>
              <w:t>проектов</w:t>
            </w:r>
          </w:p>
        </w:tc>
      </w:tr>
      <w:tr w:rsidR="00386ED4" w:rsidRPr="00FD4BD8">
        <w:trPr>
          <w:trHeight w:val="1165"/>
        </w:trPr>
        <w:tc>
          <w:tcPr>
            <w:tcW w:w="4962" w:type="dxa"/>
          </w:tcPr>
          <w:p w:rsidR="00386ED4" w:rsidRPr="0089764E" w:rsidRDefault="00386ED4" w:rsidP="0089764E">
            <w:pPr>
              <w:pStyle w:val="TableParagraph"/>
              <w:tabs>
                <w:tab w:val="left" w:pos="1909"/>
                <w:tab w:val="left" w:pos="3483"/>
              </w:tabs>
              <w:ind w:left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Акцентирование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внимания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обучающихся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посредством</w:t>
            </w:r>
            <w:r w:rsidRPr="0089764E">
              <w:rPr>
                <w:sz w:val="24"/>
                <w:szCs w:val="24"/>
              </w:rPr>
              <w:tab/>
              <w:t>элементов</w:t>
            </w:r>
            <w:r w:rsidRPr="0089764E">
              <w:rPr>
                <w:sz w:val="24"/>
                <w:szCs w:val="24"/>
              </w:rPr>
              <w:tab/>
              <w:t>предметно-</w:t>
            </w:r>
            <w:r w:rsidRPr="0089764E">
              <w:rPr>
                <w:spacing w:val="-5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эстетической среды</w:t>
            </w:r>
            <w:r w:rsidRPr="0089764E">
              <w:rPr>
                <w:spacing w:val="4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на</w:t>
            </w:r>
            <w:r w:rsidRPr="0089764E">
              <w:rPr>
                <w:spacing w:val="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важных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для</w:t>
            </w:r>
            <w:r w:rsidRPr="0089764E">
              <w:rPr>
                <w:spacing w:val="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воспитания ценностях</w:t>
            </w:r>
            <w:r w:rsidRPr="0089764E">
              <w:rPr>
                <w:spacing w:val="-4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школы,</w:t>
            </w:r>
            <w:r w:rsidRPr="0089764E">
              <w:rPr>
                <w:spacing w:val="-5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ее</w:t>
            </w:r>
            <w:r w:rsidRPr="0089764E">
              <w:rPr>
                <w:spacing w:val="-4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традициях,</w:t>
            </w:r>
            <w:r w:rsidRPr="0089764E">
              <w:rPr>
                <w:spacing w:val="-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правилах.</w:t>
            </w:r>
          </w:p>
        </w:tc>
        <w:tc>
          <w:tcPr>
            <w:tcW w:w="5103" w:type="dxa"/>
          </w:tcPr>
          <w:p w:rsidR="00386ED4" w:rsidRPr="0089764E" w:rsidRDefault="00386ED4" w:rsidP="0089764E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89764E">
              <w:rPr>
                <w:sz w:val="24"/>
                <w:szCs w:val="24"/>
                <w:lang w:val="en-US"/>
              </w:rPr>
              <w:t>Стенды,</w:t>
            </w:r>
            <w:r w:rsidRPr="0089764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sz w:val="24"/>
                <w:szCs w:val="24"/>
                <w:lang w:val="en-US"/>
              </w:rPr>
              <w:t>плакаты,</w:t>
            </w:r>
            <w:r w:rsidRPr="0089764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sz w:val="24"/>
                <w:szCs w:val="24"/>
                <w:lang w:val="en-US"/>
              </w:rPr>
              <w:t>инсталляции</w:t>
            </w:r>
          </w:p>
        </w:tc>
      </w:tr>
    </w:tbl>
    <w:p w:rsidR="00386ED4" w:rsidRPr="00FD4BD8" w:rsidRDefault="00386ED4" w:rsidP="009D6396">
      <w:pPr>
        <w:pStyle w:val="BodyText"/>
        <w:ind w:left="0"/>
        <w:jc w:val="left"/>
        <w:rPr>
          <w:b/>
          <w:bCs/>
          <w:i/>
          <w:iCs/>
        </w:rPr>
      </w:pPr>
    </w:p>
    <w:p w:rsidR="00386ED4" w:rsidRPr="00FD4BD8" w:rsidRDefault="00386ED4" w:rsidP="0071123F">
      <w:pPr>
        <w:pStyle w:val="BodyText"/>
        <w:ind w:right="843" w:firstLine="707"/>
      </w:pPr>
      <w:r w:rsidRPr="00FD4BD8">
        <w:t>Окружающая</w:t>
      </w:r>
      <w:r w:rsidRPr="00FD4BD8">
        <w:rPr>
          <w:spacing w:val="1"/>
        </w:rPr>
        <w:t xml:space="preserve"> </w:t>
      </w:r>
      <w:r w:rsidRPr="00FD4BD8">
        <w:t>ребенка</w:t>
      </w:r>
      <w:r w:rsidRPr="00FD4BD8">
        <w:rPr>
          <w:spacing w:val="1"/>
        </w:rPr>
        <w:t xml:space="preserve"> </w:t>
      </w:r>
      <w:r w:rsidRPr="00FD4BD8">
        <w:t>предметно-эстетическая</w:t>
      </w:r>
      <w:r w:rsidRPr="00FD4BD8">
        <w:rPr>
          <w:spacing w:val="1"/>
        </w:rPr>
        <w:t xml:space="preserve"> </w:t>
      </w:r>
      <w:r w:rsidRPr="00FD4BD8">
        <w:t>среда</w:t>
      </w:r>
      <w:r w:rsidRPr="00FD4BD8">
        <w:rPr>
          <w:spacing w:val="1"/>
        </w:rPr>
        <w:t xml:space="preserve"> </w:t>
      </w:r>
      <w:r w:rsidRPr="00FD4BD8">
        <w:t>образовательной</w:t>
      </w:r>
      <w:r w:rsidRPr="00FD4BD8">
        <w:rPr>
          <w:spacing w:val="1"/>
        </w:rPr>
        <w:t xml:space="preserve"> </w:t>
      </w:r>
      <w:r w:rsidRPr="00FD4BD8">
        <w:t>организации</w:t>
      </w:r>
      <w:r w:rsidRPr="00FD4BD8">
        <w:rPr>
          <w:spacing w:val="1"/>
        </w:rPr>
        <w:t xml:space="preserve"> </w:t>
      </w:r>
      <w:r w:rsidRPr="00FD4BD8">
        <w:t>обогащает внутренний мир ученика, способствует формированию у него чувства вкуса и стиля,</w:t>
      </w:r>
      <w:r w:rsidRPr="00FD4BD8">
        <w:rPr>
          <w:spacing w:val="1"/>
        </w:rPr>
        <w:t xml:space="preserve"> </w:t>
      </w:r>
      <w:r w:rsidRPr="00FD4BD8">
        <w:t>создает</w:t>
      </w:r>
      <w:r w:rsidRPr="00FD4BD8">
        <w:rPr>
          <w:spacing w:val="-13"/>
        </w:rPr>
        <w:t xml:space="preserve"> </w:t>
      </w:r>
      <w:r w:rsidRPr="00FD4BD8">
        <w:t>атмосферу</w:t>
      </w:r>
      <w:r w:rsidRPr="00FD4BD8">
        <w:rPr>
          <w:spacing w:val="-13"/>
        </w:rPr>
        <w:t xml:space="preserve"> </w:t>
      </w:r>
      <w:r w:rsidRPr="00FD4BD8">
        <w:t>психологического</w:t>
      </w:r>
      <w:r w:rsidRPr="00FD4BD8">
        <w:rPr>
          <w:spacing w:val="-12"/>
        </w:rPr>
        <w:t xml:space="preserve"> </w:t>
      </w:r>
      <w:r w:rsidRPr="00FD4BD8">
        <w:t>комфорта,</w:t>
      </w:r>
      <w:r w:rsidRPr="00FD4BD8">
        <w:rPr>
          <w:spacing w:val="-10"/>
        </w:rPr>
        <w:t xml:space="preserve"> </w:t>
      </w:r>
      <w:r w:rsidRPr="00FD4BD8">
        <w:t>поднимает</w:t>
      </w:r>
      <w:r w:rsidRPr="00FD4BD8">
        <w:rPr>
          <w:spacing w:val="-11"/>
        </w:rPr>
        <w:t xml:space="preserve"> </w:t>
      </w:r>
      <w:r w:rsidRPr="00FD4BD8">
        <w:t>настроение,</w:t>
      </w:r>
      <w:r w:rsidRPr="00FD4BD8">
        <w:rPr>
          <w:spacing w:val="36"/>
        </w:rPr>
        <w:t xml:space="preserve"> </w:t>
      </w:r>
      <w:r w:rsidRPr="00FD4BD8">
        <w:t>предупреждает</w:t>
      </w:r>
      <w:r w:rsidRPr="00FD4BD8">
        <w:rPr>
          <w:spacing w:val="-13"/>
        </w:rPr>
        <w:t xml:space="preserve"> </w:t>
      </w:r>
      <w:r w:rsidRPr="00FD4BD8">
        <w:t>стрессовые</w:t>
      </w:r>
      <w:r w:rsidRPr="00FD4BD8">
        <w:rPr>
          <w:spacing w:val="-53"/>
        </w:rPr>
        <w:t xml:space="preserve"> </w:t>
      </w:r>
      <w:r w:rsidRPr="00FD4BD8">
        <w:t>ситуации, способствует позитивному восприятию ребенком школы. Воспитывающее влияние на</w:t>
      </w:r>
      <w:r w:rsidRPr="00FD4BD8">
        <w:rPr>
          <w:spacing w:val="1"/>
        </w:rPr>
        <w:t xml:space="preserve"> </w:t>
      </w:r>
      <w:r w:rsidRPr="00FD4BD8">
        <w:t>ребенка</w:t>
      </w:r>
      <w:r w:rsidRPr="00FD4BD8">
        <w:rPr>
          <w:spacing w:val="1"/>
        </w:rPr>
        <w:t xml:space="preserve"> </w:t>
      </w:r>
      <w:r w:rsidRPr="00FD4BD8">
        <w:t>осуществляется</w:t>
      </w:r>
      <w:r w:rsidRPr="00FD4BD8">
        <w:rPr>
          <w:spacing w:val="1"/>
        </w:rPr>
        <w:t xml:space="preserve"> </w:t>
      </w:r>
      <w:r w:rsidRPr="00FD4BD8">
        <w:t>через</w:t>
      </w:r>
      <w:r w:rsidRPr="00FD4BD8">
        <w:rPr>
          <w:spacing w:val="1"/>
        </w:rPr>
        <w:t xml:space="preserve"> </w:t>
      </w:r>
      <w:r w:rsidRPr="00FD4BD8">
        <w:t>такие</w:t>
      </w:r>
      <w:r w:rsidRPr="00FD4BD8">
        <w:rPr>
          <w:spacing w:val="1"/>
        </w:rPr>
        <w:t xml:space="preserve"> </w:t>
      </w:r>
      <w:r w:rsidRPr="00FD4BD8">
        <w:t>формы</w:t>
      </w:r>
      <w:r w:rsidRPr="00FD4BD8">
        <w:rPr>
          <w:spacing w:val="1"/>
        </w:rPr>
        <w:t xml:space="preserve"> </w:t>
      </w:r>
      <w:r w:rsidRPr="00FD4BD8">
        <w:t>работы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предметно-эстетической</w:t>
      </w:r>
      <w:r w:rsidRPr="00FD4BD8">
        <w:rPr>
          <w:spacing w:val="1"/>
        </w:rPr>
        <w:t xml:space="preserve"> </w:t>
      </w:r>
      <w:r w:rsidRPr="00FD4BD8">
        <w:t>средой</w:t>
      </w:r>
      <w:r w:rsidRPr="00FD4BD8">
        <w:rPr>
          <w:spacing w:val="1"/>
        </w:rPr>
        <w:t xml:space="preserve"> </w:t>
      </w:r>
      <w:r w:rsidRPr="00FD4BD8">
        <w:t>образовательной</w:t>
      </w:r>
      <w:r w:rsidRPr="00FD4BD8">
        <w:rPr>
          <w:spacing w:val="-2"/>
        </w:rPr>
        <w:t xml:space="preserve"> </w:t>
      </w:r>
      <w:r w:rsidRPr="00FD4BD8">
        <w:t>организации как:</w:t>
      </w:r>
    </w:p>
    <w:p w:rsidR="00386ED4" w:rsidRPr="00FD4BD8" w:rsidRDefault="00386ED4" w:rsidP="0071123F">
      <w:pPr>
        <w:pStyle w:val="ListParagraph"/>
        <w:tabs>
          <w:tab w:val="left" w:pos="1899"/>
        </w:tabs>
        <w:ind w:left="284" w:right="842" w:firstLine="0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FD4BD8">
        <w:rPr>
          <w:sz w:val="28"/>
          <w:szCs w:val="28"/>
        </w:rPr>
        <w:t>оформление интерьера школьных помещений (коридоров, лестничных пролетов 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т.п.) и их периодическая переориентация, которая может служить хорошим средством разрушения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негативных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установок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на учебные и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внеучебные занятия;</w:t>
      </w:r>
    </w:p>
    <w:p w:rsidR="00386ED4" w:rsidRPr="00422D0E" w:rsidRDefault="00386ED4" w:rsidP="0071123F">
      <w:pPr>
        <w:tabs>
          <w:tab w:val="left" w:pos="1899"/>
        </w:tabs>
        <w:ind w:left="284" w:right="846" w:hanging="284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2D0E">
        <w:rPr>
          <w:sz w:val="28"/>
          <w:szCs w:val="28"/>
        </w:rPr>
        <w:t>- размещение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на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стенах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образовательной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организации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регулярно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сменяемых</w:t>
      </w:r>
      <w:r w:rsidRPr="00422D0E">
        <w:rPr>
          <w:spacing w:val="-52"/>
          <w:sz w:val="28"/>
          <w:szCs w:val="28"/>
        </w:rPr>
        <w:t xml:space="preserve"> </w:t>
      </w:r>
      <w:r w:rsidRPr="00422D0E">
        <w:rPr>
          <w:sz w:val="28"/>
          <w:szCs w:val="28"/>
        </w:rPr>
        <w:t>экспозиций: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творческих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работ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обучающихся,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позволяющих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им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реализовать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свой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творческий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потенциал, а также знакомящих их с работами друг друга; фотоотчетов об интересных событиях,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происходящих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в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образовательной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организации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(проведенных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ключевых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делах,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интересных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экскурсиях,</w:t>
      </w:r>
      <w:r w:rsidRPr="00422D0E">
        <w:rPr>
          <w:spacing w:val="-1"/>
          <w:sz w:val="28"/>
          <w:szCs w:val="28"/>
        </w:rPr>
        <w:t xml:space="preserve"> </w:t>
      </w:r>
      <w:r w:rsidRPr="00422D0E">
        <w:rPr>
          <w:sz w:val="28"/>
          <w:szCs w:val="28"/>
        </w:rPr>
        <w:t>встречах</w:t>
      </w:r>
      <w:r w:rsidRPr="00422D0E">
        <w:rPr>
          <w:spacing w:val="-3"/>
          <w:sz w:val="28"/>
          <w:szCs w:val="28"/>
        </w:rPr>
        <w:t xml:space="preserve"> </w:t>
      </w:r>
      <w:r w:rsidRPr="00422D0E">
        <w:rPr>
          <w:sz w:val="28"/>
          <w:szCs w:val="28"/>
        </w:rPr>
        <w:t>с интересными</w:t>
      </w:r>
      <w:r w:rsidRPr="00422D0E">
        <w:rPr>
          <w:spacing w:val="-3"/>
          <w:sz w:val="28"/>
          <w:szCs w:val="28"/>
        </w:rPr>
        <w:t xml:space="preserve"> </w:t>
      </w:r>
      <w:r w:rsidRPr="00422D0E">
        <w:rPr>
          <w:sz w:val="28"/>
          <w:szCs w:val="28"/>
        </w:rPr>
        <w:t>людьми и</w:t>
      </w:r>
      <w:r w:rsidRPr="00422D0E">
        <w:rPr>
          <w:spacing w:val="-1"/>
          <w:sz w:val="28"/>
          <w:szCs w:val="28"/>
        </w:rPr>
        <w:t xml:space="preserve"> </w:t>
      </w:r>
      <w:r w:rsidRPr="00422D0E">
        <w:rPr>
          <w:sz w:val="28"/>
          <w:szCs w:val="28"/>
        </w:rPr>
        <w:t>т.п.);</w:t>
      </w:r>
    </w:p>
    <w:p w:rsidR="00386ED4" w:rsidRPr="000D137C" w:rsidRDefault="00386ED4" w:rsidP="0071123F">
      <w:pPr>
        <w:tabs>
          <w:tab w:val="left" w:pos="1899"/>
        </w:tabs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Pr="000D137C">
        <w:rPr>
          <w:sz w:val="28"/>
          <w:szCs w:val="28"/>
        </w:rPr>
        <w:t>озеленение</w:t>
      </w:r>
      <w:r w:rsidRPr="000D137C">
        <w:rPr>
          <w:spacing w:val="-2"/>
          <w:sz w:val="28"/>
          <w:szCs w:val="28"/>
        </w:rPr>
        <w:t xml:space="preserve"> </w:t>
      </w:r>
      <w:r w:rsidRPr="000D137C">
        <w:rPr>
          <w:sz w:val="28"/>
          <w:szCs w:val="28"/>
        </w:rPr>
        <w:t>пришкольной</w:t>
      </w:r>
      <w:r w:rsidRPr="000D137C">
        <w:rPr>
          <w:spacing w:val="-3"/>
          <w:sz w:val="28"/>
          <w:szCs w:val="28"/>
        </w:rPr>
        <w:t xml:space="preserve"> </w:t>
      </w:r>
      <w:r w:rsidRPr="000D137C">
        <w:rPr>
          <w:sz w:val="28"/>
          <w:szCs w:val="28"/>
        </w:rPr>
        <w:t>территории;</w:t>
      </w:r>
    </w:p>
    <w:p w:rsidR="00386ED4" w:rsidRPr="00FD4BD8" w:rsidRDefault="00386ED4" w:rsidP="009D6396">
      <w:pPr>
        <w:pStyle w:val="ListParagraph"/>
        <w:tabs>
          <w:tab w:val="left" w:pos="1899"/>
        </w:tabs>
        <w:ind w:left="284" w:right="846" w:firstLine="283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FD4BD8">
        <w:rPr>
          <w:sz w:val="28"/>
          <w:szCs w:val="28"/>
        </w:rPr>
        <w:t>благоустройство классных кабинетов, осуществляемое классными руководителями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вместе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обучающимися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своих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классов,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позволяющее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ученикам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проявить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фантазию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творческие способности, создающее повод для длительного общения классного руководителя со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своими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детьми;</w:t>
      </w:r>
    </w:p>
    <w:p w:rsidR="00386ED4" w:rsidRPr="00FD4BD8" w:rsidRDefault="00386ED4" w:rsidP="009D6396">
      <w:pPr>
        <w:pStyle w:val="ListParagraph"/>
        <w:tabs>
          <w:tab w:val="left" w:pos="1899"/>
        </w:tabs>
        <w:ind w:left="284" w:right="845" w:firstLine="283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FD4BD8">
        <w:rPr>
          <w:sz w:val="28"/>
          <w:szCs w:val="28"/>
        </w:rPr>
        <w:t>создание и популяризация особой школьной символики (флаг школы, гимн школы,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эмблема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школы,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элементы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школьного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костюма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т.п.),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используемой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школьной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повседневности, так и в торжественные моменты жизни образовательной организации - во время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праздников, торжественных церемоний, ключевых общешкольных дел и иных происходящих 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жизни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школы знаковых событий;</w:t>
      </w:r>
    </w:p>
    <w:p w:rsidR="00386ED4" w:rsidRPr="000D137C" w:rsidRDefault="00386ED4" w:rsidP="009D6396">
      <w:pPr>
        <w:tabs>
          <w:tab w:val="left" w:pos="1899"/>
        </w:tabs>
        <w:ind w:left="284" w:right="841" w:firstLine="283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D137C">
        <w:rPr>
          <w:sz w:val="28"/>
          <w:szCs w:val="28"/>
        </w:rPr>
        <w:t>- акцентирование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внимания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обучающихся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посредством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элементов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предметно-</w:t>
      </w:r>
      <w:r w:rsidRPr="000D137C">
        <w:rPr>
          <w:spacing w:val="-52"/>
          <w:sz w:val="28"/>
          <w:szCs w:val="28"/>
        </w:rPr>
        <w:t xml:space="preserve"> </w:t>
      </w:r>
      <w:r w:rsidRPr="000D137C">
        <w:rPr>
          <w:sz w:val="28"/>
          <w:szCs w:val="28"/>
        </w:rPr>
        <w:t>эстетической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среды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(стенды,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плакаты)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на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важных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для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воспитания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ценностях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образовательной</w:t>
      </w:r>
      <w:r w:rsidRPr="000D137C">
        <w:rPr>
          <w:spacing w:val="-52"/>
          <w:sz w:val="28"/>
          <w:szCs w:val="28"/>
        </w:rPr>
        <w:t xml:space="preserve"> </w:t>
      </w:r>
      <w:r w:rsidRPr="000D137C">
        <w:rPr>
          <w:sz w:val="28"/>
          <w:szCs w:val="28"/>
        </w:rPr>
        <w:t>организации,</w:t>
      </w:r>
      <w:r w:rsidRPr="000D137C">
        <w:rPr>
          <w:spacing w:val="-1"/>
          <w:sz w:val="28"/>
          <w:szCs w:val="28"/>
        </w:rPr>
        <w:t xml:space="preserve"> </w:t>
      </w:r>
      <w:r w:rsidRPr="000D137C">
        <w:rPr>
          <w:sz w:val="28"/>
          <w:szCs w:val="28"/>
        </w:rPr>
        <w:t>ее традициях, правилах.</w:t>
      </w:r>
    </w:p>
    <w:p w:rsidR="00386ED4" w:rsidRPr="00FD4BD8" w:rsidRDefault="00386ED4" w:rsidP="009D6396">
      <w:pPr>
        <w:pStyle w:val="BodyText"/>
        <w:ind w:left="284" w:firstLine="283"/>
        <w:jc w:val="left"/>
      </w:pPr>
    </w:p>
    <w:p w:rsidR="00386ED4" w:rsidRPr="00A90C78" w:rsidRDefault="00386ED4" w:rsidP="0071123F">
      <w:pPr>
        <w:pStyle w:val="Heading31"/>
        <w:tabs>
          <w:tab w:val="left" w:pos="3654"/>
        </w:tabs>
        <w:ind w:left="284" w:firstLine="0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6</w:t>
      </w:r>
      <w:r w:rsidRPr="004061E0">
        <w:rPr>
          <w:color w:val="002060"/>
          <w:spacing w:val="-4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Модуль</w:t>
      </w:r>
      <w:r w:rsidRPr="00A90C78">
        <w:rPr>
          <w:color w:val="002060"/>
          <w:spacing w:val="-8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«Волонтерская</w:t>
      </w:r>
      <w:r w:rsidRPr="00A90C78">
        <w:rPr>
          <w:color w:val="002060"/>
          <w:spacing w:val="-7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деятельность»</w:t>
      </w:r>
    </w:p>
    <w:p w:rsidR="00386ED4" w:rsidRPr="00FD4BD8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Default="00386ED4" w:rsidP="009D6396">
      <w:pPr>
        <w:pStyle w:val="BodyText"/>
        <w:ind w:left="284" w:right="843" w:firstLine="502"/>
      </w:pPr>
      <w:r>
        <w:t xml:space="preserve">       </w:t>
      </w:r>
      <w:r w:rsidRPr="00FD4BD8">
        <w:t>Волонтерство - это участие обучающихся в общественно-полезных делах, деятельности на</w:t>
      </w:r>
      <w:r w:rsidRPr="00FD4BD8">
        <w:rPr>
          <w:spacing w:val="1"/>
        </w:rPr>
        <w:t xml:space="preserve"> </w:t>
      </w:r>
      <w:r w:rsidRPr="00FD4BD8">
        <w:t>благо конкретных людей и социального окружения в целом. Волонтерство позволяет школьникам</w:t>
      </w:r>
      <w:r w:rsidRPr="00FD4BD8">
        <w:rPr>
          <w:spacing w:val="1"/>
        </w:rPr>
        <w:t xml:space="preserve"> </w:t>
      </w:r>
      <w:r w:rsidRPr="00FD4BD8">
        <w:t>проявить</w:t>
      </w:r>
      <w:r w:rsidRPr="00FD4BD8">
        <w:rPr>
          <w:spacing w:val="1"/>
        </w:rPr>
        <w:t xml:space="preserve"> </w:t>
      </w:r>
      <w:r w:rsidRPr="00FD4BD8">
        <w:t>такие</w:t>
      </w:r>
      <w:r w:rsidRPr="00FD4BD8">
        <w:rPr>
          <w:spacing w:val="1"/>
        </w:rPr>
        <w:t xml:space="preserve"> </w:t>
      </w:r>
      <w:r w:rsidRPr="00FD4BD8">
        <w:t>качества</w:t>
      </w:r>
      <w:r w:rsidRPr="00FD4BD8">
        <w:rPr>
          <w:spacing w:val="1"/>
        </w:rPr>
        <w:t xml:space="preserve"> </w:t>
      </w:r>
      <w:r w:rsidRPr="00FD4BD8">
        <w:t>как</w:t>
      </w:r>
      <w:r w:rsidRPr="00FD4BD8">
        <w:rPr>
          <w:spacing w:val="1"/>
        </w:rPr>
        <w:t xml:space="preserve"> </w:t>
      </w:r>
      <w:r w:rsidRPr="00FD4BD8">
        <w:t>внимание,</w:t>
      </w:r>
      <w:r w:rsidRPr="00FD4BD8">
        <w:rPr>
          <w:spacing w:val="1"/>
        </w:rPr>
        <w:t xml:space="preserve"> </w:t>
      </w:r>
      <w:r w:rsidRPr="00FD4BD8">
        <w:t>забота,</w:t>
      </w:r>
      <w:r w:rsidRPr="00FD4BD8">
        <w:rPr>
          <w:spacing w:val="1"/>
        </w:rPr>
        <w:t xml:space="preserve"> </w:t>
      </w:r>
      <w:r w:rsidRPr="00FD4BD8">
        <w:t>уважение.</w:t>
      </w:r>
      <w:r w:rsidRPr="00FD4BD8">
        <w:rPr>
          <w:spacing w:val="1"/>
        </w:rPr>
        <w:t xml:space="preserve"> </w:t>
      </w:r>
      <w:r w:rsidRPr="00FD4BD8">
        <w:t>Волонтерство</w:t>
      </w:r>
      <w:r w:rsidRPr="00FD4BD8">
        <w:rPr>
          <w:spacing w:val="1"/>
        </w:rPr>
        <w:t xml:space="preserve"> </w:t>
      </w:r>
      <w:r w:rsidRPr="00FD4BD8">
        <w:t>позволяет</w:t>
      </w:r>
      <w:r w:rsidRPr="00FD4BD8">
        <w:rPr>
          <w:spacing w:val="1"/>
        </w:rPr>
        <w:t xml:space="preserve"> </w:t>
      </w:r>
      <w:r w:rsidRPr="00FD4BD8">
        <w:t>развивать</w:t>
      </w:r>
      <w:r w:rsidRPr="00FD4BD8">
        <w:rPr>
          <w:spacing w:val="1"/>
        </w:rPr>
        <w:t xml:space="preserve"> </w:t>
      </w:r>
      <w:r w:rsidRPr="00FD4BD8">
        <w:t>коммуникативную культуру, умение общаться, слушать и слышать, эмоциональный интеллект,</w:t>
      </w:r>
      <w:r w:rsidRPr="00FD4BD8">
        <w:rPr>
          <w:spacing w:val="1"/>
        </w:rPr>
        <w:t xml:space="preserve"> </w:t>
      </w:r>
      <w:r w:rsidRPr="00FD4BD8">
        <w:t>эмпатию,</w:t>
      </w:r>
      <w:r w:rsidRPr="00FD4BD8">
        <w:rPr>
          <w:spacing w:val="-1"/>
        </w:rPr>
        <w:t xml:space="preserve"> </w:t>
      </w:r>
      <w:r w:rsidRPr="00FD4BD8">
        <w:t>умение сопереживать.</w:t>
      </w:r>
    </w:p>
    <w:p w:rsidR="00386ED4" w:rsidRPr="00FD4BD8" w:rsidRDefault="00386ED4" w:rsidP="0071123F">
      <w:pPr>
        <w:pStyle w:val="BodyText"/>
        <w:ind w:left="851" w:right="897"/>
      </w:pPr>
      <w:r w:rsidRPr="00FD4BD8">
        <w:t>Воспитательный</w:t>
      </w:r>
      <w:r w:rsidRPr="00FD4BD8">
        <w:rPr>
          <w:spacing w:val="-5"/>
        </w:rPr>
        <w:t xml:space="preserve"> </w:t>
      </w:r>
      <w:r w:rsidRPr="00FD4BD8">
        <w:t>потенциал</w:t>
      </w:r>
      <w:r w:rsidRPr="00FD4BD8">
        <w:rPr>
          <w:spacing w:val="-1"/>
        </w:rPr>
        <w:t xml:space="preserve"> </w:t>
      </w:r>
      <w:r w:rsidRPr="00FD4BD8">
        <w:t>волонтерства</w:t>
      </w:r>
      <w:r w:rsidRPr="00FD4BD8">
        <w:rPr>
          <w:spacing w:val="-2"/>
        </w:rPr>
        <w:t xml:space="preserve"> </w:t>
      </w:r>
      <w:r w:rsidRPr="00FD4BD8">
        <w:t>реализуется</w:t>
      </w:r>
      <w:r w:rsidRPr="00FD4BD8">
        <w:rPr>
          <w:spacing w:val="-1"/>
        </w:rPr>
        <w:t xml:space="preserve"> </w:t>
      </w:r>
      <w:r>
        <w:t>через работу отряда</w:t>
      </w:r>
      <w:r w:rsidRPr="00422D0E">
        <w:rPr>
          <w:spacing w:val="-2"/>
        </w:rPr>
        <w:t xml:space="preserve"> </w:t>
      </w:r>
      <w:r w:rsidRPr="00422D0E">
        <w:t>«Кто, если не мы?</w:t>
      </w:r>
      <w:r>
        <w:t xml:space="preserve">» </w:t>
      </w:r>
      <w:r w:rsidRPr="00FD4BD8">
        <w:t>следующим</w:t>
      </w:r>
      <w:r w:rsidRPr="00FD4BD8">
        <w:rPr>
          <w:spacing w:val="-5"/>
        </w:rPr>
        <w:t xml:space="preserve"> </w:t>
      </w:r>
      <w:r w:rsidRPr="00FD4BD8">
        <w:t>образом:</w:t>
      </w:r>
    </w:p>
    <w:p w:rsidR="00386ED4" w:rsidRPr="00FD4BD8" w:rsidRDefault="00386ED4" w:rsidP="0071123F">
      <w:pPr>
        <w:pStyle w:val="Heading41"/>
        <w:ind w:left="851"/>
        <w:rPr>
          <w:sz w:val="28"/>
          <w:szCs w:val="28"/>
        </w:rPr>
      </w:pPr>
      <w:r w:rsidRPr="00FD4BD8">
        <w:rPr>
          <w:sz w:val="28"/>
          <w:szCs w:val="28"/>
        </w:rPr>
        <w:t>на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внешкольном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уровне:</w:t>
      </w:r>
    </w:p>
    <w:p w:rsidR="00386ED4" w:rsidRPr="00FD4BD8" w:rsidRDefault="00386ED4" w:rsidP="00AB7046">
      <w:pPr>
        <w:pStyle w:val="ListParagraph"/>
        <w:numPr>
          <w:ilvl w:val="2"/>
          <w:numId w:val="3"/>
        </w:numPr>
        <w:tabs>
          <w:tab w:val="left" w:pos="1616"/>
        </w:tabs>
        <w:ind w:left="284" w:right="848" w:firstLine="104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посильная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помощь,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оказываемая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школьниками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пожилым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людям,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проживающим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микрорайоне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расположения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образовательной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организации;</w:t>
      </w:r>
    </w:p>
    <w:p w:rsidR="00386ED4" w:rsidRPr="00FD4BD8" w:rsidRDefault="00386ED4" w:rsidP="00AB7046">
      <w:pPr>
        <w:pStyle w:val="ListParagraph"/>
        <w:numPr>
          <w:ilvl w:val="2"/>
          <w:numId w:val="3"/>
        </w:numPr>
        <w:tabs>
          <w:tab w:val="left" w:pos="1616"/>
        </w:tabs>
        <w:ind w:left="284" w:right="844" w:firstLine="104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привлечение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 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совместной работе с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учреждениями социальной сферы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(детские сады, детские дома, дома престарелых, центры социальной помощи семье и детям) - 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проведении культурно-просветительских и развлекательных мероприятий для посетителей этих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учреждений;</w:t>
      </w:r>
    </w:p>
    <w:p w:rsidR="00386ED4" w:rsidRPr="00FD4BD8" w:rsidRDefault="00386ED4" w:rsidP="00AB7046">
      <w:pPr>
        <w:pStyle w:val="ListParagraph"/>
        <w:numPr>
          <w:ilvl w:val="2"/>
          <w:numId w:val="3"/>
        </w:numPr>
        <w:tabs>
          <w:tab w:val="left" w:pos="1616"/>
        </w:tabs>
        <w:ind w:left="284" w:right="846" w:firstLine="104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участие</w:t>
      </w:r>
      <w:r w:rsidRPr="00FD4BD8">
        <w:rPr>
          <w:spacing w:val="-7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(с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согласия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родителей</w:t>
      </w:r>
      <w:r w:rsidRPr="00FD4BD8">
        <w:rPr>
          <w:spacing w:val="-8"/>
          <w:sz w:val="28"/>
          <w:szCs w:val="28"/>
        </w:rPr>
        <w:t xml:space="preserve"> </w:t>
      </w:r>
      <w:r w:rsidRPr="00FD4BD8">
        <w:rPr>
          <w:sz w:val="28"/>
          <w:szCs w:val="28"/>
        </w:rPr>
        <w:t>(законных</w:t>
      </w:r>
      <w:r w:rsidRPr="00FD4BD8">
        <w:rPr>
          <w:spacing w:val="-7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представителей)</w:t>
      </w:r>
      <w:r w:rsidRPr="00FD4BD8">
        <w:rPr>
          <w:spacing w:val="-8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сбору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помощи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для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нуждающихся;</w:t>
      </w:r>
    </w:p>
    <w:p w:rsidR="00386ED4" w:rsidRPr="00422D0E" w:rsidRDefault="00386ED4" w:rsidP="009D6396">
      <w:pPr>
        <w:ind w:left="284" w:right="844" w:firstLine="1045"/>
        <w:jc w:val="both"/>
        <w:rPr>
          <w:sz w:val="28"/>
          <w:szCs w:val="28"/>
        </w:rPr>
      </w:pPr>
      <w:r>
        <w:rPr>
          <w:noProof/>
        </w:rPr>
        <w:pict>
          <v:shape id="docshape84" o:spid="_x0000_s1034" type="#_x0000_t202" style="position:absolute;left:0;text-align:left;margin-left:551.8pt;margin-top:23.2pt;width:17.55pt;height:16.2pt;z-index:251654144;mso-position-horizontal-relative:page" filled="f" stroked="f">
            <v:textbox style="layout-flow:vertical" inset="0,0,0,0">
              <w:txbxContent>
                <w:p w:rsidR="00386ED4" w:rsidRDefault="00386ED4" w:rsidP="00422D0E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FD4BD8">
        <w:rPr>
          <w:b/>
          <w:bCs/>
          <w:i/>
          <w:iCs/>
          <w:sz w:val="28"/>
          <w:szCs w:val="28"/>
        </w:rPr>
        <w:t>на</w:t>
      </w:r>
      <w:r w:rsidRPr="00FD4BD8">
        <w:rPr>
          <w:b/>
          <w:bCs/>
          <w:i/>
          <w:iCs/>
          <w:spacing w:val="-14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уровне</w:t>
      </w:r>
      <w:r w:rsidRPr="00FD4BD8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образовательной</w:t>
      </w:r>
      <w:r w:rsidRPr="00FD4BD8">
        <w:rPr>
          <w:b/>
          <w:bCs/>
          <w:i/>
          <w:iCs/>
          <w:spacing w:val="-14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организации:</w:t>
      </w:r>
      <w:r w:rsidRPr="00FD4BD8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участие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14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праздников,</w:t>
      </w:r>
      <w:r w:rsidRPr="00FD4BD8">
        <w:rPr>
          <w:spacing w:val="-53"/>
          <w:sz w:val="28"/>
          <w:szCs w:val="28"/>
        </w:rPr>
        <w:t xml:space="preserve"> </w:t>
      </w:r>
      <w:r w:rsidRPr="00FD4BD8">
        <w:rPr>
          <w:sz w:val="28"/>
          <w:szCs w:val="28"/>
        </w:rPr>
        <w:t>торжественных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мероприятий, встреч с гостями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школы.</w:t>
      </w:r>
      <w:r>
        <w:rPr>
          <w:sz w:val="28"/>
          <w:szCs w:val="28"/>
        </w:rPr>
        <w:t xml:space="preserve"> </w:t>
      </w:r>
    </w:p>
    <w:p w:rsidR="00386ED4" w:rsidRDefault="00386ED4" w:rsidP="0071123F">
      <w:pPr>
        <w:pStyle w:val="BodyText"/>
        <w:ind w:left="0" w:right="842"/>
      </w:pPr>
    </w:p>
    <w:p w:rsidR="00386ED4" w:rsidRDefault="00386ED4" w:rsidP="0071123F">
      <w:pPr>
        <w:pStyle w:val="BodyText"/>
        <w:ind w:left="0" w:right="842"/>
      </w:pPr>
    </w:p>
    <w:p w:rsidR="00386ED4" w:rsidRDefault="00386ED4" w:rsidP="0071123F">
      <w:pPr>
        <w:pStyle w:val="BodyText"/>
        <w:ind w:left="0" w:right="842"/>
      </w:pPr>
    </w:p>
    <w:p w:rsidR="00386ED4" w:rsidRDefault="00386ED4" w:rsidP="0071123F">
      <w:pPr>
        <w:pStyle w:val="BodyText"/>
        <w:ind w:left="0" w:right="842"/>
      </w:pPr>
    </w:p>
    <w:p w:rsidR="00386ED4" w:rsidRDefault="00386ED4" w:rsidP="0071123F">
      <w:pPr>
        <w:pStyle w:val="BodyText"/>
        <w:ind w:left="0" w:right="842"/>
      </w:pPr>
    </w:p>
    <w:p w:rsidR="00386ED4" w:rsidRDefault="00386ED4" w:rsidP="0071123F">
      <w:pPr>
        <w:pStyle w:val="BodyText"/>
        <w:ind w:left="0" w:right="842"/>
      </w:pPr>
    </w:p>
    <w:p w:rsidR="00386ED4" w:rsidRDefault="00386ED4" w:rsidP="0071123F">
      <w:pPr>
        <w:pStyle w:val="BodyText"/>
        <w:ind w:left="0" w:right="842"/>
      </w:pPr>
    </w:p>
    <w:p w:rsidR="00386ED4" w:rsidRPr="00FD4BD8" w:rsidRDefault="00386ED4" w:rsidP="0071123F">
      <w:pPr>
        <w:pStyle w:val="BodyText"/>
        <w:ind w:left="0" w:right="842"/>
      </w:pPr>
    </w:p>
    <w:p w:rsidR="00386ED4" w:rsidRPr="00FD4BD8" w:rsidRDefault="00386ED4" w:rsidP="0071123F">
      <w:pPr>
        <w:ind w:left="1188"/>
        <w:jc w:val="both"/>
        <w:rPr>
          <w:b/>
          <w:bCs/>
          <w:i/>
          <w:iCs/>
          <w:sz w:val="28"/>
          <w:szCs w:val="28"/>
        </w:rPr>
      </w:pPr>
      <w:r w:rsidRPr="00FD4BD8">
        <w:rPr>
          <w:b/>
          <w:bCs/>
          <w:i/>
          <w:iCs/>
          <w:sz w:val="28"/>
          <w:szCs w:val="28"/>
        </w:rPr>
        <w:t>Воспитательная</w:t>
      </w:r>
      <w:r w:rsidRPr="00FD4BD8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работа</w:t>
      </w:r>
      <w:r w:rsidRPr="00FD4BD8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по</w:t>
      </w:r>
      <w:r w:rsidRPr="00FD4BD8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реализации</w:t>
      </w:r>
      <w:r w:rsidRPr="00FD4BD8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модуля.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36"/>
        <w:gridCol w:w="5006"/>
      </w:tblGrid>
      <w:tr w:rsidR="00386ED4" w:rsidRPr="00FD4BD8">
        <w:trPr>
          <w:trHeight w:val="290"/>
        </w:trPr>
        <w:tc>
          <w:tcPr>
            <w:tcW w:w="4536" w:type="dxa"/>
          </w:tcPr>
          <w:p w:rsidR="00386ED4" w:rsidRPr="0089764E" w:rsidRDefault="00386ED4" w:rsidP="0089764E">
            <w:pPr>
              <w:pStyle w:val="TableParagraph"/>
              <w:ind w:left="638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Содержание</w:t>
            </w:r>
            <w:r w:rsidRPr="0089764E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и</w:t>
            </w:r>
            <w:r w:rsidRPr="0089764E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виды</w:t>
            </w:r>
            <w:r w:rsidRPr="0089764E">
              <w:rPr>
                <w:b/>
                <w:bCs/>
                <w:spacing w:val="-5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5006" w:type="dxa"/>
          </w:tcPr>
          <w:p w:rsidR="00386ED4" w:rsidRPr="0089764E" w:rsidRDefault="00386ED4" w:rsidP="0089764E">
            <w:pPr>
              <w:pStyle w:val="TableParagraph"/>
              <w:ind w:left="1259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Формы</w:t>
            </w:r>
            <w:r w:rsidRPr="0089764E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</w:tr>
      <w:tr w:rsidR="00386ED4" w:rsidRPr="00FD4BD8">
        <w:trPr>
          <w:trHeight w:val="3201"/>
        </w:trPr>
        <w:tc>
          <w:tcPr>
            <w:tcW w:w="4536" w:type="dxa"/>
          </w:tcPr>
          <w:p w:rsidR="00386ED4" w:rsidRPr="0089764E" w:rsidRDefault="00386ED4" w:rsidP="0089764E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Организация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классными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руководителями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родителями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обучающихся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совместных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видов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коллективной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познавательной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спортивно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-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оздоровительной</w:t>
            </w:r>
          </w:p>
          <w:p w:rsidR="00386ED4" w:rsidRPr="0089764E" w:rsidRDefault="00386ED4" w:rsidP="0071123F">
            <w:pPr>
              <w:pStyle w:val="TableParagraph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д</w:t>
            </w:r>
            <w:r w:rsidRPr="0089764E">
              <w:rPr>
                <w:sz w:val="24"/>
                <w:szCs w:val="24"/>
                <w:lang w:val="en-US"/>
              </w:rPr>
              <w:t>еятельности</w:t>
            </w:r>
            <w:r w:rsidRPr="0089764E">
              <w:rPr>
                <w:sz w:val="24"/>
                <w:szCs w:val="24"/>
              </w:rPr>
              <w:t>.</w:t>
            </w:r>
          </w:p>
        </w:tc>
        <w:tc>
          <w:tcPr>
            <w:tcW w:w="5006" w:type="dxa"/>
          </w:tcPr>
          <w:p w:rsidR="00386ED4" w:rsidRPr="0089764E" w:rsidRDefault="00386ED4" w:rsidP="00AB7046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Регулярные пешие прогулки, экскурсии или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походы выходного дня по городу, в городской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музей,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на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выставки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детского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творчества,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на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предприятие,</w:t>
            </w:r>
            <w:r w:rsidRPr="0089764E">
              <w:rPr>
                <w:spacing w:val="-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на природу;</w:t>
            </w:r>
          </w:p>
          <w:p w:rsidR="00386ED4" w:rsidRPr="0089764E" w:rsidRDefault="00386ED4" w:rsidP="00AB7046">
            <w:pPr>
              <w:pStyle w:val="TableParagraph"/>
              <w:numPr>
                <w:ilvl w:val="0"/>
                <w:numId w:val="12"/>
              </w:numPr>
              <w:tabs>
                <w:tab w:val="left" w:pos="273"/>
              </w:tabs>
              <w:ind w:right="98" w:firstLine="0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Интерактивные</w:t>
            </w:r>
            <w:r w:rsidRPr="0089764E">
              <w:rPr>
                <w:spacing w:val="3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занятия,</w:t>
            </w:r>
            <w:r w:rsidRPr="0089764E">
              <w:rPr>
                <w:spacing w:val="30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сюжетно</w:t>
            </w:r>
            <w:r w:rsidRPr="0089764E">
              <w:rPr>
                <w:spacing w:val="34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-</w:t>
            </w:r>
            <w:r w:rsidRPr="0089764E">
              <w:rPr>
                <w:spacing w:val="28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ролевые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игры</w:t>
            </w:r>
            <w:r w:rsidRPr="0089764E">
              <w:rPr>
                <w:spacing w:val="-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 распределением</w:t>
            </w:r>
            <w:r w:rsidRPr="0089764E">
              <w:rPr>
                <w:spacing w:val="50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среди</w:t>
            </w:r>
            <w:r w:rsidRPr="0089764E">
              <w:rPr>
                <w:spacing w:val="50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обучающихся</w:t>
            </w:r>
            <w:r w:rsidRPr="0089764E">
              <w:rPr>
                <w:spacing w:val="5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ролей</w:t>
            </w:r>
            <w:r w:rsidRPr="0089764E">
              <w:rPr>
                <w:spacing w:val="50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соответствующих</w:t>
            </w:r>
            <w:r w:rsidRPr="0089764E">
              <w:rPr>
                <w:sz w:val="24"/>
                <w:szCs w:val="24"/>
              </w:rPr>
              <w:tab/>
              <w:t>им</w:t>
            </w:r>
            <w:r w:rsidRPr="0089764E">
              <w:rPr>
                <w:sz w:val="24"/>
                <w:szCs w:val="24"/>
              </w:rPr>
              <w:tab/>
              <w:t>заданий,</w:t>
            </w:r>
            <w:r w:rsidRPr="0089764E">
              <w:rPr>
                <w:sz w:val="24"/>
                <w:szCs w:val="24"/>
              </w:rPr>
              <w:tab/>
            </w:r>
            <w:r w:rsidRPr="0089764E">
              <w:rPr>
                <w:spacing w:val="-1"/>
                <w:sz w:val="24"/>
                <w:szCs w:val="24"/>
              </w:rPr>
              <w:t>например:</w:t>
            </w:r>
          </w:p>
          <w:p w:rsidR="00386ED4" w:rsidRPr="0089764E" w:rsidRDefault="00386ED4" w:rsidP="0089764E">
            <w:pPr>
              <w:pStyle w:val="TableParagraph"/>
              <w:tabs>
                <w:tab w:val="left" w:pos="1902"/>
                <w:tab w:val="left" w:pos="3744"/>
              </w:tabs>
              <w:ind w:left="104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«фотографов»,</w:t>
            </w:r>
            <w:r w:rsidRPr="0089764E">
              <w:rPr>
                <w:sz w:val="24"/>
                <w:szCs w:val="24"/>
              </w:rPr>
              <w:tab/>
              <w:t>«разведчиков»,</w:t>
            </w:r>
            <w:r w:rsidRPr="0089764E">
              <w:rPr>
                <w:sz w:val="24"/>
                <w:szCs w:val="24"/>
              </w:rPr>
              <w:tab/>
              <w:t>«гидов»,</w:t>
            </w:r>
          </w:p>
          <w:p w:rsidR="00386ED4" w:rsidRPr="0089764E" w:rsidRDefault="00386ED4" w:rsidP="0089764E">
            <w:pPr>
              <w:pStyle w:val="TableParagraph"/>
              <w:tabs>
                <w:tab w:val="left" w:pos="3026"/>
              </w:tabs>
              <w:ind w:left="104" w:right="105"/>
              <w:rPr>
                <w:spacing w:val="-2"/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 xml:space="preserve">«корреспондентов», </w:t>
            </w:r>
            <w:r w:rsidRPr="0089764E">
              <w:rPr>
                <w:spacing w:val="-1"/>
                <w:sz w:val="24"/>
                <w:szCs w:val="24"/>
              </w:rPr>
              <w:t>«оформителей»;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Школьная</w:t>
            </w:r>
            <w:r w:rsidRPr="0089764E">
              <w:rPr>
                <w:spacing w:val="-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утренняя</w:t>
            </w:r>
            <w:r w:rsidRPr="0089764E">
              <w:rPr>
                <w:spacing w:val="-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зарядка;</w:t>
            </w:r>
            <w:r w:rsidRPr="0089764E">
              <w:rPr>
                <w:spacing w:val="-2"/>
                <w:sz w:val="24"/>
                <w:szCs w:val="24"/>
              </w:rPr>
              <w:t xml:space="preserve"> </w:t>
            </w:r>
          </w:p>
          <w:p w:rsidR="00386ED4" w:rsidRPr="0089764E" w:rsidRDefault="00386ED4" w:rsidP="0089764E">
            <w:pPr>
              <w:pStyle w:val="TableParagraph"/>
              <w:tabs>
                <w:tab w:val="left" w:pos="3026"/>
              </w:tabs>
              <w:ind w:left="104" w:right="105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Час</w:t>
            </w:r>
            <w:r w:rsidRPr="0089764E">
              <w:rPr>
                <w:spacing w:val="-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здоровья</w:t>
            </w:r>
          </w:p>
        </w:tc>
      </w:tr>
    </w:tbl>
    <w:p w:rsidR="00386ED4" w:rsidRDefault="00386ED4" w:rsidP="0071123F">
      <w:pPr>
        <w:pStyle w:val="BodyText"/>
        <w:ind w:left="0"/>
        <w:jc w:val="left"/>
        <w:rPr>
          <w:b/>
          <w:bCs/>
          <w:i/>
          <w:iCs/>
        </w:rPr>
      </w:pPr>
    </w:p>
    <w:p w:rsidR="00386ED4" w:rsidRPr="00FD4BD8" w:rsidRDefault="00386ED4" w:rsidP="0071123F">
      <w:pPr>
        <w:pStyle w:val="BodyText"/>
        <w:ind w:left="0"/>
        <w:jc w:val="left"/>
        <w:rPr>
          <w:b/>
          <w:bCs/>
          <w:i/>
          <w:iCs/>
        </w:rPr>
      </w:pPr>
    </w:p>
    <w:p w:rsidR="00386ED4" w:rsidRPr="00282A64" w:rsidRDefault="00386ED4" w:rsidP="0071123F">
      <w:pPr>
        <w:pStyle w:val="Heading31"/>
        <w:tabs>
          <w:tab w:val="left" w:pos="4492"/>
        </w:tabs>
        <w:ind w:left="142" w:firstLine="0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7</w:t>
      </w:r>
      <w:r w:rsidRPr="004061E0">
        <w:rPr>
          <w:color w:val="002060"/>
          <w:spacing w:val="-4"/>
        </w:rPr>
        <w:t xml:space="preserve"> </w:t>
      </w:r>
      <w:r w:rsidRPr="00282A64">
        <w:rPr>
          <w:color w:val="002060"/>
          <w:sz w:val="28"/>
          <w:szCs w:val="28"/>
        </w:rPr>
        <w:t>Модуль</w:t>
      </w:r>
      <w:r w:rsidRPr="00282A64">
        <w:rPr>
          <w:color w:val="002060"/>
          <w:spacing w:val="-3"/>
          <w:sz w:val="28"/>
          <w:szCs w:val="28"/>
        </w:rPr>
        <w:t xml:space="preserve"> </w:t>
      </w:r>
      <w:r w:rsidRPr="00282A64">
        <w:rPr>
          <w:color w:val="002060"/>
          <w:sz w:val="28"/>
          <w:szCs w:val="28"/>
        </w:rPr>
        <w:t>«Точка</w:t>
      </w:r>
      <w:r w:rsidRPr="00282A64">
        <w:rPr>
          <w:color w:val="002060"/>
          <w:spacing w:val="-1"/>
          <w:sz w:val="28"/>
          <w:szCs w:val="28"/>
        </w:rPr>
        <w:t xml:space="preserve"> </w:t>
      </w:r>
      <w:r w:rsidRPr="00282A64">
        <w:rPr>
          <w:color w:val="002060"/>
          <w:sz w:val="28"/>
          <w:szCs w:val="28"/>
        </w:rPr>
        <w:t>роста»</w:t>
      </w:r>
    </w:p>
    <w:p w:rsidR="00386ED4" w:rsidRPr="00FD4BD8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Pr="00FD4BD8" w:rsidRDefault="00386ED4" w:rsidP="009D6396">
      <w:pPr>
        <w:pStyle w:val="BodyText"/>
        <w:ind w:left="567" w:right="845" w:firstLine="567"/>
      </w:pPr>
      <w:r>
        <w:t xml:space="preserve"> </w:t>
      </w:r>
      <w:r w:rsidRPr="00FD4BD8">
        <w:t>Центр</w:t>
      </w:r>
      <w:r w:rsidRPr="00FD4BD8">
        <w:rPr>
          <w:spacing w:val="1"/>
        </w:rPr>
        <w:t xml:space="preserve"> </w:t>
      </w:r>
      <w:r w:rsidRPr="00FD4BD8">
        <w:t>образования</w:t>
      </w:r>
      <w:r w:rsidRPr="00FD4BD8">
        <w:rPr>
          <w:spacing w:val="1"/>
        </w:rPr>
        <w:t xml:space="preserve"> </w:t>
      </w:r>
      <w:r w:rsidRPr="00FD4BD8">
        <w:t>цифрового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гуманитарного</w:t>
      </w:r>
      <w:r w:rsidRPr="00FD4BD8">
        <w:rPr>
          <w:spacing w:val="1"/>
        </w:rPr>
        <w:t xml:space="preserve"> </w:t>
      </w:r>
      <w:r w:rsidRPr="00FD4BD8">
        <w:t>профилей</w:t>
      </w:r>
      <w:r w:rsidRPr="00FD4BD8">
        <w:rPr>
          <w:spacing w:val="1"/>
        </w:rPr>
        <w:t xml:space="preserve"> </w:t>
      </w:r>
      <w:r w:rsidRPr="00FD4BD8">
        <w:t>«Точка</w:t>
      </w:r>
      <w:r w:rsidRPr="00FD4BD8">
        <w:rPr>
          <w:spacing w:val="1"/>
        </w:rPr>
        <w:t xml:space="preserve"> </w:t>
      </w:r>
      <w:r w:rsidRPr="00FD4BD8">
        <w:t>роста»</w:t>
      </w:r>
      <w:r w:rsidRPr="00FD4BD8">
        <w:rPr>
          <w:spacing w:val="1"/>
        </w:rPr>
        <w:t xml:space="preserve"> </w:t>
      </w:r>
      <w:r w:rsidRPr="00FD4BD8">
        <w:t>является</w:t>
      </w:r>
      <w:r w:rsidRPr="00FD4BD8">
        <w:rPr>
          <w:spacing w:val="1"/>
        </w:rPr>
        <w:t xml:space="preserve"> </w:t>
      </w:r>
      <w:r w:rsidRPr="00FD4BD8">
        <w:t>общественным</w:t>
      </w:r>
      <w:r w:rsidRPr="00FD4BD8">
        <w:rPr>
          <w:spacing w:val="9"/>
        </w:rPr>
        <w:t xml:space="preserve"> </w:t>
      </w:r>
      <w:r w:rsidRPr="00FD4BD8">
        <w:t>пространством</w:t>
      </w:r>
      <w:r w:rsidRPr="00FD4BD8">
        <w:rPr>
          <w:spacing w:val="9"/>
        </w:rPr>
        <w:t xml:space="preserve"> </w:t>
      </w:r>
      <w:r>
        <w:t xml:space="preserve">МБОУ-Хотынецкой СОШ им. С.Г. Поматилова </w:t>
      </w:r>
      <w:r w:rsidRPr="00FD4BD8">
        <w:t>осуществляющей</w:t>
      </w:r>
      <w:r w:rsidRPr="00FD4BD8">
        <w:rPr>
          <w:spacing w:val="-8"/>
        </w:rPr>
        <w:t xml:space="preserve"> </w:t>
      </w:r>
      <w:r w:rsidRPr="00FD4BD8">
        <w:t>образовательную</w:t>
      </w:r>
      <w:r w:rsidRPr="00FD4BD8">
        <w:rPr>
          <w:spacing w:val="-4"/>
        </w:rPr>
        <w:t xml:space="preserve"> </w:t>
      </w:r>
      <w:r w:rsidRPr="00FD4BD8">
        <w:t>деятельность</w:t>
      </w:r>
      <w:r w:rsidRPr="00FD4BD8">
        <w:rPr>
          <w:spacing w:val="-5"/>
        </w:rPr>
        <w:t xml:space="preserve"> </w:t>
      </w:r>
      <w:r w:rsidRPr="00FD4BD8">
        <w:t>по</w:t>
      </w:r>
      <w:r w:rsidRPr="00FD4BD8">
        <w:rPr>
          <w:spacing w:val="-52"/>
        </w:rPr>
        <w:t xml:space="preserve"> </w:t>
      </w:r>
      <w:r w:rsidRPr="00FD4BD8">
        <w:t>ОП</w:t>
      </w:r>
      <w:r w:rsidRPr="00FD4BD8">
        <w:rPr>
          <w:spacing w:val="-6"/>
        </w:rPr>
        <w:t xml:space="preserve"> </w:t>
      </w:r>
      <w:r w:rsidRPr="00FD4BD8">
        <w:t>НОО,</w:t>
      </w:r>
      <w:r w:rsidRPr="00FD4BD8">
        <w:rPr>
          <w:spacing w:val="-4"/>
        </w:rPr>
        <w:t xml:space="preserve"> </w:t>
      </w:r>
      <w:r w:rsidRPr="00FD4BD8">
        <w:t>ООО</w:t>
      </w:r>
      <w:r>
        <w:t>, СОО</w:t>
      </w:r>
      <w:r w:rsidRPr="00FD4BD8">
        <w:rPr>
          <w:spacing w:val="-5"/>
        </w:rPr>
        <w:t xml:space="preserve"> </w:t>
      </w:r>
      <w:r w:rsidRPr="00FD4BD8">
        <w:t>и</w:t>
      </w:r>
      <w:r w:rsidRPr="00FD4BD8">
        <w:rPr>
          <w:spacing w:val="-4"/>
        </w:rPr>
        <w:t xml:space="preserve"> </w:t>
      </w:r>
      <w:r w:rsidRPr="00FD4BD8">
        <w:t>направлен</w:t>
      </w:r>
      <w:r w:rsidRPr="00FD4BD8">
        <w:rPr>
          <w:spacing w:val="-4"/>
        </w:rPr>
        <w:t xml:space="preserve"> </w:t>
      </w:r>
      <w:r w:rsidRPr="00FD4BD8">
        <w:t>на</w:t>
      </w:r>
      <w:r w:rsidRPr="00FD4BD8">
        <w:rPr>
          <w:spacing w:val="-4"/>
        </w:rPr>
        <w:t xml:space="preserve"> </w:t>
      </w:r>
      <w:r w:rsidRPr="00FD4BD8">
        <w:t>формирование</w:t>
      </w:r>
      <w:r w:rsidRPr="00FD4BD8">
        <w:rPr>
          <w:spacing w:val="-3"/>
        </w:rPr>
        <w:t xml:space="preserve"> </w:t>
      </w:r>
      <w:r w:rsidRPr="00FD4BD8">
        <w:t>современных</w:t>
      </w:r>
      <w:r w:rsidRPr="00FD4BD8">
        <w:rPr>
          <w:spacing w:val="-6"/>
        </w:rPr>
        <w:t xml:space="preserve"> </w:t>
      </w:r>
      <w:r w:rsidRPr="00FD4BD8">
        <w:t>компетенций</w:t>
      </w:r>
      <w:r w:rsidRPr="00FD4BD8">
        <w:rPr>
          <w:spacing w:val="-5"/>
        </w:rPr>
        <w:t xml:space="preserve"> </w:t>
      </w:r>
      <w:r w:rsidRPr="00FD4BD8">
        <w:t>и</w:t>
      </w:r>
      <w:r w:rsidRPr="00FD4BD8">
        <w:rPr>
          <w:spacing w:val="-7"/>
        </w:rPr>
        <w:t xml:space="preserve"> </w:t>
      </w:r>
      <w:r w:rsidRPr="00FD4BD8">
        <w:t>навыков</w:t>
      </w:r>
      <w:r w:rsidRPr="00FD4BD8">
        <w:rPr>
          <w:spacing w:val="-5"/>
        </w:rPr>
        <w:t xml:space="preserve"> </w:t>
      </w:r>
      <w:r w:rsidRPr="00FD4BD8">
        <w:t>у</w:t>
      </w:r>
      <w:r w:rsidRPr="00FD4BD8">
        <w:rPr>
          <w:spacing w:val="-6"/>
        </w:rPr>
        <w:t xml:space="preserve"> </w:t>
      </w:r>
      <w:r w:rsidRPr="00FD4BD8">
        <w:t>обучающихся,</w:t>
      </w:r>
      <w:r w:rsidRPr="00FD4BD8">
        <w:rPr>
          <w:spacing w:val="-53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том</w:t>
      </w:r>
      <w:r w:rsidRPr="00FD4BD8">
        <w:rPr>
          <w:spacing w:val="1"/>
        </w:rPr>
        <w:t xml:space="preserve"> </w:t>
      </w:r>
      <w:r w:rsidRPr="00FD4BD8">
        <w:t>числе</w:t>
      </w:r>
      <w:r w:rsidRPr="00FD4BD8">
        <w:rPr>
          <w:spacing w:val="1"/>
        </w:rPr>
        <w:t xml:space="preserve"> </w:t>
      </w:r>
      <w:r w:rsidRPr="00FD4BD8">
        <w:t>по</w:t>
      </w:r>
      <w:r w:rsidRPr="00FD4BD8">
        <w:rPr>
          <w:spacing w:val="1"/>
        </w:rPr>
        <w:t xml:space="preserve"> </w:t>
      </w:r>
      <w:r w:rsidRPr="00FD4BD8">
        <w:t>учебным</w:t>
      </w:r>
      <w:r w:rsidRPr="00FD4BD8">
        <w:rPr>
          <w:spacing w:val="1"/>
        </w:rPr>
        <w:t xml:space="preserve"> </w:t>
      </w:r>
      <w:r w:rsidRPr="00FD4BD8">
        <w:t>предметам</w:t>
      </w:r>
      <w:r w:rsidRPr="00FD4BD8">
        <w:rPr>
          <w:spacing w:val="1"/>
        </w:rPr>
        <w:t xml:space="preserve"> </w:t>
      </w:r>
      <w:r w:rsidRPr="00FD4BD8">
        <w:t>«Технология»,</w:t>
      </w:r>
      <w:r w:rsidRPr="00FD4BD8">
        <w:rPr>
          <w:spacing w:val="1"/>
        </w:rPr>
        <w:t xml:space="preserve"> </w:t>
      </w:r>
      <w:r w:rsidRPr="00FD4BD8">
        <w:t>«Информатика»,</w:t>
      </w:r>
      <w:r w:rsidRPr="00FD4BD8">
        <w:rPr>
          <w:spacing w:val="1"/>
        </w:rPr>
        <w:t xml:space="preserve"> </w:t>
      </w:r>
      <w:r w:rsidRPr="00FD4BD8">
        <w:t>«Основы</w:t>
      </w:r>
      <w:r w:rsidRPr="00FD4BD8">
        <w:rPr>
          <w:spacing w:val="1"/>
        </w:rPr>
        <w:t xml:space="preserve"> </w:t>
      </w:r>
      <w:r w:rsidRPr="00FD4BD8">
        <w:t>безопасности</w:t>
      </w:r>
      <w:r w:rsidRPr="00FD4BD8">
        <w:rPr>
          <w:spacing w:val="1"/>
        </w:rPr>
        <w:t xml:space="preserve"> </w:t>
      </w:r>
      <w:r w:rsidRPr="00FD4BD8">
        <w:t>жизнедеятельности».</w:t>
      </w:r>
    </w:p>
    <w:p w:rsidR="00386ED4" w:rsidRPr="00FD4BD8" w:rsidRDefault="00386ED4" w:rsidP="009D6396">
      <w:pPr>
        <w:pStyle w:val="BodyText"/>
        <w:ind w:left="567" w:right="846" w:firstLine="567"/>
      </w:pPr>
      <w:r w:rsidRPr="00FD4BD8">
        <w:t>Центр</w:t>
      </w:r>
      <w:r w:rsidRPr="00FD4BD8">
        <w:rPr>
          <w:spacing w:val="1"/>
        </w:rPr>
        <w:t xml:space="preserve"> </w:t>
      </w:r>
      <w:r w:rsidRPr="00FD4BD8">
        <w:t>выполняет</w:t>
      </w:r>
      <w:r w:rsidRPr="00FD4BD8">
        <w:rPr>
          <w:spacing w:val="1"/>
        </w:rPr>
        <w:t xml:space="preserve"> </w:t>
      </w:r>
      <w:r w:rsidRPr="00FD4BD8">
        <w:t>функцию</w:t>
      </w:r>
      <w:r w:rsidRPr="00FD4BD8">
        <w:rPr>
          <w:spacing w:val="1"/>
        </w:rPr>
        <w:t xml:space="preserve"> </w:t>
      </w:r>
      <w:r w:rsidRPr="00FD4BD8">
        <w:t>общественного</w:t>
      </w:r>
      <w:r w:rsidRPr="00FD4BD8">
        <w:rPr>
          <w:spacing w:val="1"/>
        </w:rPr>
        <w:t xml:space="preserve"> </w:t>
      </w:r>
      <w:r w:rsidRPr="00FD4BD8">
        <w:t>пространства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развития</w:t>
      </w:r>
      <w:r w:rsidRPr="00FD4BD8">
        <w:rPr>
          <w:spacing w:val="1"/>
        </w:rPr>
        <w:t xml:space="preserve"> </w:t>
      </w:r>
      <w:r w:rsidRPr="00FD4BD8">
        <w:t>общекультурных</w:t>
      </w:r>
      <w:r w:rsidRPr="00FD4BD8">
        <w:rPr>
          <w:spacing w:val="1"/>
        </w:rPr>
        <w:t xml:space="preserve"> </w:t>
      </w:r>
      <w:r w:rsidRPr="00FD4BD8">
        <w:t>компетенций,</w:t>
      </w:r>
      <w:r w:rsidRPr="00FD4BD8">
        <w:rPr>
          <w:spacing w:val="1"/>
        </w:rPr>
        <w:t xml:space="preserve"> </w:t>
      </w:r>
      <w:r w:rsidRPr="00FD4BD8">
        <w:t>цифровой</w:t>
      </w:r>
      <w:r w:rsidRPr="00FD4BD8">
        <w:rPr>
          <w:spacing w:val="1"/>
        </w:rPr>
        <w:t xml:space="preserve"> </w:t>
      </w:r>
      <w:r w:rsidRPr="00FD4BD8">
        <w:t>грамотности,</w:t>
      </w:r>
      <w:r w:rsidRPr="00FD4BD8">
        <w:rPr>
          <w:spacing w:val="1"/>
        </w:rPr>
        <w:t xml:space="preserve"> </w:t>
      </w:r>
      <w:r w:rsidRPr="00FD4BD8">
        <w:t>шахматного</w:t>
      </w:r>
      <w:r w:rsidRPr="00FD4BD8">
        <w:rPr>
          <w:spacing w:val="1"/>
        </w:rPr>
        <w:t xml:space="preserve"> </w:t>
      </w:r>
      <w:r w:rsidRPr="00FD4BD8">
        <w:t>образования,</w:t>
      </w:r>
      <w:r w:rsidRPr="00FD4BD8">
        <w:rPr>
          <w:spacing w:val="1"/>
        </w:rPr>
        <w:t xml:space="preserve"> </w:t>
      </w:r>
      <w:r w:rsidRPr="00FD4BD8">
        <w:t>проектной</w:t>
      </w:r>
      <w:r w:rsidRPr="00FD4BD8">
        <w:rPr>
          <w:spacing w:val="1"/>
        </w:rPr>
        <w:t xml:space="preserve"> </w:t>
      </w:r>
      <w:r w:rsidRPr="00FD4BD8">
        <w:t>деятельности,</w:t>
      </w:r>
      <w:r w:rsidRPr="00FD4BD8">
        <w:rPr>
          <w:spacing w:val="1"/>
        </w:rPr>
        <w:t xml:space="preserve"> </w:t>
      </w:r>
      <w:r w:rsidRPr="00FD4BD8">
        <w:t>творческой,</w:t>
      </w:r>
      <w:r w:rsidRPr="00FD4BD8">
        <w:rPr>
          <w:spacing w:val="-4"/>
        </w:rPr>
        <w:t xml:space="preserve"> </w:t>
      </w:r>
      <w:r w:rsidRPr="00FD4BD8">
        <w:t>социальной</w:t>
      </w:r>
      <w:r w:rsidRPr="00FD4BD8">
        <w:rPr>
          <w:spacing w:val="-4"/>
        </w:rPr>
        <w:t xml:space="preserve"> </w:t>
      </w:r>
      <w:r w:rsidRPr="00FD4BD8">
        <w:t>самореализации</w:t>
      </w:r>
      <w:r w:rsidRPr="00FD4BD8">
        <w:rPr>
          <w:spacing w:val="-1"/>
        </w:rPr>
        <w:t xml:space="preserve"> </w:t>
      </w:r>
      <w:r w:rsidRPr="00FD4BD8">
        <w:t>детей, педагогов,</w:t>
      </w:r>
      <w:r w:rsidRPr="00FD4BD8">
        <w:rPr>
          <w:spacing w:val="-1"/>
        </w:rPr>
        <w:t xml:space="preserve"> </w:t>
      </w:r>
      <w:r w:rsidRPr="00FD4BD8">
        <w:t>родительской общественности.</w:t>
      </w:r>
    </w:p>
    <w:p w:rsidR="00386ED4" w:rsidRPr="00FD4BD8" w:rsidRDefault="00386ED4" w:rsidP="009D6396">
      <w:pPr>
        <w:pStyle w:val="BodyText"/>
        <w:ind w:left="567" w:right="4220" w:firstLine="567"/>
      </w:pPr>
      <w:r w:rsidRPr="00FD4BD8">
        <w:t>Работа ц</w:t>
      </w:r>
      <w:r>
        <w:t xml:space="preserve">ентра организуется по Программе  </w:t>
      </w:r>
      <w:r w:rsidRPr="00FD4BD8">
        <w:t>«Точка роста»</w:t>
      </w:r>
      <w:r w:rsidRPr="00FD4BD8">
        <w:rPr>
          <w:spacing w:val="-52"/>
        </w:rPr>
        <w:t xml:space="preserve"> </w:t>
      </w:r>
      <w:r w:rsidRPr="00FD4BD8">
        <w:t>Основные</w:t>
      </w:r>
      <w:r w:rsidRPr="00FD4BD8">
        <w:rPr>
          <w:spacing w:val="-1"/>
        </w:rPr>
        <w:t xml:space="preserve"> </w:t>
      </w:r>
      <w:r w:rsidRPr="00FD4BD8">
        <w:t>цели модуля:</w:t>
      </w:r>
    </w:p>
    <w:p w:rsidR="00386ED4" w:rsidRPr="00FD4BD8" w:rsidRDefault="00386ED4" w:rsidP="009D6396">
      <w:pPr>
        <w:pStyle w:val="BodyText"/>
        <w:ind w:left="567" w:right="853" w:firstLine="567"/>
      </w:pPr>
      <w:r w:rsidRPr="00FD4BD8">
        <w:t>Участие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реализации</w:t>
      </w:r>
      <w:r w:rsidRPr="00FD4BD8">
        <w:rPr>
          <w:spacing w:val="1"/>
        </w:rPr>
        <w:t xml:space="preserve"> </w:t>
      </w:r>
      <w:r w:rsidRPr="00FD4BD8">
        <w:t>основных</w:t>
      </w:r>
      <w:r w:rsidRPr="00FD4BD8">
        <w:rPr>
          <w:spacing w:val="1"/>
        </w:rPr>
        <w:t xml:space="preserve"> </w:t>
      </w:r>
      <w:r w:rsidRPr="00FD4BD8">
        <w:t>общеобразовательных</w:t>
      </w:r>
      <w:r w:rsidRPr="00FD4BD8">
        <w:rPr>
          <w:spacing w:val="1"/>
        </w:rPr>
        <w:t xml:space="preserve"> </w:t>
      </w:r>
      <w:r w:rsidRPr="00FD4BD8">
        <w:t>программ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части</w:t>
      </w:r>
      <w:r w:rsidRPr="00FD4BD8">
        <w:rPr>
          <w:spacing w:val="1"/>
        </w:rPr>
        <w:t xml:space="preserve"> </w:t>
      </w:r>
      <w:r w:rsidRPr="00FD4BD8">
        <w:t>предметных</w:t>
      </w:r>
      <w:r w:rsidRPr="00FD4BD8">
        <w:rPr>
          <w:spacing w:val="1"/>
        </w:rPr>
        <w:t xml:space="preserve"> </w:t>
      </w:r>
      <w:r w:rsidRPr="00FD4BD8">
        <w:t>областей «Технология», «Информатика», «Основы безопасности жизнедеятельности», в том числе</w:t>
      </w:r>
      <w:r w:rsidRPr="00FD4BD8">
        <w:rPr>
          <w:spacing w:val="-52"/>
        </w:rPr>
        <w:t xml:space="preserve"> </w:t>
      </w:r>
      <w:r w:rsidRPr="00FD4BD8">
        <w:t>обеспечение внедрения обновленного содержания преподавания основных общеобразовательных</w:t>
      </w:r>
      <w:r w:rsidRPr="00FD4BD8">
        <w:rPr>
          <w:spacing w:val="1"/>
        </w:rPr>
        <w:t xml:space="preserve"> </w:t>
      </w:r>
      <w:r w:rsidRPr="00FD4BD8">
        <w:t>программ</w:t>
      </w:r>
      <w:r w:rsidRPr="00FD4BD8">
        <w:rPr>
          <w:spacing w:val="10"/>
        </w:rPr>
        <w:t xml:space="preserve"> </w:t>
      </w:r>
      <w:r w:rsidRPr="00FD4BD8">
        <w:t>в</w:t>
      </w:r>
      <w:r w:rsidRPr="00FD4BD8">
        <w:rPr>
          <w:spacing w:val="8"/>
        </w:rPr>
        <w:t xml:space="preserve"> </w:t>
      </w:r>
      <w:r w:rsidRPr="00FD4BD8">
        <w:t>рамках</w:t>
      </w:r>
      <w:r w:rsidRPr="00FD4BD8">
        <w:rPr>
          <w:spacing w:val="9"/>
        </w:rPr>
        <w:t xml:space="preserve"> </w:t>
      </w:r>
      <w:r w:rsidRPr="00FD4BD8">
        <w:t>федерального</w:t>
      </w:r>
      <w:r w:rsidRPr="00FD4BD8">
        <w:rPr>
          <w:spacing w:val="9"/>
        </w:rPr>
        <w:t xml:space="preserve"> </w:t>
      </w:r>
      <w:r w:rsidRPr="00FD4BD8">
        <w:t>проекта</w:t>
      </w:r>
      <w:r w:rsidRPr="00FD4BD8">
        <w:rPr>
          <w:spacing w:val="11"/>
        </w:rPr>
        <w:t xml:space="preserve"> </w:t>
      </w:r>
      <w:r w:rsidRPr="00FD4BD8">
        <w:t>«Современная</w:t>
      </w:r>
      <w:r w:rsidRPr="00FD4BD8">
        <w:rPr>
          <w:spacing w:val="11"/>
        </w:rPr>
        <w:t xml:space="preserve"> </w:t>
      </w:r>
      <w:r w:rsidRPr="00FD4BD8">
        <w:t>школа»</w:t>
      </w:r>
      <w:r w:rsidRPr="00FD4BD8">
        <w:rPr>
          <w:spacing w:val="6"/>
        </w:rPr>
        <w:t xml:space="preserve"> </w:t>
      </w:r>
      <w:r w:rsidRPr="00FD4BD8">
        <w:t>национального</w:t>
      </w:r>
      <w:r w:rsidRPr="00FD4BD8">
        <w:rPr>
          <w:spacing w:val="9"/>
        </w:rPr>
        <w:t xml:space="preserve"> </w:t>
      </w:r>
      <w:r w:rsidRPr="00FD4BD8">
        <w:t>проекта</w:t>
      </w:r>
      <w:r>
        <w:t xml:space="preserve"> </w:t>
      </w:r>
      <w:r w:rsidRPr="00FD4BD8">
        <w:t>«Образование».</w:t>
      </w:r>
    </w:p>
    <w:p w:rsidR="00386ED4" w:rsidRPr="00FD4BD8" w:rsidRDefault="00386ED4" w:rsidP="009D6396">
      <w:pPr>
        <w:pStyle w:val="BodyText"/>
        <w:ind w:left="567" w:right="852" w:firstLine="567"/>
      </w:pPr>
      <w:r w:rsidRPr="00FD4BD8">
        <w:t>Реализация</w:t>
      </w:r>
      <w:r w:rsidRPr="00FD4BD8">
        <w:rPr>
          <w:spacing w:val="-6"/>
        </w:rPr>
        <w:t xml:space="preserve"> </w:t>
      </w:r>
      <w:r w:rsidRPr="00FD4BD8">
        <w:t>разноуровневых</w:t>
      </w:r>
      <w:r w:rsidRPr="00FD4BD8">
        <w:rPr>
          <w:spacing w:val="-6"/>
        </w:rPr>
        <w:t xml:space="preserve"> </w:t>
      </w:r>
      <w:r w:rsidRPr="00FD4BD8">
        <w:t>дополнительных</w:t>
      </w:r>
      <w:r w:rsidRPr="00FD4BD8">
        <w:rPr>
          <w:spacing w:val="-5"/>
        </w:rPr>
        <w:t xml:space="preserve"> </w:t>
      </w:r>
      <w:r w:rsidRPr="00FD4BD8">
        <w:t>общеобразовательных</w:t>
      </w:r>
      <w:r w:rsidRPr="00FD4BD8">
        <w:rPr>
          <w:spacing w:val="-6"/>
        </w:rPr>
        <w:t xml:space="preserve"> </w:t>
      </w:r>
      <w:r w:rsidRPr="00FD4BD8">
        <w:t>программ</w:t>
      </w:r>
      <w:r w:rsidRPr="00FD4BD8">
        <w:rPr>
          <w:spacing w:val="-6"/>
        </w:rPr>
        <w:t xml:space="preserve"> </w:t>
      </w:r>
      <w:r w:rsidRPr="00FD4BD8">
        <w:t>цифрового</w:t>
      </w:r>
      <w:r w:rsidRPr="00FD4BD8">
        <w:rPr>
          <w:spacing w:val="-6"/>
        </w:rPr>
        <w:t xml:space="preserve"> </w:t>
      </w:r>
      <w:r w:rsidRPr="00FD4BD8">
        <w:t>и</w:t>
      </w:r>
      <w:r>
        <w:t xml:space="preserve"> </w:t>
      </w:r>
      <w:r w:rsidRPr="00FD4BD8">
        <w:rPr>
          <w:spacing w:val="-53"/>
        </w:rPr>
        <w:t xml:space="preserve"> </w:t>
      </w:r>
      <w:r w:rsidRPr="00FD4BD8">
        <w:t>гуманитарного</w:t>
      </w:r>
      <w:r w:rsidRPr="00FD4BD8">
        <w:rPr>
          <w:spacing w:val="1"/>
        </w:rPr>
        <w:t xml:space="preserve"> </w:t>
      </w:r>
      <w:r w:rsidRPr="00FD4BD8">
        <w:t>профилей,</w:t>
      </w:r>
      <w:r w:rsidRPr="00FD4BD8">
        <w:rPr>
          <w:spacing w:val="1"/>
        </w:rPr>
        <w:t xml:space="preserve"> </w:t>
      </w:r>
      <w:r w:rsidRPr="00FD4BD8">
        <w:t>а</w:t>
      </w:r>
      <w:r w:rsidRPr="00FD4BD8">
        <w:rPr>
          <w:spacing w:val="1"/>
        </w:rPr>
        <w:t xml:space="preserve"> </w:t>
      </w:r>
      <w:r w:rsidRPr="00FD4BD8">
        <w:t>также</w:t>
      </w:r>
      <w:r w:rsidRPr="00FD4BD8">
        <w:rPr>
          <w:spacing w:val="1"/>
        </w:rPr>
        <w:t xml:space="preserve"> </w:t>
      </w:r>
      <w:r w:rsidRPr="00FD4BD8">
        <w:t>иных</w:t>
      </w:r>
      <w:r w:rsidRPr="00FD4BD8">
        <w:rPr>
          <w:spacing w:val="1"/>
        </w:rPr>
        <w:t xml:space="preserve"> </w:t>
      </w:r>
      <w:r w:rsidRPr="00FD4BD8">
        <w:t>программ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рамках</w:t>
      </w:r>
      <w:r w:rsidRPr="00FD4BD8">
        <w:rPr>
          <w:spacing w:val="1"/>
        </w:rPr>
        <w:t xml:space="preserve"> </w:t>
      </w:r>
      <w:r w:rsidRPr="00FD4BD8">
        <w:t>внеурочной</w:t>
      </w:r>
      <w:r w:rsidRPr="00FD4BD8">
        <w:rPr>
          <w:spacing w:val="1"/>
        </w:rPr>
        <w:t xml:space="preserve"> </w:t>
      </w:r>
      <w:r w:rsidRPr="00FD4BD8">
        <w:t>деятельности</w:t>
      </w:r>
      <w:r w:rsidRPr="00FD4BD8">
        <w:rPr>
          <w:spacing w:val="1"/>
        </w:rPr>
        <w:t xml:space="preserve"> </w:t>
      </w:r>
      <w:r w:rsidRPr="00FD4BD8">
        <w:t>обучающихся.</w:t>
      </w:r>
    </w:p>
    <w:p w:rsidR="00386ED4" w:rsidRPr="00FD4BD8" w:rsidRDefault="00386ED4" w:rsidP="009D6396">
      <w:pPr>
        <w:pStyle w:val="BodyText"/>
        <w:ind w:left="567" w:right="850" w:firstLine="567"/>
      </w:pPr>
      <w:r w:rsidRPr="00FD4BD8">
        <w:t>Обеспечение создания, апробации и внедрения модели равного доступа к современным</w:t>
      </w:r>
      <w:r w:rsidRPr="00FD4BD8">
        <w:rPr>
          <w:spacing w:val="1"/>
        </w:rPr>
        <w:t xml:space="preserve"> </w:t>
      </w:r>
      <w:r w:rsidRPr="00FD4BD8">
        <w:t>общеобразовательным программам цифрового и гуманитарного профилей детям иных населенных</w:t>
      </w:r>
      <w:r w:rsidRPr="00FD4BD8">
        <w:rPr>
          <w:spacing w:val="-52"/>
        </w:rPr>
        <w:t xml:space="preserve"> </w:t>
      </w:r>
      <w:r w:rsidRPr="00FD4BD8">
        <w:t>пунктов</w:t>
      </w:r>
      <w:r w:rsidRPr="00FD4BD8">
        <w:rPr>
          <w:spacing w:val="-3"/>
        </w:rPr>
        <w:t xml:space="preserve"> </w:t>
      </w:r>
      <w:r w:rsidRPr="00FD4BD8">
        <w:t>сельских территорий.</w:t>
      </w:r>
    </w:p>
    <w:p w:rsidR="00386ED4" w:rsidRPr="00FD4BD8" w:rsidRDefault="00386ED4" w:rsidP="009D6396">
      <w:pPr>
        <w:pStyle w:val="BodyText"/>
        <w:ind w:left="567" w:right="755" w:firstLine="567"/>
      </w:pPr>
      <w:r w:rsidRPr="00FD4BD8">
        <w:t>Внедрение</w:t>
      </w:r>
      <w:r w:rsidRPr="00FD4BD8">
        <w:rPr>
          <w:spacing w:val="-5"/>
        </w:rPr>
        <w:t xml:space="preserve"> </w:t>
      </w:r>
      <w:r w:rsidRPr="00FD4BD8">
        <w:t>сетевых</w:t>
      </w:r>
      <w:r w:rsidRPr="00FD4BD8">
        <w:rPr>
          <w:spacing w:val="-3"/>
        </w:rPr>
        <w:t xml:space="preserve"> </w:t>
      </w:r>
      <w:r w:rsidRPr="00FD4BD8">
        <w:t>форм</w:t>
      </w:r>
      <w:r w:rsidRPr="00FD4BD8">
        <w:rPr>
          <w:spacing w:val="-5"/>
        </w:rPr>
        <w:t xml:space="preserve"> </w:t>
      </w:r>
      <w:r w:rsidRPr="00FD4BD8">
        <w:t>реализации</w:t>
      </w:r>
      <w:r w:rsidRPr="00FD4BD8">
        <w:rPr>
          <w:spacing w:val="-1"/>
        </w:rPr>
        <w:t xml:space="preserve"> </w:t>
      </w:r>
      <w:r w:rsidRPr="00FD4BD8">
        <w:t>программ</w:t>
      </w:r>
      <w:r w:rsidRPr="00FD4BD8">
        <w:rPr>
          <w:spacing w:val="-4"/>
        </w:rPr>
        <w:t xml:space="preserve"> </w:t>
      </w:r>
      <w:r w:rsidRPr="00FD4BD8">
        <w:t>дополнительного</w:t>
      </w:r>
      <w:r w:rsidRPr="00FD4BD8">
        <w:rPr>
          <w:spacing w:val="-2"/>
        </w:rPr>
        <w:t xml:space="preserve"> </w:t>
      </w:r>
      <w:r w:rsidRPr="00FD4BD8">
        <w:t>образования.</w:t>
      </w:r>
    </w:p>
    <w:p w:rsidR="00386ED4" w:rsidRPr="00FD4BD8" w:rsidRDefault="00386ED4" w:rsidP="009D6396">
      <w:pPr>
        <w:pStyle w:val="BodyText"/>
        <w:ind w:left="567" w:right="855" w:firstLine="567"/>
      </w:pPr>
      <w:r>
        <w:rPr>
          <w:noProof/>
          <w:lang w:eastAsia="ru-RU"/>
        </w:rPr>
        <w:pict>
          <v:shape id="docshape89" o:spid="_x0000_s1035" type="#_x0000_t202" style="position:absolute;left:0;text-align:left;margin-left:551.8pt;margin-top:4.45pt;width:17.55pt;height:16.2pt;z-index:251661312;mso-position-horizontal-relative:page" filled="f" stroked="f">
            <v:textbox style="layout-flow:vertical" inset="0,0,0,0">
              <w:txbxContent>
                <w:p w:rsidR="00386ED4" w:rsidRDefault="00386ED4" w:rsidP="00EF3A96">
                  <w:pPr>
                    <w:spacing w:before="9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FD4BD8">
        <w:t>Организация</w:t>
      </w:r>
      <w:r w:rsidRPr="00FD4BD8">
        <w:rPr>
          <w:spacing w:val="1"/>
        </w:rPr>
        <w:t xml:space="preserve"> </w:t>
      </w:r>
      <w:r w:rsidRPr="00FD4BD8">
        <w:t>внеурочной</w:t>
      </w:r>
      <w:r w:rsidRPr="00FD4BD8">
        <w:rPr>
          <w:spacing w:val="1"/>
        </w:rPr>
        <w:t xml:space="preserve"> </w:t>
      </w:r>
      <w:r w:rsidRPr="00FD4BD8">
        <w:t>деятельности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каникулярный</w:t>
      </w:r>
      <w:r w:rsidRPr="00FD4BD8">
        <w:rPr>
          <w:spacing w:val="1"/>
        </w:rPr>
        <w:t xml:space="preserve"> </w:t>
      </w:r>
      <w:r w:rsidRPr="00FD4BD8">
        <w:t>период,</w:t>
      </w:r>
      <w:r w:rsidRPr="00FD4BD8">
        <w:rPr>
          <w:spacing w:val="1"/>
        </w:rPr>
        <w:t xml:space="preserve"> </w:t>
      </w:r>
      <w:r w:rsidRPr="00FD4BD8">
        <w:t>разработка</w:t>
      </w:r>
      <w:r w:rsidRPr="00FD4BD8">
        <w:rPr>
          <w:spacing w:val="1"/>
        </w:rPr>
        <w:t xml:space="preserve"> </w:t>
      </w:r>
      <w:r w:rsidRPr="00FD4BD8">
        <w:t>соответствующих</w:t>
      </w:r>
      <w:r w:rsidRPr="00FD4BD8">
        <w:rPr>
          <w:spacing w:val="-1"/>
        </w:rPr>
        <w:t xml:space="preserve"> </w:t>
      </w:r>
      <w:r>
        <w:t>образовательных программ.</w:t>
      </w:r>
    </w:p>
    <w:p w:rsidR="00386ED4" w:rsidRDefault="00386ED4" w:rsidP="009D6396">
      <w:pPr>
        <w:pStyle w:val="BodyText"/>
        <w:ind w:left="567" w:firstLine="567"/>
      </w:pPr>
      <w:r>
        <w:rPr>
          <w:noProof/>
          <w:lang w:eastAsia="ru-RU"/>
        </w:rPr>
        <w:pict>
          <v:shape id="docshape90" o:spid="_x0000_s1036" type="#_x0000_t202" style="position:absolute;left:0;text-align:left;margin-left:551.8pt;margin-top:759.9pt;width:17.55pt;height:16.2pt;z-index:-251654144;mso-position-horizontal-relative:page;mso-position-vertical-relative:page" filled="f" stroked="f">
            <v:textbox style="layout-flow:vertical" inset="0,0,0,0">
              <w:txbxContent>
                <w:p w:rsidR="00386ED4" w:rsidRDefault="00386ED4" w:rsidP="00EF3A96">
                  <w:pPr>
                    <w:spacing w:before="9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FD4BD8">
        <w:t>Содействие</w:t>
      </w:r>
      <w:r w:rsidRPr="00FD4BD8">
        <w:rPr>
          <w:spacing w:val="-3"/>
        </w:rPr>
        <w:t xml:space="preserve"> </w:t>
      </w:r>
      <w:r w:rsidRPr="00FD4BD8">
        <w:t>развитию</w:t>
      </w:r>
      <w:r w:rsidRPr="00FD4BD8">
        <w:rPr>
          <w:spacing w:val="-6"/>
        </w:rPr>
        <w:t xml:space="preserve"> </w:t>
      </w:r>
      <w:r w:rsidRPr="00FD4BD8">
        <w:t>шахматного</w:t>
      </w:r>
      <w:r w:rsidRPr="00FD4BD8">
        <w:rPr>
          <w:spacing w:val="-2"/>
        </w:rPr>
        <w:t xml:space="preserve"> </w:t>
      </w:r>
      <w:r w:rsidRPr="00FD4BD8">
        <w:t>образования.</w:t>
      </w:r>
    </w:p>
    <w:p w:rsidR="00386ED4" w:rsidRDefault="00386ED4" w:rsidP="009D6396">
      <w:pPr>
        <w:pStyle w:val="BodyText"/>
        <w:ind w:left="567" w:firstLine="567"/>
      </w:pPr>
    </w:p>
    <w:p w:rsidR="00386ED4" w:rsidRPr="00FD4BD8" w:rsidRDefault="00386ED4" w:rsidP="009D6396">
      <w:pPr>
        <w:pStyle w:val="BodyText"/>
        <w:ind w:left="567" w:firstLine="567"/>
      </w:pPr>
    </w:p>
    <w:p w:rsidR="00386ED4" w:rsidRPr="00FD4BD8" w:rsidRDefault="00386ED4" w:rsidP="009D6396">
      <w:pPr>
        <w:pStyle w:val="BodyText"/>
        <w:ind w:left="851" w:right="852"/>
      </w:pPr>
      <w:r>
        <w:t xml:space="preserve">    </w:t>
      </w:r>
      <w:r w:rsidRPr="00FD4BD8">
        <w:t>Содействие созданию и развитию общественного движения школьников, направленного на</w:t>
      </w:r>
      <w:r w:rsidRPr="00FD4BD8">
        <w:rPr>
          <w:spacing w:val="-52"/>
        </w:rPr>
        <w:t xml:space="preserve"> </w:t>
      </w:r>
      <w:r w:rsidRPr="00FD4BD8">
        <w:t>личностное</w:t>
      </w:r>
      <w:r w:rsidRPr="00FD4BD8">
        <w:rPr>
          <w:spacing w:val="1"/>
        </w:rPr>
        <w:t xml:space="preserve"> </w:t>
      </w:r>
      <w:r w:rsidRPr="00FD4BD8">
        <w:t>развитие,</w:t>
      </w:r>
      <w:r w:rsidRPr="00FD4BD8">
        <w:rPr>
          <w:spacing w:val="1"/>
        </w:rPr>
        <w:t xml:space="preserve"> </w:t>
      </w:r>
      <w:r w:rsidRPr="00FD4BD8">
        <w:t>социальную</w:t>
      </w:r>
      <w:r w:rsidRPr="00FD4BD8">
        <w:rPr>
          <w:spacing w:val="1"/>
        </w:rPr>
        <w:t xml:space="preserve"> </w:t>
      </w:r>
      <w:r w:rsidRPr="00FD4BD8">
        <w:t>активность</w:t>
      </w:r>
      <w:r w:rsidRPr="00FD4BD8">
        <w:rPr>
          <w:spacing w:val="1"/>
        </w:rPr>
        <w:t xml:space="preserve"> </w:t>
      </w:r>
      <w:r w:rsidRPr="00FD4BD8">
        <w:t>через</w:t>
      </w:r>
      <w:r w:rsidRPr="00FD4BD8">
        <w:rPr>
          <w:spacing w:val="1"/>
        </w:rPr>
        <w:t xml:space="preserve"> </w:t>
      </w:r>
      <w:r w:rsidRPr="00FD4BD8">
        <w:t>проектную</w:t>
      </w:r>
      <w:r w:rsidRPr="00FD4BD8">
        <w:rPr>
          <w:spacing w:val="1"/>
        </w:rPr>
        <w:t xml:space="preserve"> </w:t>
      </w:r>
      <w:r w:rsidRPr="00FD4BD8">
        <w:t>деятельность,</w:t>
      </w:r>
      <w:r w:rsidRPr="00FD4BD8">
        <w:rPr>
          <w:spacing w:val="1"/>
        </w:rPr>
        <w:t xml:space="preserve"> </w:t>
      </w:r>
      <w:r w:rsidRPr="00FD4BD8">
        <w:t>различные</w:t>
      </w:r>
      <w:r w:rsidRPr="00FD4BD8">
        <w:rPr>
          <w:spacing w:val="1"/>
        </w:rPr>
        <w:t xml:space="preserve"> </w:t>
      </w:r>
      <w:r w:rsidRPr="00FD4BD8">
        <w:t>программы</w:t>
      </w:r>
      <w:r w:rsidRPr="00FD4BD8">
        <w:rPr>
          <w:spacing w:val="-1"/>
        </w:rPr>
        <w:t xml:space="preserve"> </w:t>
      </w:r>
      <w:r w:rsidRPr="00FD4BD8">
        <w:t>дополнительного образования</w:t>
      </w:r>
      <w:r w:rsidRPr="00FD4BD8">
        <w:rPr>
          <w:spacing w:val="-1"/>
        </w:rPr>
        <w:t xml:space="preserve"> </w:t>
      </w:r>
      <w:r w:rsidRPr="00FD4BD8">
        <w:t>детей.</w:t>
      </w:r>
    </w:p>
    <w:p w:rsidR="00386ED4" w:rsidRPr="00FD4BD8" w:rsidRDefault="00386ED4" w:rsidP="0071123F">
      <w:pPr>
        <w:pStyle w:val="BodyText"/>
        <w:ind w:left="851" w:right="702" w:firstLine="479"/>
      </w:pPr>
      <w:r w:rsidRPr="00FD4BD8">
        <w:t>Демократический</w:t>
      </w:r>
      <w:r w:rsidRPr="00FD4BD8">
        <w:rPr>
          <w:spacing w:val="1"/>
        </w:rPr>
        <w:t xml:space="preserve"> </w:t>
      </w:r>
      <w:r w:rsidRPr="00FD4BD8">
        <w:t>уклад</w:t>
      </w:r>
      <w:r w:rsidRPr="00FD4BD8">
        <w:rPr>
          <w:spacing w:val="1"/>
        </w:rPr>
        <w:t xml:space="preserve"> </w:t>
      </w:r>
      <w:r w:rsidRPr="00FD4BD8">
        <w:t>жизни</w:t>
      </w:r>
      <w:r w:rsidRPr="00FD4BD8">
        <w:rPr>
          <w:spacing w:val="1"/>
        </w:rPr>
        <w:t xml:space="preserve"> </w:t>
      </w:r>
      <w:r w:rsidRPr="00FD4BD8">
        <w:t>школы</w:t>
      </w:r>
      <w:r w:rsidRPr="00FD4BD8">
        <w:rPr>
          <w:spacing w:val="1"/>
        </w:rPr>
        <w:t xml:space="preserve"> </w:t>
      </w:r>
      <w:r w:rsidRPr="00FD4BD8">
        <w:t>–</w:t>
      </w:r>
      <w:r w:rsidRPr="00FD4BD8">
        <w:rPr>
          <w:spacing w:val="1"/>
        </w:rPr>
        <w:t xml:space="preserve"> </w:t>
      </w:r>
      <w:r w:rsidRPr="00FD4BD8">
        <w:t>это</w:t>
      </w:r>
      <w:r w:rsidRPr="00FD4BD8">
        <w:rPr>
          <w:spacing w:val="1"/>
        </w:rPr>
        <w:t xml:space="preserve"> </w:t>
      </w:r>
      <w:r w:rsidRPr="00FD4BD8">
        <w:t>уникальная</w:t>
      </w:r>
      <w:r w:rsidRPr="00FD4BD8">
        <w:rPr>
          <w:spacing w:val="1"/>
        </w:rPr>
        <w:t xml:space="preserve"> </w:t>
      </w:r>
      <w:r w:rsidRPr="00FD4BD8">
        <w:t>среда,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особой</w:t>
      </w:r>
      <w:r w:rsidRPr="00FD4BD8">
        <w:rPr>
          <w:spacing w:val="1"/>
        </w:rPr>
        <w:t xml:space="preserve"> </w:t>
      </w:r>
      <w:r w:rsidRPr="00FD4BD8">
        <w:t>атмосферой тепла и раскованности, защищ</w:t>
      </w:r>
      <w:r w:rsidRPr="00FD4BD8">
        <w:rPr>
          <w:rFonts w:ascii="Tahoma" w:hAnsi="Tahoma" w:cs="Tahoma"/>
        </w:rPr>
        <w:t>ѐ</w:t>
      </w:r>
      <w:r w:rsidRPr="00FD4BD8">
        <w:t>нности реб</w:t>
      </w:r>
      <w:r w:rsidRPr="00FD4BD8">
        <w:rPr>
          <w:rFonts w:ascii="Tahoma" w:hAnsi="Tahoma" w:cs="Tahoma"/>
        </w:rPr>
        <w:t>ѐ</w:t>
      </w:r>
      <w:r w:rsidRPr="00FD4BD8">
        <w:t>нка, самоценности свободы</w:t>
      </w:r>
      <w:r w:rsidRPr="00FD4BD8">
        <w:rPr>
          <w:spacing w:val="1"/>
        </w:rPr>
        <w:t xml:space="preserve"> </w:t>
      </w:r>
      <w:r w:rsidRPr="00FD4BD8">
        <w:t>личности, е</w:t>
      </w:r>
      <w:r w:rsidRPr="00FD4BD8">
        <w:rPr>
          <w:rFonts w:ascii="Tahoma" w:hAnsi="Tahoma" w:cs="Tahoma"/>
        </w:rPr>
        <w:t>ѐ</w:t>
      </w:r>
      <w:r w:rsidRPr="00FD4BD8">
        <w:rPr>
          <w:spacing w:val="-1"/>
        </w:rPr>
        <w:t xml:space="preserve"> </w:t>
      </w:r>
      <w:r w:rsidRPr="00FD4BD8">
        <w:t>прав</w:t>
      </w:r>
      <w:r w:rsidRPr="00FD4BD8">
        <w:rPr>
          <w:spacing w:val="-1"/>
        </w:rPr>
        <w:t xml:space="preserve"> </w:t>
      </w:r>
      <w:r w:rsidRPr="00FD4BD8">
        <w:t>и</w:t>
      </w:r>
      <w:r w:rsidRPr="00FD4BD8">
        <w:rPr>
          <w:spacing w:val="-2"/>
        </w:rPr>
        <w:t xml:space="preserve"> </w:t>
      </w:r>
      <w:r w:rsidRPr="00FD4BD8">
        <w:t>возможностей.</w:t>
      </w:r>
    </w:p>
    <w:p w:rsidR="00386ED4" w:rsidRPr="00FD4BD8" w:rsidRDefault="00386ED4" w:rsidP="0071123F">
      <w:pPr>
        <w:pStyle w:val="BodyText"/>
        <w:ind w:left="851" w:right="703" w:firstLine="479"/>
      </w:pPr>
      <w:r w:rsidRPr="00FD4BD8">
        <w:t xml:space="preserve">Процесс воспитания в </w:t>
      </w:r>
      <w:r>
        <w:t xml:space="preserve">школе </w:t>
      </w:r>
      <w:r w:rsidRPr="00FD4BD8">
        <w:t>основывается на следующих</w:t>
      </w:r>
      <w:r w:rsidRPr="00FD4BD8">
        <w:rPr>
          <w:spacing w:val="1"/>
        </w:rPr>
        <w:t xml:space="preserve"> </w:t>
      </w:r>
      <w:r w:rsidRPr="00FD4BD8">
        <w:t>принципах взаимодействия</w:t>
      </w:r>
      <w:r w:rsidRPr="00FD4BD8">
        <w:rPr>
          <w:spacing w:val="-1"/>
        </w:rPr>
        <w:t xml:space="preserve"> </w:t>
      </w:r>
      <w:r w:rsidRPr="00FD4BD8">
        <w:t>педагогов</w:t>
      </w:r>
      <w:r w:rsidRPr="00FD4BD8">
        <w:rPr>
          <w:spacing w:val="-6"/>
        </w:rPr>
        <w:t xml:space="preserve"> </w:t>
      </w:r>
      <w:r w:rsidRPr="00FD4BD8">
        <w:t>и</w:t>
      </w:r>
      <w:r w:rsidRPr="00FD4BD8">
        <w:rPr>
          <w:spacing w:val="2"/>
        </w:rPr>
        <w:t xml:space="preserve"> </w:t>
      </w:r>
      <w:r w:rsidRPr="00FD4BD8">
        <w:t>учащихся:</w:t>
      </w:r>
    </w:p>
    <w:p w:rsidR="00386ED4" w:rsidRPr="00FD4BD8" w:rsidRDefault="00386ED4" w:rsidP="0071123F">
      <w:pPr>
        <w:pStyle w:val="BodyText"/>
        <w:ind w:left="851" w:right="712" w:firstLine="479"/>
      </w:pPr>
      <w:r w:rsidRPr="00FD4BD8">
        <w:t>неукоснительное</w:t>
      </w:r>
      <w:r w:rsidRPr="00FD4BD8">
        <w:rPr>
          <w:spacing w:val="1"/>
        </w:rPr>
        <w:t xml:space="preserve"> </w:t>
      </w:r>
      <w:r w:rsidRPr="00FD4BD8">
        <w:t>соблюдение</w:t>
      </w:r>
      <w:r w:rsidRPr="00FD4BD8">
        <w:rPr>
          <w:spacing w:val="1"/>
        </w:rPr>
        <w:t xml:space="preserve"> </w:t>
      </w:r>
      <w:r w:rsidRPr="00FD4BD8">
        <w:t>законности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прав</w:t>
      </w:r>
      <w:r w:rsidRPr="00FD4BD8">
        <w:rPr>
          <w:spacing w:val="1"/>
        </w:rPr>
        <w:t xml:space="preserve"> </w:t>
      </w:r>
      <w:r w:rsidRPr="00FD4BD8">
        <w:t>семьи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ребенка,</w:t>
      </w:r>
      <w:r w:rsidRPr="00FD4BD8">
        <w:rPr>
          <w:spacing w:val="1"/>
        </w:rPr>
        <w:t xml:space="preserve"> </w:t>
      </w:r>
      <w:r w:rsidRPr="00FD4BD8">
        <w:t>соблюдения</w:t>
      </w:r>
      <w:r w:rsidRPr="00FD4BD8">
        <w:rPr>
          <w:spacing w:val="-67"/>
        </w:rPr>
        <w:t xml:space="preserve"> </w:t>
      </w:r>
      <w:r w:rsidRPr="00FD4BD8">
        <w:t>конфиденциальности</w:t>
      </w:r>
      <w:r w:rsidRPr="00FD4BD8">
        <w:rPr>
          <w:spacing w:val="1"/>
        </w:rPr>
        <w:t xml:space="preserve"> </w:t>
      </w:r>
      <w:r w:rsidRPr="00FD4BD8">
        <w:t>информации</w:t>
      </w:r>
      <w:r w:rsidRPr="00FD4BD8">
        <w:rPr>
          <w:spacing w:val="1"/>
        </w:rPr>
        <w:t xml:space="preserve"> </w:t>
      </w:r>
      <w:r w:rsidRPr="00FD4BD8">
        <w:t>о</w:t>
      </w:r>
      <w:r w:rsidRPr="00FD4BD8">
        <w:rPr>
          <w:spacing w:val="1"/>
        </w:rPr>
        <w:t xml:space="preserve"> </w:t>
      </w:r>
      <w:r w:rsidRPr="00FD4BD8">
        <w:t>ребенке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семье,</w:t>
      </w:r>
      <w:r w:rsidRPr="00FD4BD8">
        <w:rPr>
          <w:spacing w:val="1"/>
        </w:rPr>
        <w:t xml:space="preserve"> </w:t>
      </w:r>
      <w:r w:rsidRPr="00FD4BD8">
        <w:t>приоритета</w:t>
      </w:r>
      <w:r w:rsidRPr="00FD4BD8">
        <w:rPr>
          <w:spacing w:val="1"/>
        </w:rPr>
        <w:t xml:space="preserve"> </w:t>
      </w:r>
      <w:r w:rsidRPr="00FD4BD8">
        <w:t>безопасности</w:t>
      </w:r>
      <w:r w:rsidRPr="00FD4BD8">
        <w:rPr>
          <w:spacing w:val="1"/>
        </w:rPr>
        <w:t xml:space="preserve"> </w:t>
      </w:r>
      <w:r w:rsidRPr="00FD4BD8">
        <w:t>ребенка</w:t>
      </w:r>
      <w:r w:rsidRPr="00FD4BD8">
        <w:rPr>
          <w:spacing w:val="-4"/>
        </w:rPr>
        <w:t xml:space="preserve"> </w:t>
      </w:r>
      <w:r w:rsidRPr="00FD4BD8">
        <w:t>при</w:t>
      </w:r>
      <w:r w:rsidRPr="00FD4BD8">
        <w:rPr>
          <w:spacing w:val="-1"/>
        </w:rPr>
        <w:t xml:space="preserve"> </w:t>
      </w:r>
      <w:r w:rsidRPr="00FD4BD8">
        <w:t>нахождении в</w:t>
      </w:r>
      <w:r w:rsidRPr="00FD4BD8">
        <w:rPr>
          <w:spacing w:val="-2"/>
        </w:rPr>
        <w:t xml:space="preserve"> </w:t>
      </w:r>
      <w:r w:rsidRPr="00FD4BD8">
        <w:t>школе;</w:t>
      </w:r>
    </w:p>
    <w:p w:rsidR="00386ED4" w:rsidRPr="00FD4BD8" w:rsidRDefault="00386ED4" w:rsidP="0071123F">
      <w:pPr>
        <w:pStyle w:val="BodyText"/>
        <w:ind w:left="851" w:right="710" w:firstLine="479"/>
      </w:pPr>
      <w:r w:rsidRPr="00FD4BD8">
        <w:t>ориентир на создание</w:t>
      </w:r>
      <w:r w:rsidRPr="00FD4BD8">
        <w:rPr>
          <w:spacing w:val="1"/>
        </w:rPr>
        <w:t xml:space="preserve"> </w:t>
      </w:r>
      <w:r w:rsidRPr="00FD4BD8">
        <w:t>психологически комфортной среды для каждого ребенка и</w:t>
      </w:r>
      <w:r w:rsidRPr="00FD4BD8">
        <w:rPr>
          <w:spacing w:val="1"/>
        </w:rPr>
        <w:t xml:space="preserve"> </w:t>
      </w:r>
      <w:r w:rsidRPr="00FD4BD8">
        <w:t>взрослого, без которой невозможно конструктивное взаимодействие школьников и</w:t>
      </w:r>
      <w:r w:rsidRPr="00FD4BD8">
        <w:rPr>
          <w:spacing w:val="1"/>
        </w:rPr>
        <w:t xml:space="preserve"> </w:t>
      </w:r>
      <w:r w:rsidRPr="00FD4BD8">
        <w:t>педагогов;</w:t>
      </w:r>
    </w:p>
    <w:p w:rsidR="00386ED4" w:rsidRPr="00FD4BD8" w:rsidRDefault="00386ED4" w:rsidP="0071123F">
      <w:pPr>
        <w:pStyle w:val="BodyText"/>
        <w:ind w:left="851" w:right="701" w:firstLine="479"/>
      </w:pPr>
      <w:r w:rsidRPr="00FD4BD8">
        <w:t>реализация процесса воспитания главным образом через создание в школе детско-</w:t>
      </w:r>
      <w:r w:rsidRPr="00FD4BD8">
        <w:rPr>
          <w:spacing w:val="1"/>
        </w:rPr>
        <w:t xml:space="preserve"> </w:t>
      </w:r>
      <w:r w:rsidRPr="00FD4BD8">
        <w:t>взрослых</w:t>
      </w:r>
      <w:r w:rsidRPr="00FD4BD8">
        <w:rPr>
          <w:spacing w:val="1"/>
        </w:rPr>
        <w:t xml:space="preserve"> </w:t>
      </w:r>
      <w:r w:rsidRPr="00FD4BD8">
        <w:t>общностей,</w:t>
      </w:r>
      <w:r w:rsidRPr="00FD4BD8">
        <w:rPr>
          <w:spacing w:val="1"/>
        </w:rPr>
        <w:t xml:space="preserve"> </w:t>
      </w:r>
      <w:r w:rsidRPr="00FD4BD8">
        <w:t>которые</w:t>
      </w:r>
      <w:r w:rsidRPr="00FD4BD8">
        <w:rPr>
          <w:spacing w:val="1"/>
        </w:rPr>
        <w:t xml:space="preserve"> </w:t>
      </w:r>
      <w:r w:rsidRPr="00FD4BD8">
        <w:t>объединяют</w:t>
      </w:r>
      <w:r w:rsidRPr="00FD4BD8">
        <w:rPr>
          <w:spacing w:val="1"/>
        </w:rPr>
        <w:t xml:space="preserve"> </w:t>
      </w:r>
      <w:r w:rsidRPr="00FD4BD8">
        <w:t>детей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педагогов</w:t>
      </w:r>
      <w:r w:rsidRPr="00FD4BD8">
        <w:rPr>
          <w:spacing w:val="1"/>
        </w:rPr>
        <w:t xml:space="preserve"> </w:t>
      </w:r>
      <w:r w:rsidRPr="00FD4BD8">
        <w:t>содержательными</w:t>
      </w:r>
      <w:r w:rsidRPr="00FD4BD8">
        <w:rPr>
          <w:spacing w:val="1"/>
        </w:rPr>
        <w:t xml:space="preserve"> </w:t>
      </w:r>
      <w:r w:rsidRPr="00FD4BD8">
        <w:t>событиями,</w:t>
      </w:r>
      <w:r w:rsidRPr="00FD4BD8">
        <w:rPr>
          <w:spacing w:val="61"/>
        </w:rPr>
        <w:t xml:space="preserve"> </w:t>
      </w:r>
      <w:r w:rsidRPr="00FD4BD8">
        <w:t>позитивными</w:t>
      </w:r>
      <w:r w:rsidRPr="00FD4BD8">
        <w:rPr>
          <w:spacing w:val="-4"/>
        </w:rPr>
        <w:t xml:space="preserve"> </w:t>
      </w:r>
      <w:r w:rsidRPr="00FD4BD8">
        <w:t>эмоциями</w:t>
      </w:r>
      <w:r w:rsidRPr="00FD4BD8">
        <w:rPr>
          <w:spacing w:val="-4"/>
        </w:rPr>
        <w:t xml:space="preserve"> </w:t>
      </w:r>
      <w:r w:rsidRPr="00FD4BD8">
        <w:t>и</w:t>
      </w:r>
      <w:r w:rsidRPr="00FD4BD8">
        <w:rPr>
          <w:spacing w:val="-7"/>
        </w:rPr>
        <w:t xml:space="preserve"> </w:t>
      </w:r>
      <w:r w:rsidRPr="00FD4BD8">
        <w:t>доверительными</w:t>
      </w:r>
      <w:r w:rsidRPr="00FD4BD8">
        <w:rPr>
          <w:spacing w:val="-4"/>
        </w:rPr>
        <w:t xml:space="preserve"> </w:t>
      </w:r>
      <w:r w:rsidRPr="00FD4BD8">
        <w:t>отношениями</w:t>
      </w:r>
      <w:r w:rsidRPr="00FD4BD8">
        <w:rPr>
          <w:spacing w:val="-4"/>
        </w:rPr>
        <w:t xml:space="preserve"> </w:t>
      </w:r>
      <w:r w:rsidRPr="00FD4BD8">
        <w:t>друг</w:t>
      </w:r>
      <w:r w:rsidRPr="00FD4BD8">
        <w:rPr>
          <w:spacing w:val="-4"/>
        </w:rPr>
        <w:t xml:space="preserve"> </w:t>
      </w:r>
      <w:r w:rsidRPr="00FD4BD8">
        <w:t>к</w:t>
      </w:r>
      <w:r w:rsidRPr="00FD4BD8">
        <w:rPr>
          <w:spacing w:val="-4"/>
        </w:rPr>
        <w:t xml:space="preserve"> </w:t>
      </w:r>
      <w:r w:rsidRPr="00FD4BD8">
        <w:t>другу;</w:t>
      </w:r>
    </w:p>
    <w:p w:rsidR="00386ED4" w:rsidRPr="00FD4BD8" w:rsidRDefault="00386ED4" w:rsidP="0071123F">
      <w:pPr>
        <w:pStyle w:val="BodyText"/>
        <w:ind w:left="851" w:right="714" w:firstLine="479"/>
      </w:pPr>
      <w:r w:rsidRPr="00FD4BD8">
        <w:t>организация</w:t>
      </w:r>
      <w:r w:rsidRPr="00FD4BD8">
        <w:rPr>
          <w:spacing w:val="1"/>
        </w:rPr>
        <w:t xml:space="preserve"> </w:t>
      </w:r>
      <w:r w:rsidRPr="00FD4BD8">
        <w:t>основных</w:t>
      </w:r>
      <w:r w:rsidRPr="00FD4BD8">
        <w:rPr>
          <w:spacing w:val="1"/>
        </w:rPr>
        <w:t xml:space="preserve"> </w:t>
      </w:r>
      <w:r w:rsidRPr="00FD4BD8">
        <w:t>совместных</w:t>
      </w:r>
      <w:r w:rsidRPr="00FD4BD8">
        <w:rPr>
          <w:spacing w:val="1"/>
        </w:rPr>
        <w:t xml:space="preserve"> </w:t>
      </w:r>
      <w:r w:rsidRPr="00FD4BD8">
        <w:t>дел</w:t>
      </w:r>
      <w:r w:rsidRPr="00FD4BD8">
        <w:rPr>
          <w:spacing w:val="1"/>
        </w:rPr>
        <w:t xml:space="preserve"> </w:t>
      </w:r>
      <w:r w:rsidRPr="00FD4BD8">
        <w:t>школьников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педагогов</w:t>
      </w:r>
      <w:r w:rsidRPr="00FD4BD8">
        <w:rPr>
          <w:spacing w:val="1"/>
        </w:rPr>
        <w:t xml:space="preserve"> </w:t>
      </w:r>
      <w:r w:rsidRPr="00FD4BD8">
        <w:t>как</w:t>
      </w:r>
      <w:r w:rsidRPr="00FD4BD8">
        <w:rPr>
          <w:spacing w:val="1"/>
        </w:rPr>
        <w:t xml:space="preserve"> </w:t>
      </w:r>
      <w:r w:rsidRPr="00FD4BD8">
        <w:t>предмета</w:t>
      </w:r>
      <w:r w:rsidRPr="00FD4BD8">
        <w:rPr>
          <w:spacing w:val="1"/>
        </w:rPr>
        <w:t xml:space="preserve"> </w:t>
      </w:r>
      <w:r w:rsidRPr="00FD4BD8">
        <w:t>совместной</w:t>
      </w:r>
      <w:r w:rsidRPr="00FD4BD8">
        <w:rPr>
          <w:spacing w:val="-1"/>
        </w:rPr>
        <w:t xml:space="preserve"> </w:t>
      </w:r>
      <w:r w:rsidRPr="00FD4BD8">
        <w:t>заботы</w:t>
      </w:r>
      <w:r w:rsidRPr="00FD4BD8">
        <w:rPr>
          <w:spacing w:val="-3"/>
        </w:rPr>
        <w:t xml:space="preserve"> </w:t>
      </w:r>
      <w:r w:rsidRPr="00FD4BD8">
        <w:t>и взрослых,</w:t>
      </w:r>
      <w:r w:rsidRPr="00FD4BD8">
        <w:rPr>
          <w:spacing w:val="-1"/>
        </w:rPr>
        <w:t xml:space="preserve"> </w:t>
      </w:r>
      <w:r w:rsidRPr="00FD4BD8">
        <w:t>и</w:t>
      </w:r>
      <w:r w:rsidRPr="00FD4BD8">
        <w:rPr>
          <w:spacing w:val="-3"/>
        </w:rPr>
        <w:t xml:space="preserve"> </w:t>
      </w:r>
      <w:r w:rsidRPr="00FD4BD8">
        <w:t>детей;</w:t>
      </w:r>
    </w:p>
    <w:p w:rsidR="00386ED4" w:rsidRPr="00FD4BD8" w:rsidRDefault="00386ED4" w:rsidP="0071123F">
      <w:pPr>
        <w:pStyle w:val="BodyText"/>
        <w:ind w:left="851" w:right="710" w:firstLine="479"/>
      </w:pPr>
      <w:r w:rsidRPr="00FD4BD8">
        <w:t>системность,</w:t>
      </w:r>
      <w:r w:rsidRPr="00FD4BD8">
        <w:rPr>
          <w:spacing w:val="1"/>
        </w:rPr>
        <w:t xml:space="preserve"> </w:t>
      </w:r>
      <w:r w:rsidRPr="00FD4BD8">
        <w:t>целесообразность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нешаблонность</w:t>
      </w:r>
      <w:r w:rsidRPr="00FD4BD8">
        <w:rPr>
          <w:spacing w:val="1"/>
        </w:rPr>
        <w:t xml:space="preserve"> </w:t>
      </w:r>
      <w:r w:rsidRPr="00FD4BD8">
        <w:t>воспитания</w:t>
      </w:r>
      <w:r w:rsidRPr="00FD4BD8">
        <w:rPr>
          <w:spacing w:val="1"/>
        </w:rPr>
        <w:t xml:space="preserve"> </w:t>
      </w:r>
      <w:r w:rsidRPr="00FD4BD8">
        <w:t>как</w:t>
      </w:r>
      <w:r w:rsidRPr="00FD4BD8">
        <w:rPr>
          <w:spacing w:val="1"/>
        </w:rPr>
        <w:t xml:space="preserve"> </w:t>
      </w:r>
      <w:r w:rsidRPr="00FD4BD8">
        <w:t>условия</w:t>
      </w:r>
      <w:r w:rsidRPr="00FD4BD8">
        <w:rPr>
          <w:spacing w:val="1"/>
        </w:rPr>
        <w:t xml:space="preserve"> </w:t>
      </w:r>
      <w:r w:rsidRPr="00FD4BD8">
        <w:t>его</w:t>
      </w:r>
      <w:r w:rsidRPr="00FD4BD8">
        <w:rPr>
          <w:spacing w:val="1"/>
        </w:rPr>
        <w:t xml:space="preserve"> </w:t>
      </w:r>
      <w:r w:rsidRPr="00FD4BD8">
        <w:t>эффективности.</w:t>
      </w:r>
    </w:p>
    <w:p w:rsidR="00386ED4" w:rsidRDefault="00386ED4" w:rsidP="0071123F">
      <w:pPr>
        <w:pStyle w:val="Heading31"/>
        <w:ind w:left="3661" w:right="2463" w:hanging="1410"/>
        <w:rPr>
          <w:color w:val="008000"/>
          <w:sz w:val="28"/>
          <w:szCs w:val="28"/>
        </w:rPr>
      </w:pPr>
    </w:p>
    <w:p w:rsidR="00386ED4" w:rsidRPr="00FD4BD8" w:rsidRDefault="00386ED4" w:rsidP="0071123F">
      <w:pPr>
        <w:pStyle w:val="Heading31"/>
        <w:ind w:left="993" w:right="330" w:hanging="142"/>
        <w:jc w:val="center"/>
        <w:rPr>
          <w:sz w:val="28"/>
          <w:szCs w:val="28"/>
        </w:rPr>
      </w:pPr>
      <w:r w:rsidRPr="00FD4BD8">
        <w:rPr>
          <w:color w:val="008000"/>
          <w:sz w:val="28"/>
          <w:szCs w:val="28"/>
        </w:rPr>
        <w:t>Раздел IV. ОСНОВНЫЕ НАПРАВЛЕНИЯ САМОАНАЛИЗА</w:t>
      </w:r>
      <w:r w:rsidRPr="00FD4BD8">
        <w:rPr>
          <w:color w:val="008000"/>
          <w:spacing w:val="-52"/>
          <w:sz w:val="28"/>
          <w:szCs w:val="28"/>
        </w:rPr>
        <w:t xml:space="preserve"> </w:t>
      </w:r>
      <w:bookmarkStart w:id="9" w:name="_bookmark23"/>
      <w:bookmarkEnd w:id="9"/>
      <w:r w:rsidRPr="00FD4BD8">
        <w:rPr>
          <w:color w:val="008000"/>
          <w:sz w:val="28"/>
          <w:szCs w:val="28"/>
        </w:rPr>
        <w:t>ВОСПИТАТЕЛЬНОЙ</w:t>
      </w:r>
      <w:r w:rsidRPr="00FD4BD8">
        <w:rPr>
          <w:color w:val="008000"/>
          <w:spacing w:val="-3"/>
          <w:sz w:val="28"/>
          <w:szCs w:val="28"/>
        </w:rPr>
        <w:t xml:space="preserve"> </w:t>
      </w:r>
      <w:r w:rsidRPr="00FD4BD8">
        <w:rPr>
          <w:color w:val="008000"/>
          <w:sz w:val="28"/>
          <w:szCs w:val="28"/>
        </w:rPr>
        <w:t>РАБОТЫ</w:t>
      </w:r>
    </w:p>
    <w:p w:rsidR="00386ED4" w:rsidRPr="00FD4BD8" w:rsidRDefault="00386ED4" w:rsidP="0071123F">
      <w:pPr>
        <w:pStyle w:val="BodyText"/>
        <w:ind w:left="0"/>
        <w:jc w:val="left"/>
        <w:rPr>
          <w:b/>
          <w:bCs/>
        </w:rPr>
      </w:pPr>
    </w:p>
    <w:p w:rsidR="00386ED4" w:rsidRPr="00FD4BD8" w:rsidRDefault="00386ED4" w:rsidP="009D6396">
      <w:pPr>
        <w:pStyle w:val="BodyText"/>
        <w:ind w:left="851" w:right="845" w:firstLine="168"/>
      </w:pPr>
      <w:r w:rsidRPr="00FD4BD8">
        <w:t>Самоанализ организуемой в школе воспитательной работы осуществляется по выбранным</w:t>
      </w:r>
      <w:r w:rsidRPr="00FD4BD8">
        <w:rPr>
          <w:spacing w:val="-52"/>
        </w:rPr>
        <w:t xml:space="preserve"> </w:t>
      </w:r>
      <w:r w:rsidRPr="00FD4BD8">
        <w:t>самой</w:t>
      </w:r>
      <w:r w:rsidRPr="00FD4BD8">
        <w:rPr>
          <w:spacing w:val="1"/>
        </w:rPr>
        <w:t xml:space="preserve"> </w:t>
      </w:r>
      <w:r w:rsidRPr="00FD4BD8">
        <w:t>школой</w:t>
      </w:r>
      <w:r w:rsidRPr="00FD4BD8">
        <w:rPr>
          <w:spacing w:val="1"/>
        </w:rPr>
        <w:t xml:space="preserve"> </w:t>
      </w:r>
      <w:r w:rsidRPr="00FD4BD8">
        <w:t>направлениям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проводится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целью</w:t>
      </w:r>
      <w:r w:rsidRPr="00FD4BD8">
        <w:rPr>
          <w:spacing w:val="1"/>
        </w:rPr>
        <w:t xml:space="preserve"> </w:t>
      </w:r>
      <w:r w:rsidRPr="00FD4BD8">
        <w:t>выявления</w:t>
      </w:r>
      <w:r w:rsidRPr="00FD4BD8">
        <w:rPr>
          <w:spacing w:val="1"/>
        </w:rPr>
        <w:t xml:space="preserve"> </w:t>
      </w:r>
      <w:r w:rsidRPr="00FD4BD8">
        <w:t>основных</w:t>
      </w:r>
      <w:r w:rsidRPr="00FD4BD8">
        <w:rPr>
          <w:spacing w:val="1"/>
        </w:rPr>
        <w:t xml:space="preserve"> </w:t>
      </w:r>
      <w:r w:rsidRPr="00FD4BD8">
        <w:t>проблем</w:t>
      </w:r>
      <w:r w:rsidRPr="00FD4BD8">
        <w:rPr>
          <w:spacing w:val="1"/>
        </w:rPr>
        <w:t xml:space="preserve"> </w:t>
      </w:r>
      <w:r w:rsidRPr="00FD4BD8">
        <w:t>школьного</w:t>
      </w:r>
      <w:r w:rsidRPr="00FD4BD8">
        <w:rPr>
          <w:spacing w:val="-52"/>
        </w:rPr>
        <w:t xml:space="preserve"> </w:t>
      </w:r>
      <w:r w:rsidRPr="00FD4BD8">
        <w:t>воспитания</w:t>
      </w:r>
      <w:r w:rsidRPr="00FD4BD8">
        <w:rPr>
          <w:spacing w:val="-2"/>
        </w:rPr>
        <w:t xml:space="preserve"> </w:t>
      </w:r>
      <w:r w:rsidRPr="00FD4BD8">
        <w:t>и последующего их решения.</w:t>
      </w:r>
    </w:p>
    <w:p w:rsidR="00386ED4" w:rsidRPr="00FD4BD8" w:rsidRDefault="00386ED4" w:rsidP="009D6396">
      <w:pPr>
        <w:pStyle w:val="BodyText"/>
        <w:ind w:left="851" w:right="843" w:firstLine="168"/>
      </w:pPr>
      <w:r w:rsidRPr="00FD4BD8">
        <w:t>Самоанализ</w:t>
      </w:r>
      <w:r w:rsidRPr="00FD4BD8">
        <w:rPr>
          <w:spacing w:val="1"/>
        </w:rPr>
        <w:t xml:space="preserve"> </w:t>
      </w:r>
      <w:r w:rsidRPr="00FD4BD8">
        <w:t>осуществляется</w:t>
      </w:r>
      <w:r w:rsidRPr="00FD4BD8">
        <w:rPr>
          <w:spacing w:val="1"/>
        </w:rPr>
        <w:t xml:space="preserve"> </w:t>
      </w:r>
      <w:r w:rsidRPr="00FD4BD8">
        <w:t>ежегодно</w:t>
      </w:r>
      <w:r w:rsidRPr="00FD4BD8">
        <w:rPr>
          <w:spacing w:val="1"/>
        </w:rPr>
        <w:t xml:space="preserve"> </w:t>
      </w:r>
      <w:r w:rsidRPr="00FD4BD8">
        <w:t>силами</w:t>
      </w:r>
      <w:r w:rsidRPr="00FD4BD8">
        <w:rPr>
          <w:spacing w:val="1"/>
        </w:rPr>
        <w:t xml:space="preserve"> </w:t>
      </w:r>
      <w:r w:rsidRPr="00FD4BD8">
        <w:t>самой</w:t>
      </w:r>
      <w:r w:rsidRPr="00FD4BD8">
        <w:rPr>
          <w:spacing w:val="1"/>
        </w:rPr>
        <w:t xml:space="preserve"> </w:t>
      </w:r>
      <w:r w:rsidRPr="00FD4BD8">
        <w:t>школы</w:t>
      </w:r>
      <w:r w:rsidRPr="00FD4BD8">
        <w:rPr>
          <w:spacing w:val="1"/>
        </w:rPr>
        <w:t xml:space="preserve"> </w:t>
      </w:r>
      <w:r w:rsidRPr="00FD4BD8">
        <w:t>(организованной</w:t>
      </w:r>
      <w:r w:rsidRPr="00FD4BD8">
        <w:rPr>
          <w:spacing w:val="1"/>
        </w:rPr>
        <w:t xml:space="preserve"> </w:t>
      </w:r>
      <w:r w:rsidRPr="00FD4BD8">
        <w:t>рабочей</w:t>
      </w:r>
      <w:r w:rsidRPr="00FD4BD8">
        <w:rPr>
          <w:spacing w:val="1"/>
        </w:rPr>
        <w:t xml:space="preserve"> </w:t>
      </w:r>
      <w:r w:rsidRPr="00FD4BD8">
        <w:t>группы</w:t>
      </w:r>
      <w:r w:rsidRPr="00FD4BD8">
        <w:rPr>
          <w:spacing w:val="1"/>
        </w:rPr>
        <w:t xml:space="preserve"> </w:t>
      </w:r>
      <w:r w:rsidRPr="00FD4BD8">
        <w:t>педагогов)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привлечением</w:t>
      </w:r>
      <w:r w:rsidRPr="00FD4BD8">
        <w:rPr>
          <w:spacing w:val="1"/>
        </w:rPr>
        <w:t xml:space="preserve"> </w:t>
      </w:r>
      <w:r w:rsidRPr="00FD4BD8">
        <w:t>(при</w:t>
      </w:r>
      <w:r w:rsidRPr="00FD4BD8">
        <w:rPr>
          <w:spacing w:val="1"/>
        </w:rPr>
        <w:t xml:space="preserve"> </w:t>
      </w:r>
      <w:r w:rsidRPr="00FD4BD8">
        <w:t>необходимости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по</w:t>
      </w:r>
      <w:r w:rsidRPr="00FD4BD8">
        <w:rPr>
          <w:spacing w:val="1"/>
        </w:rPr>
        <w:t xml:space="preserve"> </w:t>
      </w:r>
      <w:r w:rsidRPr="00FD4BD8">
        <w:t>самостоятельному</w:t>
      </w:r>
      <w:r w:rsidRPr="00FD4BD8">
        <w:rPr>
          <w:spacing w:val="1"/>
        </w:rPr>
        <w:t xml:space="preserve"> </w:t>
      </w:r>
      <w:r w:rsidRPr="00FD4BD8">
        <w:t>решению</w:t>
      </w:r>
      <w:r w:rsidRPr="00FD4BD8">
        <w:rPr>
          <w:spacing w:val="1"/>
        </w:rPr>
        <w:t xml:space="preserve"> </w:t>
      </w:r>
      <w:r w:rsidRPr="00FD4BD8">
        <w:t>администрации</w:t>
      </w:r>
      <w:r w:rsidRPr="00FD4BD8">
        <w:rPr>
          <w:spacing w:val="-4"/>
        </w:rPr>
        <w:t xml:space="preserve"> </w:t>
      </w:r>
      <w:r>
        <w:t xml:space="preserve">школы </w:t>
      </w:r>
      <w:r w:rsidRPr="00FD4BD8">
        <w:t>внешних экспертов.</w:t>
      </w:r>
    </w:p>
    <w:p w:rsidR="00386ED4" w:rsidRPr="00FD4BD8" w:rsidRDefault="00386ED4" w:rsidP="009D6396">
      <w:pPr>
        <w:pStyle w:val="BodyText"/>
        <w:ind w:left="851" w:right="847" w:firstLine="168"/>
      </w:pPr>
      <w:r w:rsidRPr="00FD4BD8">
        <w:t>Основные</w:t>
      </w:r>
      <w:r w:rsidRPr="00FD4BD8">
        <w:rPr>
          <w:spacing w:val="1"/>
        </w:rPr>
        <w:t xml:space="preserve"> </w:t>
      </w:r>
      <w:r w:rsidRPr="00FD4BD8">
        <w:t>принципы</w:t>
      </w:r>
      <w:r w:rsidRPr="00FD4BD8">
        <w:rPr>
          <w:spacing w:val="1"/>
        </w:rPr>
        <w:t xml:space="preserve"> </w:t>
      </w:r>
      <w:r w:rsidRPr="00FD4BD8">
        <w:t>осуществления</w:t>
      </w:r>
      <w:r w:rsidRPr="00FD4BD8">
        <w:rPr>
          <w:spacing w:val="1"/>
        </w:rPr>
        <w:t xml:space="preserve"> </w:t>
      </w:r>
      <w:r w:rsidRPr="00FD4BD8">
        <w:t>самоанализа</w:t>
      </w:r>
      <w:r w:rsidRPr="00FD4BD8">
        <w:rPr>
          <w:spacing w:val="1"/>
        </w:rPr>
        <w:t xml:space="preserve"> </w:t>
      </w:r>
      <w:r w:rsidRPr="00FD4BD8">
        <w:t>воспитательной</w:t>
      </w:r>
      <w:r w:rsidRPr="00FD4BD8">
        <w:rPr>
          <w:spacing w:val="1"/>
        </w:rPr>
        <w:t xml:space="preserve"> </w:t>
      </w:r>
      <w:r w:rsidRPr="00FD4BD8">
        <w:t>работы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школе,</w:t>
      </w:r>
      <w:r w:rsidRPr="00FD4BD8">
        <w:rPr>
          <w:spacing w:val="1"/>
        </w:rPr>
        <w:t xml:space="preserve"> </w:t>
      </w:r>
      <w:r w:rsidRPr="00FD4BD8">
        <w:t>являются:</w:t>
      </w:r>
    </w:p>
    <w:p w:rsidR="00386ED4" w:rsidRPr="00FD4BD8" w:rsidRDefault="00386ED4" w:rsidP="00AB7046">
      <w:pPr>
        <w:pStyle w:val="ListParagraph"/>
        <w:numPr>
          <w:ilvl w:val="0"/>
          <w:numId w:val="11"/>
        </w:numPr>
        <w:tabs>
          <w:tab w:val="left" w:pos="1755"/>
        </w:tabs>
        <w:ind w:left="851" w:right="848" w:firstLine="168"/>
        <w:rPr>
          <w:sz w:val="28"/>
          <w:szCs w:val="28"/>
        </w:rPr>
      </w:pPr>
      <w:r w:rsidRPr="00FD4BD8">
        <w:rPr>
          <w:sz w:val="28"/>
          <w:szCs w:val="28"/>
        </w:rPr>
        <w:t>принцип гуманистической направленности самоанализа (уважительное отношение как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воспитанникам, так и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педагогическим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работникам);</w:t>
      </w:r>
    </w:p>
    <w:p w:rsidR="00386ED4" w:rsidRDefault="00386ED4" w:rsidP="00AB7046">
      <w:pPr>
        <w:pStyle w:val="ListParagraph"/>
        <w:numPr>
          <w:ilvl w:val="0"/>
          <w:numId w:val="11"/>
        </w:numPr>
        <w:tabs>
          <w:tab w:val="left" w:pos="1755"/>
        </w:tabs>
        <w:ind w:left="851" w:right="844" w:firstLine="168"/>
        <w:rPr>
          <w:sz w:val="28"/>
          <w:szCs w:val="28"/>
        </w:rPr>
      </w:pPr>
      <w:r w:rsidRPr="00FD4BD8">
        <w:rPr>
          <w:sz w:val="28"/>
          <w:szCs w:val="28"/>
        </w:rPr>
        <w:t>принцип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приоритета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анализа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сущностных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сторон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воспитания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(изучение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не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количественных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его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показателей,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качественных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-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таких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содержание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разнообразие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характер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общения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отношений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между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обучающимися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педагогическими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работниками);</w:t>
      </w:r>
    </w:p>
    <w:p w:rsidR="00386ED4" w:rsidRPr="003A3812" w:rsidRDefault="00386ED4" w:rsidP="009D6396">
      <w:pPr>
        <w:tabs>
          <w:tab w:val="left" w:pos="1755"/>
        </w:tabs>
        <w:ind w:left="851" w:right="84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3A3812">
        <w:rPr>
          <w:sz w:val="28"/>
          <w:szCs w:val="28"/>
        </w:rPr>
        <w:t>принцип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развивающего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характера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самоанализа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(использование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результатов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для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совершенствования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воспитательной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деятельности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педагогических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работников: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грамотной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постановки ими цели и задач воспитания, умелого планирования своей воспитательной работы,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адекватного</w:t>
      </w:r>
      <w:r w:rsidRPr="003A3812">
        <w:rPr>
          <w:spacing w:val="-2"/>
          <w:sz w:val="28"/>
          <w:szCs w:val="28"/>
        </w:rPr>
        <w:t xml:space="preserve"> </w:t>
      </w:r>
      <w:r w:rsidRPr="003A3812">
        <w:rPr>
          <w:sz w:val="28"/>
          <w:szCs w:val="28"/>
        </w:rPr>
        <w:t>подбора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видов,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форм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и</w:t>
      </w:r>
      <w:r w:rsidRPr="003A3812">
        <w:rPr>
          <w:spacing w:val="-2"/>
          <w:sz w:val="28"/>
          <w:szCs w:val="28"/>
        </w:rPr>
        <w:t xml:space="preserve"> </w:t>
      </w:r>
      <w:r w:rsidRPr="003A3812">
        <w:rPr>
          <w:sz w:val="28"/>
          <w:szCs w:val="28"/>
        </w:rPr>
        <w:t>содержания</w:t>
      </w:r>
      <w:r w:rsidRPr="003A3812">
        <w:rPr>
          <w:spacing w:val="-3"/>
          <w:sz w:val="28"/>
          <w:szCs w:val="28"/>
        </w:rPr>
        <w:t xml:space="preserve"> </w:t>
      </w:r>
      <w:r w:rsidRPr="003A3812">
        <w:rPr>
          <w:sz w:val="28"/>
          <w:szCs w:val="28"/>
        </w:rPr>
        <w:t>их</w:t>
      </w:r>
      <w:r w:rsidRPr="003A3812">
        <w:rPr>
          <w:spacing w:val="-4"/>
          <w:sz w:val="28"/>
          <w:szCs w:val="28"/>
        </w:rPr>
        <w:t xml:space="preserve"> </w:t>
      </w:r>
      <w:r w:rsidRPr="003A3812">
        <w:rPr>
          <w:sz w:val="28"/>
          <w:szCs w:val="28"/>
        </w:rPr>
        <w:t>совместной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с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обучающимися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деятельности);</w:t>
      </w:r>
    </w:p>
    <w:p w:rsidR="00386ED4" w:rsidRPr="00FD4BD8" w:rsidRDefault="00386ED4" w:rsidP="00AB7046">
      <w:pPr>
        <w:pStyle w:val="ListParagraph"/>
        <w:numPr>
          <w:ilvl w:val="0"/>
          <w:numId w:val="11"/>
        </w:numPr>
        <w:tabs>
          <w:tab w:val="left" w:pos="1755"/>
        </w:tabs>
        <w:ind w:left="851" w:right="844" w:firstLine="567"/>
        <w:rPr>
          <w:sz w:val="28"/>
          <w:szCs w:val="28"/>
        </w:rPr>
      </w:pPr>
      <w:r w:rsidRPr="00FD4BD8">
        <w:rPr>
          <w:sz w:val="28"/>
          <w:szCs w:val="28"/>
        </w:rPr>
        <w:t>принцип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разделенной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ответственности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за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результаты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личностного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развития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(понимание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того,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что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личностное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развитие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-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это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результат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социального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воспитания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(в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котором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школа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участвует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наряду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-8"/>
          <w:sz w:val="28"/>
          <w:szCs w:val="28"/>
        </w:rPr>
        <w:t xml:space="preserve"> </w:t>
      </w:r>
      <w:r w:rsidRPr="00FD4BD8">
        <w:rPr>
          <w:sz w:val="28"/>
          <w:szCs w:val="28"/>
        </w:rPr>
        <w:t>другими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социальными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институтами),</w:t>
      </w:r>
      <w:r w:rsidRPr="00FD4BD8">
        <w:rPr>
          <w:spacing w:val="-53"/>
          <w:sz w:val="28"/>
          <w:szCs w:val="28"/>
        </w:rPr>
        <w:t xml:space="preserve"> </w:t>
      </w:r>
      <w:r w:rsidRPr="00FD4BD8">
        <w:rPr>
          <w:sz w:val="28"/>
          <w:szCs w:val="28"/>
        </w:rPr>
        <w:t>так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и стихийной социализации 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саморазвития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обучающихся).</w:t>
      </w:r>
    </w:p>
    <w:p w:rsidR="00386ED4" w:rsidRPr="00FD4BD8" w:rsidRDefault="00386ED4" w:rsidP="0071123F">
      <w:pPr>
        <w:pStyle w:val="Heading31"/>
        <w:ind w:left="622" w:firstLine="0"/>
        <w:rPr>
          <w:sz w:val="28"/>
          <w:szCs w:val="28"/>
        </w:rPr>
      </w:pPr>
      <w:r w:rsidRPr="00FD4BD8">
        <w:rPr>
          <w:sz w:val="28"/>
          <w:szCs w:val="28"/>
        </w:rPr>
        <w:t>Основные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направления</w:t>
      </w:r>
      <w:r w:rsidRPr="00FD4BD8">
        <w:rPr>
          <w:spacing w:val="-6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самоанализа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воспитательной</w:t>
      </w:r>
      <w:r w:rsidRPr="00FD4BD8">
        <w:rPr>
          <w:spacing w:val="-7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деятельности:</w:t>
      </w:r>
    </w:p>
    <w:p w:rsidR="00386ED4" w:rsidRPr="00FD4BD8" w:rsidRDefault="00386ED4" w:rsidP="0071123F">
      <w:pPr>
        <w:pStyle w:val="BodyText"/>
        <w:ind w:left="0"/>
        <w:jc w:val="left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3"/>
        <w:gridCol w:w="1725"/>
        <w:gridCol w:w="1669"/>
        <w:gridCol w:w="2158"/>
        <w:gridCol w:w="1985"/>
        <w:gridCol w:w="2110"/>
        <w:gridCol w:w="25"/>
      </w:tblGrid>
      <w:tr w:rsidR="00386ED4" w:rsidRPr="00FD4BD8">
        <w:trPr>
          <w:trHeight w:val="870"/>
        </w:trPr>
        <w:tc>
          <w:tcPr>
            <w:tcW w:w="543" w:type="dxa"/>
          </w:tcPr>
          <w:p w:rsidR="00386ED4" w:rsidRPr="0089764E" w:rsidRDefault="00386ED4" w:rsidP="0089764E">
            <w:pPr>
              <w:pStyle w:val="TableParagraph"/>
              <w:ind w:right="83" w:firstLine="48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№</w:t>
            </w:r>
            <w:r w:rsidRPr="0089764E">
              <w:rPr>
                <w:b/>
                <w:bCs/>
                <w:spacing w:val="-52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п/п</w:t>
            </w:r>
          </w:p>
        </w:tc>
        <w:tc>
          <w:tcPr>
            <w:tcW w:w="1725" w:type="dxa"/>
          </w:tcPr>
          <w:p w:rsidR="00386ED4" w:rsidRPr="0089764E" w:rsidRDefault="00386ED4" w:rsidP="0089764E">
            <w:pPr>
              <w:pStyle w:val="TableParagraph"/>
              <w:ind w:left="129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Направление</w:t>
            </w:r>
          </w:p>
        </w:tc>
        <w:tc>
          <w:tcPr>
            <w:tcW w:w="1669" w:type="dxa"/>
          </w:tcPr>
          <w:p w:rsidR="00386ED4" w:rsidRPr="0089764E" w:rsidRDefault="00386ED4" w:rsidP="0089764E">
            <w:pPr>
              <w:pStyle w:val="TableParagraph"/>
              <w:ind w:left="310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Критерии</w:t>
            </w:r>
          </w:p>
        </w:tc>
        <w:tc>
          <w:tcPr>
            <w:tcW w:w="2158" w:type="dxa"/>
          </w:tcPr>
          <w:p w:rsidR="00386ED4" w:rsidRPr="0089764E" w:rsidRDefault="00386ED4" w:rsidP="0089764E">
            <w:pPr>
              <w:pStyle w:val="TableParagraph"/>
              <w:ind w:left="404" w:right="393" w:hanging="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Способ</w:t>
            </w:r>
            <w:r w:rsidRPr="0089764E">
              <w:rPr>
                <w:b/>
                <w:bCs/>
                <w:spacing w:val="1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получения</w:t>
            </w:r>
          </w:p>
          <w:p w:rsidR="00386ED4" w:rsidRPr="0089764E" w:rsidRDefault="00386ED4" w:rsidP="0089764E">
            <w:pPr>
              <w:pStyle w:val="TableParagraph"/>
              <w:ind w:left="187" w:right="179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информации</w:t>
            </w:r>
          </w:p>
        </w:tc>
        <w:tc>
          <w:tcPr>
            <w:tcW w:w="1985" w:type="dxa"/>
          </w:tcPr>
          <w:p w:rsidR="00386ED4" w:rsidRPr="0089764E" w:rsidRDefault="00386ED4" w:rsidP="0089764E">
            <w:pPr>
              <w:pStyle w:val="TableParagraph"/>
              <w:ind w:left="132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Ответственные</w:t>
            </w:r>
          </w:p>
        </w:tc>
        <w:tc>
          <w:tcPr>
            <w:tcW w:w="2110" w:type="dxa"/>
          </w:tcPr>
          <w:p w:rsidR="00386ED4" w:rsidRPr="0089764E" w:rsidRDefault="00386ED4" w:rsidP="0089764E">
            <w:pPr>
              <w:pStyle w:val="TableParagraph"/>
              <w:ind w:left="121" w:right="92" w:firstLine="240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Оценочный</w:t>
            </w:r>
            <w:r w:rsidRPr="0089764E">
              <w:rPr>
                <w:b/>
                <w:bCs/>
                <w:spacing w:val="1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b/>
                <w:bCs/>
                <w:sz w:val="24"/>
                <w:szCs w:val="24"/>
                <w:lang w:val="en-US"/>
              </w:rPr>
              <w:t>инструментарий</w:t>
            </w:r>
          </w:p>
        </w:tc>
        <w:tc>
          <w:tcPr>
            <w:tcW w:w="25" w:type="dxa"/>
            <w:vMerge w:val="restart"/>
            <w:tcBorders>
              <w:top w:val="nil"/>
              <w:bottom w:val="single" w:sz="6" w:space="0" w:color="5F4879"/>
              <w:right w:val="nil"/>
            </w:tcBorders>
          </w:tcPr>
          <w:p w:rsidR="00386ED4" w:rsidRPr="0089764E" w:rsidRDefault="00386ED4" w:rsidP="0071123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</w:tc>
      </w:tr>
      <w:tr w:rsidR="00386ED4" w:rsidRPr="00FD4BD8">
        <w:trPr>
          <w:trHeight w:val="1746"/>
        </w:trPr>
        <w:tc>
          <w:tcPr>
            <w:tcW w:w="543" w:type="dxa"/>
          </w:tcPr>
          <w:p w:rsidR="00386ED4" w:rsidRPr="0089764E" w:rsidRDefault="00386ED4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1725" w:type="dxa"/>
          </w:tcPr>
          <w:p w:rsidR="00386ED4" w:rsidRPr="0089764E" w:rsidRDefault="00386ED4" w:rsidP="0089764E">
            <w:pPr>
              <w:pStyle w:val="TableParagraph"/>
              <w:ind w:left="227" w:right="223" w:hanging="1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Результаты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воспитания,</w:t>
            </w:r>
          </w:p>
          <w:p w:rsidR="00386ED4" w:rsidRPr="0089764E" w:rsidRDefault="00386ED4" w:rsidP="0089764E">
            <w:pPr>
              <w:pStyle w:val="TableParagraph"/>
              <w:ind w:left="125" w:right="117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социализации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</w:t>
            </w:r>
          </w:p>
          <w:p w:rsidR="00386ED4" w:rsidRPr="0089764E" w:rsidRDefault="00386ED4" w:rsidP="0089764E">
            <w:pPr>
              <w:pStyle w:val="TableParagraph"/>
              <w:ind w:left="123" w:right="120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саморазвития</w:t>
            </w:r>
          </w:p>
          <w:p w:rsidR="00386ED4" w:rsidRPr="0089764E" w:rsidRDefault="00386ED4" w:rsidP="0089764E">
            <w:pPr>
              <w:pStyle w:val="TableParagraph"/>
              <w:ind w:left="125" w:right="120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обучающихся</w:t>
            </w:r>
          </w:p>
        </w:tc>
        <w:tc>
          <w:tcPr>
            <w:tcW w:w="1669" w:type="dxa"/>
          </w:tcPr>
          <w:p w:rsidR="00386ED4" w:rsidRPr="0089764E" w:rsidRDefault="00386ED4" w:rsidP="0089764E">
            <w:pPr>
              <w:pStyle w:val="TableParagraph"/>
              <w:ind w:left="154" w:right="145" w:hanging="2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Динамика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личностного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развития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обучающихся</w:t>
            </w:r>
            <w:r w:rsidRPr="0089764E">
              <w:rPr>
                <w:spacing w:val="-52"/>
                <w:sz w:val="24"/>
                <w:szCs w:val="24"/>
              </w:rPr>
              <w:t xml:space="preserve">  </w:t>
            </w:r>
            <w:r w:rsidRPr="0089764E">
              <w:rPr>
                <w:sz w:val="24"/>
                <w:szCs w:val="24"/>
              </w:rPr>
              <w:t>каждого</w:t>
            </w:r>
          </w:p>
          <w:p w:rsidR="00386ED4" w:rsidRPr="0089764E" w:rsidRDefault="00386ED4" w:rsidP="0089764E">
            <w:pPr>
              <w:pStyle w:val="TableParagraph"/>
              <w:ind w:left="120" w:right="113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класса</w:t>
            </w:r>
          </w:p>
        </w:tc>
        <w:tc>
          <w:tcPr>
            <w:tcW w:w="2158" w:type="dxa"/>
          </w:tcPr>
          <w:p w:rsidR="00386ED4" w:rsidRPr="0089764E" w:rsidRDefault="00386ED4" w:rsidP="0089764E">
            <w:pPr>
              <w:pStyle w:val="TableParagraph"/>
              <w:ind w:left="187" w:right="180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Педагогическое</w:t>
            </w:r>
            <w:r w:rsidRPr="0089764E">
              <w:rPr>
                <w:spacing w:val="-52"/>
                <w:sz w:val="24"/>
                <w:szCs w:val="24"/>
              </w:rPr>
              <w:t xml:space="preserve">  </w:t>
            </w:r>
            <w:r w:rsidRPr="0089764E">
              <w:rPr>
                <w:sz w:val="24"/>
                <w:szCs w:val="24"/>
              </w:rPr>
              <w:t>наблюдение (в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протокол МО -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наличие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проблем)</w:t>
            </w:r>
          </w:p>
        </w:tc>
        <w:tc>
          <w:tcPr>
            <w:tcW w:w="1985" w:type="dxa"/>
          </w:tcPr>
          <w:p w:rsidR="00386ED4" w:rsidRPr="0089764E" w:rsidRDefault="00386ED4" w:rsidP="0089764E">
            <w:pPr>
              <w:pStyle w:val="TableParagraph"/>
              <w:ind w:left="226" w:right="214" w:firstLine="1"/>
              <w:jc w:val="center"/>
              <w:rPr>
                <w:sz w:val="24"/>
                <w:szCs w:val="24"/>
                <w:lang w:val="en-US"/>
              </w:rPr>
            </w:pPr>
            <w:r w:rsidRPr="0089764E">
              <w:rPr>
                <w:sz w:val="24"/>
                <w:szCs w:val="24"/>
                <w:lang w:val="en-US"/>
              </w:rPr>
              <w:t>Классные</w:t>
            </w:r>
            <w:r w:rsidRPr="0089764E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sz w:val="24"/>
                <w:szCs w:val="24"/>
                <w:lang w:val="en-US"/>
              </w:rPr>
              <w:t>руководители,</w:t>
            </w:r>
            <w:r w:rsidRPr="0089764E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sz w:val="24"/>
                <w:szCs w:val="24"/>
                <w:lang w:val="en-US"/>
              </w:rPr>
              <w:t>заместитель</w:t>
            </w:r>
          </w:p>
          <w:p w:rsidR="00386ED4" w:rsidRPr="0089764E" w:rsidRDefault="00386ED4" w:rsidP="0089764E">
            <w:pPr>
              <w:pStyle w:val="TableParagraph"/>
              <w:ind w:left="226" w:right="213"/>
              <w:jc w:val="center"/>
              <w:rPr>
                <w:sz w:val="24"/>
                <w:szCs w:val="24"/>
                <w:lang w:val="en-US"/>
              </w:rPr>
            </w:pPr>
            <w:r w:rsidRPr="0089764E">
              <w:rPr>
                <w:sz w:val="24"/>
                <w:szCs w:val="24"/>
                <w:lang w:val="en-US"/>
              </w:rPr>
              <w:t>директора</w:t>
            </w:r>
          </w:p>
        </w:tc>
        <w:tc>
          <w:tcPr>
            <w:tcW w:w="2110" w:type="dxa"/>
          </w:tcPr>
          <w:p w:rsidR="00386ED4" w:rsidRPr="0089764E" w:rsidRDefault="00386ED4" w:rsidP="0089764E">
            <w:pPr>
              <w:pStyle w:val="TableParagraph"/>
              <w:ind w:left="452" w:right="213" w:hanging="209"/>
              <w:rPr>
                <w:sz w:val="24"/>
                <w:szCs w:val="24"/>
                <w:lang w:val="en-US"/>
              </w:rPr>
            </w:pPr>
            <w:r w:rsidRPr="0089764E">
              <w:rPr>
                <w:sz w:val="24"/>
                <w:szCs w:val="24"/>
                <w:lang w:val="en-US"/>
              </w:rPr>
              <w:t>Методика Н.П.</w:t>
            </w:r>
            <w:r w:rsidRPr="0089764E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sz w:val="24"/>
                <w:szCs w:val="24"/>
                <w:lang w:val="en-US"/>
              </w:rPr>
              <w:t>Капустина</w:t>
            </w:r>
          </w:p>
        </w:tc>
        <w:tc>
          <w:tcPr>
            <w:tcW w:w="25" w:type="dxa"/>
            <w:vMerge/>
            <w:tcBorders>
              <w:top w:val="nil"/>
              <w:bottom w:val="single" w:sz="6" w:space="0" w:color="5F4879"/>
              <w:right w:val="nil"/>
            </w:tcBorders>
          </w:tcPr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  <w:tr w:rsidR="00386ED4" w:rsidRPr="00FD4BD8">
        <w:trPr>
          <w:trHeight w:val="2509"/>
        </w:trPr>
        <w:tc>
          <w:tcPr>
            <w:tcW w:w="543" w:type="dxa"/>
          </w:tcPr>
          <w:p w:rsidR="00386ED4" w:rsidRPr="0089764E" w:rsidRDefault="00386ED4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89764E">
              <w:rPr>
                <w:b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1725" w:type="dxa"/>
          </w:tcPr>
          <w:p w:rsidR="00386ED4" w:rsidRPr="0089764E" w:rsidRDefault="00386ED4" w:rsidP="0089764E">
            <w:pPr>
              <w:pStyle w:val="TableParagraph"/>
              <w:ind w:left="167" w:right="159" w:firstLine="129"/>
              <w:jc w:val="both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Состояние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совместной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деятельности</w:t>
            </w:r>
          </w:p>
          <w:p w:rsidR="00386ED4" w:rsidRPr="0089764E" w:rsidRDefault="00386ED4" w:rsidP="0089764E">
            <w:pPr>
              <w:pStyle w:val="TableParagraph"/>
              <w:ind w:left="271" w:right="136" w:hanging="128"/>
              <w:jc w:val="both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обучающихся</w:t>
            </w:r>
            <w:r w:rsidRPr="0089764E">
              <w:rPr>
                <w:spacing w:val="-53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 взрослых</w:t>
            </w:r>
          </w:p>
        </w:tc>
        <w:tc>
          <w:tcPr>
            <w:tcW w:w="1669" w:type="dxa"/>
          </w:tcPr>
          <w:p w:rsidR="00386ED4" w:rsidRPr="0089764E" w:rsidRDefault="00386ED4" w:rsidP="0089764E">
            <w:pPr>
              <w:pStyle w:val="TableParagraph"/>
              <w:ind w:left="235" w:right="229" w:hanging="1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Наличие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интересной,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событийно</w:t>
            </w:r>
          </w:p>
          <w:p w:rsidR="00386ED4" w:rsidRPr="0089764E" w:rsidRDefault="00386ED4" w:rsidP="0089764E">
            <w:pPr>
              <w:pStyle w:val="TableParagraph"/>
              <w:ind w:left="122" w:right="113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насыщенной и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личностно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развивающей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совместной</w:t>
            </w:r>
          </w:p>
          <w:p w:rsidR="00386ED4" w:rsidRPr="0089764E" w:rsidRDefault="00386ED4" w:rsidP="0089764E">
            <w:pPr>
              <w:pStyle w:val="TableParagraph"/>
              <w:ind w:left="119" w:right="113"/>
              <w:jc w:val="center"/>
              <w:rPr>
                <w:sz w:val="24"/>
                <w:szCs w:val="24"/>
                <w:lang w:val="en-US"/>
              </w:rPr>
            </w:pPr>
            <w:r w:rsidRPr="0089764E">
              <w:rPr>
                <w:sz w:val="24"/>
                <w:szCs w:val="24"/>
                <w:lang w:val="en-US"/>
              </w:rPr>
              <w:t>деятельности обучающихся</w:t>
            </w:r>
          </w:p>
          <w:p w:rsidR="00386ED4" w:rsidRPr="0089764E" w:rsidRDefault="00386ED4" w:rsidP="0089764E">
            <w:pPr>
              <w:pStyle w:val="TableParagraph"/>
              <w:ind w:left="120" w:right="113"/>
              <w:jc w:val="center"/>
              <w:rPr>
                <w:sz w:val="24"/>
                <w:szCs w:val="24"/>
                <w:lang w:val="en-US"/>
              </w:rPr>
            </w:pPr>
            <w:r w:rsidRPr="0089764E">
              <w:rPr>
                <w:sz w:val="24"/>
                <w:szCs w:val="24"/>
                <w:lang w:val="en-US"/>
              </w:rPr>
              <w:t>и взрослых</w:t>
            </w:r>
          </w:p>
        </w:tc>
        <w:tc>
          <w:tcPr>
            <w:tcW w:w="2158" w:type="dxa"/>
          </w:tcPr>
          <w:p w:rsidR="00386ED4" w:rsidRPr="0089764E" w:rsidRDefault="00386ED4" w:rsidP="0089764E">
            <w:pPr>
              <w:pStyle w:val="TableParagraph"/>
              <w:ind w:left="125" w:right="101" w:firstLine="396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Беседы с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обучающимися и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их родителями,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педагогическими работниками,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лидерами класса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 школы.</w:t>
            </w:r>
          </w:p>
        </w:tc>
        <w:tc>
          <w:tcPr>
            <w:tcW w:w="1985" w:type="dxa"/>
          </w:tcPr>
          <w:p w:rsidR="00386ED4" w:rsidRPr="0089764E" w:rsidRDefault="00386ED4" w:rsidP="0089764E">
            <w:pPr>
              <w:pStyle w:val="TableParagraph"/>
              <w:ind w:left="225" w:right="214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Заместитель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директора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Классные</w:t>
            </w:r>
          </w:p>
          <w:p w:rsidR="00386ED4" w:rsidRPr="0089764E" w:rsidRDefault="00386ED4" w:rsidP="0089764E">
            <w:pPr>
              <w:pStyle w:val="TableParagraph"/>
              <w:ind w:left="226" w:right="214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руководители,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Активные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родители</w:t>
            </w:r>
          </w:p>
        </w:tc>
        <w:tc>
          <w:tcPr>
            <w:tcW w:w="2110" w:type="dxa"/>
          </w:tcPr>
          <w:p w:rsidR="00386ED4" w:rsidRPr="0089764E" w:rsidRDefault="00386ED4" w:rsidP="0089764E">
            <w:pPr>
              <w:pStyle w:val="TableParagraph"/>
              <w:ind w:left="140" w:right="129"/>
              <w:jc w:val="center"/>
              <w:rPr>
                <w:sz w:val="24"/>
                <w:szCs w:val="24"/>
              </w:rPr>
            </w:pPr>
            <w:r w:rsidRPr="0089764E">
              <w:rPr>
                <w:sz w:val="24"/>
                <w:szCs w:val="24"/>
              </w:rPr>
              <w:t>Анкеты (опросы)</w:t>
            </w:r>
            <w:r w:rsidRPr="0089764E">
              <w:rPr>
                <w:spacing w:val="-52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для учащихся и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родителей по</w:t>
            </w:r>
            <w:r w:rsidRPr="0089764E">
              <w:rPr>
                <w:spacing w:val="1"/>
                <w:sz w:val="24"/>
                <w:szCs w:val="24"/>
              </w:rPr>
              <w:t xml:space="preserve"> </w:t>
            </w:r>
            <w:r w:rsidRPr="0089764E">
              <w:rPr>
                <w:sz w:val="24"/>
                <w:szCs w:val="24"/>
              </w:rPr>
              <w:t>итогам</w:t>
            </w:r>
          </w:p>
          <w:p w:rsidR="00386ED4" w:rsidRPr="0089764E" w:rsidRDefault="00386ED4" w:rsidP="0089764E">
            <w:pPr>
              <w:pStyle w:val="TableParagraph"/>
              <w:ind w:left="191" w:right="178" w:firstLine="3"/>
              <w:jc w:val="center"/>
              <w:rPr>
                <w:sz w:val="24"/>
                <w:szCs w:val="24"/>
                <w:lang w:val="en-US"/>
              </w:rPr>
            </w:pPr>
            <w:r w:rsidRPr="0089764E">
              <w:rPr>
                <w:sz w:val="24"/>
                <w:szCs w:val="24"/>
                <w:lang w:val="en-US"/>
              </w:rPr>
              <w:t>проведения</w:t>
            </w:r>
            <w:r w:rsidRPr="0089764E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sz w:val="24"/>
                <w:szCs w:val="24"/>
                <w:lang w:val="en-US"/>
              </w:rPr>
              <w:t>воспитательных</w:t>
            </w:r>
            <w:r w:rsidRPr="0089764E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89764E">
              <w:rPr>
                <w:sz w:val="24"/>
                <w:szCs w:val="24"/>
                <w:lang w:val="en-US"/>
              </w:rPr>
              <w:t>мероприятий</w:t>
            </w:r>
          </w:p>
        </w:tc>
        <w:tc>
          <w:tcPr>
            <w:tcW w:w="25" w:type="dxa"/>
            <w:vMerge/>
            <w:tcBorders>
              <w:top w:val="nil"/>
              <w:bottom w:val="single" w:sz="6" w:space="0" w:color="5F4879"/>
              <w:right w:val="nil"/>
            </w:tcBorders>
          </w:tcPr>
          <w:p w:rsidR="00386ED4" w:rsidRPr="0089764E" w:rsidRDefault="00386ED4" w:rsidP="0089764E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</w:tbl>
    <w:p w:rsidR="00386ED4" w:rsidRDefault="00386ED4" w:rsidP="0071123F">
      <w:pPr>
        <w:pStyle w:val="BodyText"/>
        <w:ind w:left="0" w:right="1024"/>
      </w:pPr>
    </w:p>
    <w:p w:rsidR="00386ED4" w:rsidRPr="00FD4BD8" w:rsidRDefault="00386ED4" w:rsidP="0071123F">
      <w:pPr>
        <w:pStyle w:val="BodyText"/>
        <w:ind w:left="0" w:right="1024"/>
      </w:pPr>
      <w:r w:rsidRPr="00FD4BD8">
        <w:t>Основными</w:t>
      </w:r>
      <w:r w:rsidRPr="00FD4BD8">
        <w:rPr>
          <w:spacing w:val="-3"/>
        </w:rPr>
        <w:t xml:space="preserve"> </w:t>
      </w:r>
      <w:r w:rsidRPr="00FD4BD8">
        <w:t>направлениями</w:t>
      </w:r>
      <w:r w:rsidRPr="00FD4BD8">
        <w:rPr>
          <w:spacing w:val="-3"/>
        </w:rPr>
        <w:t xml:space="preserve"> </w:t>
      </w:r>
      <w:r w:rsidRPr="00FD4BD8">
        <w:t>анализа</w:t>
      </w:r>
      <w:r w:rsidRPr="00FD4BD8">
        <w:rPr>
          <w:spacing w:val="-2"/>
        </w:rPr>
        <w:t xml:space="preserve"> </w:t>
      </w:r>
      <w:r w:rsidRPr="00FD4BD8">
        <w:t>организуемого</w:t>
      </w:r>
      <w:r w:rsidRPr="00FD4BD8">
        <w:rPr>
          <w:spacing w:val="-2"/>
        </w:rPr>
        <w:t xml:space="preserve"> </w:t>
      </w:r>
      <w:r w:rsidRPr="00FD4BD8">
        <w:t>в</w:t>
      </w:r>
      <w:r w:rsidRPr="00FD4BD8">
        <w:rPr>
          <w:spacing w:val="-3"/>
        </w:rPr>
        <w:t xml:space="preserve"> </w:t>
      </w:r>
      <w:r w:rsidRPr="00FD4BD8">
        <w:t>школе</w:t>
      </w:r>
      <w:r w:rsidRPr="00FD4BD8">
        <w:rPr>
          <w:spacing w:val="-2"/>
        </w:rPr>
        <w:t xml:space="preserve"> </w:t>
      </w:r>
      <w:r w:rsidRPr="00FD4BD8">
        <w:t>воспитательного</w:t>
      </w:r>
      <w:r w:rsidRPr="00FD4BD8">
        <w:rPr>
          <w:spacing w:val="-2"/>
        </w:rPr>
        <w:t xml:space="preserve"> </w:t>
      </w:r>
      <w:r w:rsidRPr="00FD4BD8">
        <w:t>процесса:</w:t>
      </w:r>
    </w:p>
    <w:p w:rsidR="00386ED4" w:rsidRPr="00FD4BD8" w:rsidRDefault="00386ED4" w:rsidP="009D6396">
      <w:pPr>
        <w:ind w:right="850" w:firstLine="1329"/>
        <w:jc w:val="both"/>
        <w:rPr>
          <w:sz w:val="28"/>
          <w:szCs w:val="28"/>
        </w:rPr>
      </w:pPr>
      <w:r w:rsidRPr="00FD4BD8">
        <w:rPr>
          <w:b/>
          <w:bCs/>
          <w:sz w:val="28"/>
          <w:szCs w:val="28"/>
        </w:rPr>
        <w:t>1.Анализ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результатов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воспитания,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социализации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саморазвития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личностного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развития</w:t>
      </w:r>
      <w:r w:rsidRPr="00FD4BD8">
        <w:rPr>
          <w:b/>
          <w:bCs/>
          <w:spacing w:val="-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школьников</w:t>
      </w:r>
      <w:r w:rsidRPr="00FD4BD8">
        <w:rPr>
          <w:b/>
          <w:bCs/>
          <w:spacing w:val="2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каждого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класса выяв</w:t>
      </w:r>
      <w:r>
        <w:rPr>
          <w:sz w:val="28"/>
          <w:szCs w:val="28"/>
        </w:rPr>
        <w:t>ляет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следующие проблемы:</w:t>
      </w:r>
    </w:p>
    <w:p w:rsidR="00386ED4" w:rsidRPr="00FD4BD8" w:rsidRDefault="00386ED4" w:rsidP="00AB7046">
      <w:pPr>
        <w:pStyle w:val="ListParagraph"/>
        <w:numPr>
          <w:ilvl w:val="1"/>
          <w:numId w:val="11"/>
        </w:numPr>
        <w:tabs>
          <w:tab w:val="left" w:pos="2038"/>
        </w:tabs>
        <w:ind w:left="0" w:right="844" w:firstLine="1329"/>
        <w:rPr>
          <w:sz w:val="28"/>
          <w:szCs w:val="28"/>
        </w:rPr>
      </w:pPr>
      <w:r w:rsidRPr="00FD4BD8">
        <w:rPr>
          <w:sz w:val="28"/>
          <w:szCs w:val="28"/>
        </w:rPr>
        <w:t>недостаточность развития умения сотрудничать со взрослыми и сверстниками 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pacing w:val="-1"/>
          <w:sz w:val="28"/>
          <w:szCs w:val="28"/>
        </w:rPr>
        <w:t>процессе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pacing w:val="-1"/>
          <w:sz w:val="28"/>
          <w:szCs w:val="28"/>
        </w:rPr>
        <w:t>образовательной,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общественно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полезной,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учебно-исследовательской,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творческой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других</w:t>
      </w:r>
      <w:r w:rsidRPr="00FD4BD8">
        <w:rPr>
          <w:spacing w:val="-53"/>
          <w:sz w:val="28"/>
          <w:szCs w:val="28"/>
        </w:rPr>
        <w:t xml:space="preserve"> </w:t>
      </w:r>
      <w:r w:rsidRPr="00FD4BD8">
        <w:rPr>
          <w:sz w:val="28"/>
          <w:szCs w:val="28"/>
        </w:rPr>
        <w:t>видах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деятельности, умения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находить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выходы из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спорных ситуаций;</w:t>
      </w:r>
    </w:p>
    <w:p w:rsidR="00386ED4" w:rsidRPr="00FD4BD8" w:rsidRDefault="00386ED4" w:rsidP="00AB7046">
      <w:pPr>
        <w:pStyle w:val="ListParagraph"/>
        <w:numPr>
          <w:ilvl w:val="1"/>
          <w:numId w:val="11"/>
        </w:numPr>
        <w:tabs>
          <w:tab w:val="left" w:pos="2038"/>
        </w:tabs>
        <w:ind w:left="0" w:right="843" w:firstLine="1329"/>
        <w:rPr>
          <w:sz w:val="28"/>
          <w:szCs w:val="28"/>
        </w:rPr>
      </w:pPr>
      <w:r w:rsidRPr="00FD4BD8">
        <w:rPr>
          <w:sz w:val="28"/>
          <w:szCs w:val="28"/>
        </w:rPr>
        <w:t>недостаточная сформированность ответственного отношения к учению, готовности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способности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саморазвитию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самообразованию,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осознанному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выбору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построению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дальнейшей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индивидуальной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траектории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образования;</w:t>
      </w:r>
    </w:p>
    <w:p w:rsidR="00386ED4" w:rsidRPr="00FD4BD8" w:rsidRDefault="00386ED4" w:rsidP="00AB7046">
      <w:pPr>
        <w:pStyle w:val="ListParagraph"/>
        <w:numPr>
          <w:ilvl w:val="1"/>
          <w:numId w:val="11"/>
        </w:numPr>
        <w:tabs>
          <w:tab w:val="left" w:pos="2038"/>
        </w:tabs>
        <w:ind w:left="0" w:right="846" w:firstLine="1329"/>
        <w:rPr>
          <w:sz w:val="28"/>
          <w:szCs w:val="28"/>
        </w:rPr>
      </w:pPr>
      <w:r w:rsidRPr="00FD4BD8">
        <w:rPr>
          <w:sz w:val="28"/>
          <w:szCs w:val="28"/>
        </w:rPr>
        <w:t>недостаточная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сформированность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мотивации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участию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школьном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самоуправлении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и общественной жизни.</w:t>
      </w:r>
    </w:p>
    <w:p w:rsidR="00386ED4" w:rsidRPr="00FD4BD8" w:rsidRDefault="00386ED4" w:rsidP="00AB7046">
      <w:pPr>
        <w:pStyle w:val="ListParagraph"/>
        <w:numPr>
          <w:ilvl w:val="1"/>
          <w:numId w:val="11"/>
        </w:numPr>
        <w:tabs>
          <w:tab w:val="left" w:pos="2038"/>
        </w:tabs>
        <w:ind w:left="0" w:firstLine="1329"/>
        <w:rPr>
          <w:sz w:val="28"/>
          <w:szCs w:val="28"/>
        </w:rPr>
      </w:pPr>
      <w:r w:rsidRPr="00FD4BD8">
        <w:rPr>
          <w:sz w:val="28"/>
          <w:szCs w:val="28"/>
        </w:rPr>
        <w:t>трудности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профессиональном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самоопределении.</w:t>
      </w:r>
    </w:p>
    <w:p w:rsidR="00386ED4" w:rsidRPr="00FD4BD8" w:rsidRDefault="00386ED4" w:rsidP="00AB7046">
      <w:pPr>
        <w:pStyle w:val="ListParagraph"/>
        <w:numPr>
          <w:ilvl w:val="0"/>
          <w:numId w:val="5"/>
        </w:numPr>
        <w:tabs>
          <w:tab w:val="left" w:pos="1832"/>
        </w:tabs>
        <w:ind w:left="0" w:right="846" w:firstLine="1329"/>
        <w:rPr>
          <w:sz w:val="28"/>
          <w:szCs w:val="28"/>
        </w:rPr>
      </w:pPr>
      <w:r w:rsidRPr="00FD4BD8">
        <w:rPr>
          <w:b/>
          <w:bCs/>
          <w:sz w:val="28"/>
          <w:szCs w:val="28"/>
        </w:rPr>
        <w:t>Анализа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воспитательной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деятельности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педагогов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определ</w:t>
      </w:r>
      <w:r>
        <w:rPr>
          <w:sz w:val="28"/>
          <w:szCs w:val="28"/>
        </w:rPr>
        <w:t>яет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ряд</w:t>
      </w:r>
      <w:r w:rsidRPr="00FD4BD8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ключевых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проблем:</w:t>
      </w:r>
    </w:p>
    <w:p w:rsidR="00386ED4" w:rsidRPr="00FD4BD8" w:rsidRDefault="00386ED4" w:rsidP="00AB7046">
      <w:pPr>
        <w:pStyle w:val="ListParagraph"/>
        <w:numPr>
          <w:ilvl w:val="1"/>
          <w:numId w:val="11"/>
        </w:numPr>
        <w:tabs>
          <w:tab w:val="left" w:pos="567"/>
        </w:tabs>
        <w:ind w:left="0" w:right="598" w:firstLine="1329"/>
        <w:rPr>
          <w:sz w:val="28"/>
          <w:szCs w:val="28"/>
        </w:rPr>
      </w:pPr>
      <w:r w:rsidRPr="00FD4BD8">
        <w:rPr>
          <w:sz w:val="28"/>
          <w:szCs w:val="28"/>
        </w:rPr>
        <w:t>затруднения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определении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цели и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задач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своей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воспитательной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деятельности;</w:t>
      </w:r>
    </w:p>
    <w:p w:rsidR="00386ED4" w:rsidRPr="00FD4BD8" w:rsidRDefault="00386ED4" w:rsidP="00AB7046">
      <w:pPr>
        <w:pStyle w:val="ListParagraph"/>
        <w:numPr>
          <w:ilvl w:val="1"/>
          <w:numId w:val="11"/>
        </w:numPr>
        <w:tabs>
          <w:tab w:val="left" w:pos="2038"/>
        </w:tabs>
        <w:ind w:left="0" w:right="847" w:firstLine="1329"/>
        <w:jc w:val="left"/>
        <w:rPr>
          <w:sz w:val="28"/>
          <w:szCs w:val="28"/>
        </w:rPr>
      </w:pPr>
      <w:r w:rsidRPr="00FD4BD8">
        <w:rPr>
          <w:sz w:val="28"/>
          <w:szCs w:val="28"/>
        </w:rPr>
        <w:t>проблемы</w:t>
      </w:r>
      <w:r w:rsidRPr="00FD4BD8">
        <w:rPr>
          <w:spacing w:val="9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6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реализацией</w:t>
      </w:r>
      <w:r w:rsidRPr="00FD4BD8">
        <w:rPr>
          <w:spacing w:val="8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воспитательного</w:t>
      </w:r>
      <w:r w:rsidRPr="00FD4BD8">
        <w:rPr>
          <w:spacing w:val="8"/>
          <w:sz w:val="28"/>
          <w:szCs w:val="28"/>
        </w:rPr>
        <w:t xml:space="preserve"> </w:t>
      </w:r>
      <w:r w:rsidRPr="00FD4BD8">
        <w:rPr>
          <w:sz w:val="28"/>
          <w:szCs w:val="28"/>
        </w:rPr>
        <w:t>потенциала</w:t>
      </w:r>
      <w:r w:rsidRPr="00FD4BD8">
        <w:rPr>
          <w:spacing w:val="7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совместной</w:t>
      </w:r>
      <w:r w:rsidRPr="00FD4BD8">
        <w:rPr>
          <w:spacing w:val="6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6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детьми</w:t>
      </w:r>
      <w:r w:rsidRPr="00FD4BD8">
        <w:rPr>
          <w:spacing w:val="-52"/>
          <w:sz w:val="28"/>
          <w:szCs w:val="28"/>
        </w:rPr>
        <w:t xml:space="preserve"> </w:t>
      </w:r>
      <w:r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деятельности;</w:t>
      </w:r>
    </w:p>
    <w:p w:rsidR="00386ED4" w:rsidRPr="00FD4BD8" w:rsidRDefault="00386ED4" w:rsidP="00AB7046">
      <w:pPr>
        <w:pStyle w:val="ListParagraph"/>
        <w:numPr>
          <w:ilvl w:val="1"/>
          <w:numId w:val="11"/>
        </w:numPr>
        <w:tabs>
          <w:tab w:val="left" w:pos="2038"/>
        </w:tabs>
        <w:ind w:left="0" w:right="842" w:firstLine="1329"/>
        <w:jc w:val="left"/>
        <w:rPr>
          <w:sz w:val="28"/>
          <w:szCs w:val="28"/>
        </w:rPr>
      </w:pPr>
      <w:r w:rsidRPr="00FD4BD8">
        <w:rPr>
          <w:sz w:val="28"/>
          <w:szCs w:val="28"/>
        </w:rPr>
        <w:t>не</w:t>
      </w:r>
      <w:r w:rsidRPr="00FD4BD8">
        <w:rPr>
          <w:spacing w:val="33"/>
          <w:sz w:val="28"/>
          <w:szCs w:val="28"/>
        </w:rPr>
        <w:t xml:space="preserve"> </w:t>
      </w:r>
      <w:r w:rsidRPr="00FD4BD8">
        <w:rPr>
          <w:sz w:val="28"/>
          <w:szCs w:val="28"/>
        </w:rPr>
        <w:t>всегда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33"/>
          <w:sz w:val="28"/>
          <w:szCs w:val="28"/>
        </w:rPr>
        <w:t xml:space="preserve"> </w:t>
      </w:r>
      <w:r w:rsidRPr="00FD4BD8">
        <w:rPr>
          <w:sz w:val="28"/>
          <w:szCs w:val="28"/>
        </w:rPr>
        <w:t>не</w:t>
      </w:r>
      <w:r w:rsidRPr="00FD4BD8">
        <w:rPr>
          <w:spacing w:val="31"/>
          <w:sz w:val="28"/>
          <w:szCs w:val="28"/>
        </w:rPr>
        <w:t xml:space="preserve"> </w:t>
      </w:r>
      <w:r w:rsidRPr="00FD4BD8">
        <w:rPr>
          <w:sz w:val="28"/>
          <w:szCs w:val="28"/>
        </w:rPr>
        <w:t>все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стремятся</w:t>
      </w:r>
      <w:r w:rsidRPr="00FD4BD8">
        <w:rPr>
          <w:spacing w:val="33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формированию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вокруг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себя</w:t>
      </w:r>
      <w:r w:rsidRPr="00FD4BD8">
        <w:rPr>
          <w:spacing w:val="39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привлекательных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для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школьников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детско-взрослых общностей;</w:t>
      </w:r>
    </w:p>
    <w:p w:rsidR="00386ED4" w:rsidRPr="00FD4BD8" w:rsidRDefault="00386ED4" w:rsidP="00AB7046">
      <w:pPr>
        <w:pStyle w:val="ListParagraph"/>
        <w:numPr>
          <w:ilvl w:val="1"/>
          <w:numId w:val="11"/>
        </w:numPr>
        <w:tabs>
          <w:tab w:val="left" w:pos="2038"/>
        </w:tabs>
        <w:ind w:left="0" w:right="845" w:firstLine="1329"/>
        <w:jc w:val="left"/>
        <w:rPr>
          <w:sz w:val="28"/>
          <w:szCs w:val="28"/>
        </w:rPr>
      </w:pPr>
      <w:r>
        <w:rPr>
          <w:spacing w:val="-1"/>
          <w:sz w:val="28"/>
          <w:szCs w:val="28"/>
        </w:rPr>
        <w:t>с</w:t>
      </w:r>
      <w:r w:rsidRPr="00FD4BD8">
        <w:rPr>
          <w:spacing w:val="-1"/>
          <w:sz w:val="28"/>
          <w:szCs w:val="28"/>
        </w:rPr>
        <w:t>тиль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pacing w:val="-1"/>
          <w:sz w:val="28"/>
          <w:szCs w:val="28"/>
        </w:rPr>
        <w:t>общения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педагогов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со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школьниками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не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всегда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доброжелателен,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доверительные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отношения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складываются не со всеми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школьниками.</w:t>
      </w:r>
    </w:p>
    <w:p w:rsidR="00386ED4" w:rsidRPr="00FD4BD8" w:rsidRDefault="00386ED4" w:rsidP="00AB7046">
      <w:pPr>
        <w:pStyle w:val="Heading31"/>
        <w:numPr>
          <w:ilvl w:val="0"/>
          <w:numId w:val="5"/>
        </w:numPr>
        <w:tabs>
          <w:tab w:val="left" w:pos="2038"/>
        </w:tabs>
        <w:ind w:left="0" w:firstLine="1329"/>
        <w:rPr>
          <w:sz w:val="28"/>
          <w:szCs w:val="28"/>
        </w:rPr>
      </w:pPr>
      <w:r w:rsidRPr="00FD4BD8">
        <w:rPr>
          <w:sz w:val="28"/>
          <w:szCs w:val="28"/>
        </w:rPr>
        <w:t>Управление</w:t>
      </w:r>
      <w:r w:rsidRPr="00FD4BD8">
        <w:rPr>
          <w:spacing w:val="-6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воспитательным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процессом</w:t>
      </w:r>
      <w:r w:rsidRPr="00FD4BD8">
        <w:rPr>
          <w:spacing w:val="-5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образовательной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</w:t>
      </w:r>
    </w:p>
    <w:p w:rsidR="00386ED4" w:rsidRPr="00FD4BD8" w:rsidRDefault="00386ED4" w:rsidP="009D6396">
      <w:pPr>
        <w:pStyle w:val="BodyText"/>
        <w:ind w:left="0" w:right="843" w:firstLine="1329"/>
      </w:pPr>
      <w:r>
        <w:t xml:space="preserve">   </w:t>
      </w:r>
      <w:r w:rsidRPr="00FD4BD8">
        <w:t>Большинство</w:t>
      </w:r>
      <w:r w:rsidRPr="00FD4BD8">
        <w:rPr>
          <w:spacing w:val="1"/>
        </w:rPr>
        <w:t xml:space="preserve"> </w:t>
      </w:r>
      <w:r w:rsidRPr="00FD4BD8">
        <w:t>педагогов</w:t>
      </w:r>
      <w:r w:rsidRPr="00FD4BD8">
        <w:rPr>
          <w:spacing w:val="1"/>
        </w:rPr>
        <w:t xml:space="preserve"> </w:t>
      </w:r>
      <w:r w:rsidRPr="00FD4BD8">
        <w:t>имеют</w:t>
      </w:r>
      <w:r w:rsidRPr="00FD4BD8">
        <w:rPr>
          <w:spacing w:val="1"/>
        </w:rPr>
        <w:t xml:space="preserve"> </w:t>
      </w:r>
      <w:r w:rsidRPr="00FD4BD8">
        <w:t>чёткое</w:t>
      </w:r>
      <w:r w:rsidRPr="00FD4BD8">
        <w:rPr>
          <w:spacing w:val="1"/>
        </w:rPr>
        <w:t xml:space="preserve"> </w:t>
      </w:r>
      <w:r w:rsidRPr="00FD4BD8">
        <w:t>представление</w:t>
      </w:r>
      <w:r w:rsidRPr="00FD4BD8">
        <w:rPr>
          <w:spacing w:val="1"/>
        </w:rPr>
        <w:t xml:space="preserve"> </w:t>
      </w:r>
      <w:r w:rsidRPr="00FD4BD8">
        <w:t>о</w:t>
      </w:r>
      <w:r w:rsidRPr="00FD4BD8">
        <w:rPr>
          <w:spacing w:val="1"/>
        </w:rPr>
        <w:t xml:space="preserve"> </w:t>
      </w:r>
      <w:r w:rsidRPr="00FD4BD8">
        <w:t>нормативно-методических</w:t>
      </w:r>
      <w:r w:rsidRPr="00FD4BD8">
        <w:rPr>
          <w:spacing w:val="1"/>
        </w:rPr>
        <w:t xml:space="preserve"> </w:t>
      </w:r>
      <w:r w:rsidRPr="00FD4BD8">
        <w:t>документах, регулирующих воспитательный процесс в школе, о своих должностных обязанностях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правах,</w:t>
      </w:r>
      <w:r w:rsidRPr="00FD4BD8">
        <w:rPr>
          <w:spacing w:val="1"/>
        </w:rPr>
        <w:t xml:space="preserve"> </w:t>
      </w:r>
      <w:r w:rsidRPr="00FD4BD8">
        <w:t>сфере</w:t>
      </w:r>
      <w:r w:rsidRPr="00FD4BD8">
        <w:rPr>
          <w:spacing w:val="1"/>
        </w:rPr>
        <w:t xml:space="preserve"> </w:t>
      </w:r>
      <w:r w:rsidRPr="00FD4BD8">
        <w:t>своей</w:t>
      </w:r>
      <w:r w:rsidRPr="00FD4BD8">
        <w:rPr>
          <w:spacing w:val="1"/>
        </w:rPr>
        <w:t xml:space="preserve"> </w:t>
      </w:r>
      <w:r w:rsidRPr="00FD4BD8">
        <w:t>ответственности.</w:t>
      </w:r>
      <w:r w:rsidRPr="00FD4BD8">
        <w:rPr>
          <w:spacing w:val="1"/>
        </w:rPr>
        <w:t xml:space="preserve"> </w:t>
      </w:r>
      <w:r w:rsidRPr="00FD4BD8">
        <w:t>Администрацией</w:t>
      </w:r>
      <w:r w:rsidRPr="00FD4BD8">
        <w:rPr>
          <w:spacing w:val="1"/>
        </w:rPr>
        <w:t xml:space="preserve"> </w:t>
      </w:r>
      <w:r w:rsidRPr="00FD4BD8">
        <w:t>создаются</w:t>
      </w:r>
      <w:r w:rsidRPr="00FD4BD8">
        <w:rPr>
          <w:spacing w:val="1"/>
        </w:rPr>
        <w:t xml:space="preserve"> </w:t>
      </w:r>
      <w:r w:rsidRPr="00FD4BD8">
        <w:t>условия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профессионального</w:t>
      </w:r>
      <w:r w:rsidRPr="00FD4BD8">
        <w:rPr>
          <w:spacing w:val="-7"/>
        </w:rPr>
        <w:t xml:space="preserve"> </w:t>
      </w:r>
      <w:r w:rsidRPr="00FD4BD8">
        <w:t>роста</w:t>
      </w:r>
      <w:r w:rsidRPr="00FD4BD8">
        <w:rPr>
          <w:spacing w:val="-9"/>
        </w:rPr>
        <w:t xml:space="preserve"> </w:t>
      </w:r>
      <w:r w:rsidRPr="00FD4BD8">
        <w:t>педагогов</w:t>
      </w:r>
      <w:r w:rsidRPr="00FD4BD8">
        <w:rPr>
          <w:spacing w:val="-8"/>
        </w:rPr>
        <w:t xml:space="preserve"> </w:t>
      </w:r>
      <w:r w:rsidRPr="00FD4BD8">
        <w:t>в</w:t>
      </w:r>
      <w:r w:rsidRPr="00FD4BD8">
        <w:rPr>
          <w:spacing w:val="-8"/>
        </w:rPr>
        <w:t xml:space="preserve"> </w:t>
      </w:r>
      <w:r w:rsidRPr="00FD4BD8">
        <w:t>сфере</w:t>
      </w:r>
      <w:r w:rsidRPr="00FD4BD8">
        <w:rPr>
          <w:spacing w:val="-6"/>
        </w:rPr>
        <w:t xml:space="preserve"> </w:t>
      </w:r>
      <w:r w:rsidRPr="00FD4BD8">
        <w:t>воспитания</w:t>
      </w:r>
      <w:r w:rsidRPr="00FD4BD8">
        <w:rPr>
          <w:spacing w:val="-8"/>
        </w:rPr>
        <w:t xml:space="preserve"> </w:t>
      </w:r>
      <w:r w:rsidRPr="00FD4BD8">
        <w:t>(курсы</w:t>
      </w:r>
      <w:r w:rsidRPr="00FD4BD8">
        <w:rPr>
          <w:spacing w:val="-6"/>
        </w:rPr>
        <w:t xml:space="preserve"> </w:t>
      </w:r>
      <w:r w:rsidRPr="00FD4BD8">
        <w:t>повышения</w:t>
      </w:r>
      <w:r w:rsidRPr="00FD4BD8">
        <w:rPr>
          <w:spacing w:val="-8"/>
        </w:rPr>
        <w:t xml:space="preserve"> </w:t>
      </w:r>
      <w:r w:rsidRPr="00FD4BD8">
        <w:t>квалификации,</w:t>
      </w:r>
      <w:r w:rsidRPr="00FD4BD8">
        <w:rPr>
          <w:spacing w:val="-8"/>
        </w:rPr>
        <w:t xml:space="preserve"> </w:t>
      </w:r>
      <w:r w:rsidRPr="00FD4BD8">
        <w:t>участие</w:t>
      </w:r>
      <w:r w:rsidRPr="00FD4BD8">
        <w:rPr>
          <w:spacing w:val="-52"/>
        </w:rPr>
        <w:t xml:space="preserve"> </w:t>
      </w:r>
      <w:r w:rsidRPr="00FD4BD8">
        <w:rPr>
          <w:spacing w:val="-1"/>
        </w:rPr>
        <w:t>в</w:t>
      </w:r>
      <w:r w:rsidRPr="00FD4BD8">
        <w:rPr>
          <w:spacing w:val="-13"/>
        </w:rPr>
        <w:t xml:space="preserve"> </w:t>
      </w:r>
      <w:r w:rsidRPr="00FD4BD8">
        <w:rPr>
          <w:spacing w:val="-1"/>
        </w:rPr>
        <w:t>панораме</w:t>
      </w:r>
      <w:r w:rsidRPr="00FD4BD8">
        <w:rPr>
          <w:spacing w:val="-12"/>
        </w:rPr>
        <w:t xml:space="preserve"> </w:t>
      </w:r>
      <w:r w:rsidRPr="00FD4BD8">
        <w:rPr>
          <w:spacing w:val="-1"/>
        </w:rPr>
        <w:t>педагогического</w:t>
      </w:r>
      <w:r w:rsidRPr="00FD4BD8">
        <w:rPr>
          <w:spacing w:val="-11"/>
        </w:rPr>
        <w:t xml:space="preserve"> </w:t>
      </w:r>
      <w:r w:rsidRPr="00FD4BD8">
        <w:t>опыта,</w:t>
      </w:r>
      <w:r w:rsidRPr="00FD4BD8">
        <w:rPr>
          <w:spacing w:val="-15"/>
        </w:rPr>
        <w:t xml:space="preserve"> </w:t>
      </w:r>
      <w:r w:rsidRPr="00FD4BD8">
        <w:t>интерактивные</w:t>
      </w:r>
      <w:r w:rsidRPr="00FD4BD8">
        <w:rPr>
          <w:spacing w:val="-14"/>
        </w:rPr>
        <w:t xml:space="preserve"> </w:t>
      </w:r>
      <w:r w:rsidRPr="00FD4BD8">
        <w:t>обучающие</w:t>
      </w:r>
      <w:r w:rsidRPr="00FD4BD8">
        <w:rPr>
          <w:spacing w:val="-11"/>
        </w:rPr>
        <w:t xml:space="preserve"> </w:t>
      </w:r>
      <w:r w:rsidRPr="00FD4BD8">
        <w:t>семинары).</w:t>
      </w:r>
      <w:r w:rsidRPr="00FD4BD8">
        <w:rPr>
          <w:spacing w:val="-12"/>
        </w:rPr>
        <w:t xml:space="preserve"> </w:t>
      </w:r>
      <w:r w:rsidRPr="00FD4BD8">
        <w:t>Разработаны</w:t>
      </w:r>
      <w:r w:rsidRPr="00FD4BD8">
        <w:rPr>
          <w:spacing w:val="-12"/>
        </w:rPr>
        <w:t xml:space="preserve"> </w:t>
      </w:r>
      <w:r w:rsidRPr="00FD4BD8">
        <w:t>и</w:t>
      </w:r>
      <w:r w:rsidRPr="00FD4BD8">
        <w:rPr>
          <w:spacing w:val="-14"/>
        </w:rPr>
        <w:t xml:space="preserve"> </w:t>
      </w:r>
      <w:r w:rsidRPr="00FD4BD8">
        <w:t>пошагово</w:t>
      </w:r>
      <w:r w:rsidRPr="00FD4BD8">
        <w:rPr>
          <w:spacing w:val="-53"/>
        </w:rPr>
        <w:t xml:space="preserve"> </w:t>
      </w:r>
      <w:r w:rsidRPr="00FD4BD8">
        <w:t>внедряются</w:t>
      </w:r>
      <w:r w:rsidRPr="00FD4BD8">
        <w:rPr>
          <w:spacing w:val="1"/>
        </w:rPr>
        <w:t xml:space="preserve"> </w:t>
      </w:r>
      <w:r w:rsidRPr="00FD4BD8">
        <w:t>критерии</w:t>
      </w:r>
      <w:r w:rsidRPr="00FD4BD8">
        <w:rPr>
          <w:spacing w:val="1"/>
        </w:rPr>
        <w:t xml:space="preserve"> </w:t>
      </w:r>
      <w:r w:rsidRPr="00FD4BD8">
        <w:t>оценки</w:t>
      </w:r>
      <w:r w:rsidRPr="00FD4BD8">
        <w:rPr>
          <w:spacing w:val="1"/>
        </w:rPr>
        <w:t xml:space="preserve"> </w:t>
      </w:r>
      <w:r w:rsidRPr="00FD4BD8">
        <w:t>качества</w:t>
      </w:r>
      <w:r w:rsidRPr="00FD4BD8">
        <w:rPr>
          <w:spacing w:val="1"/>
        </w:rPr>
        <w:t xml:space="preserve"> </w:t>
      </w:r>
      <w:r w:rsidRPr="00FD4BD8">
        <w:t>деятельности</w:t>
      </w:r>
      <w:r w:rsidRPr="00FD4BD8">
        <w:rPr>
          <w:spacing w:val="1"/>
        </w:rPr>
        <w:t xml:space="preserve"> </w:t>
      </w:r>
      <w:r w:rsidRPr="00FD4BD8">
        <w:t>классных</w:t>
      </w:r>
      <w:r w:rsidRPr="00FD4BD8">
        <w:rPr>
          <w:spacing w:val="1"/>
        </w:rPr>
        <w:t xml:space="preserve"> </w:t>
      </w:r>
      <w:r w:rsidRPr="00FD4BD8">
        <w:t>руководителей</w:t>
      </w:r>
      <w:r w:rsidRPr="00FD4BD8">
        <w:rPr>
          <w:spacing w:val="1"/>
        </w:rPr>
        <w:t xml:space="preserve"> </w:t>
      </w:r>
      <w:r w:rsidRPr="00FD4BD8">
        <w:t>со</w:t>
      </w:r>
      <w:r w:rsidRPr="00FD4BD8">
        <w:rPr>
          <w:spacing w:val="1"/>
        </w:rPr>
        <w:t xml:space="preserve"> </w:t>
      </w:r>
      <w:r w:rsidRPr="00FD4BD8">
        <w:t>своими</w:t>
      </w:r>
      <w:r w:rsidRPr="00FD4BD8">
        <w:rPr>
          <w:spacing w:val="1"/>
        </w:rPr>
        <w:t xml:space="preserve"> </w:t>
      </w:r>
      <w:r w:rsidRPr="00FD4BD8">
        <w:t>воспитанниками.</w:t>
      </w:r>
    </w:p>
    <w:p w:rsidR="00386ED4" w:rsidRPr="00FD4BD8" w:rsidRDefault="00386ED4" w:rsidP="00AB7046">
      <w:pPr>
        <w:pStyle w:val="Heading31"/>
        <w:numPr>
          <w:ilvl w:val="0"/>
          <w:numId w:val="5"/>
        </w:numPr>
        <w:tabs>
          <w:tab w:val="left" w:pos="1664"/>
        </w:tabs>
        <w:ind w:left="0" w:right="740" w:firstLine="1329"/>
        <w:jc w:val="both"/>
        <w:rPr>
          <w:sz w:val="28"/>
          <w:szCs w:val="28"/>
        </w:rPr>
      </w:pPr>
      <w:r w:rsidRPr="00FD4BD8">
        <w:rPr>
          <w:sz w:val="28"/>
          <w:szCs w:val="28"/>
        </w:rPr>
        <w:t>Ресурсное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обеспечение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воспитательного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процесса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образовательной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организации.</w:t>
      </w:r>
    </w:p>
    <w:p w:rsidR="00386ED4" w:rsidRDefault="00386ED4" w:rsidP="009D6396">
      <w:pPr>
        <w:pStyle w:val="BodyText"/>
        <w:tabs>
          <w:tab w:val="left" w:pos="709"/>
        </w:tabs>
        <w:ind w:left="0" w:right="844" w:firstLine="13"/>
        <w:rPr>
          <w:spacing w:val="1"/>
        </w:rPr>
      </w:pPr>
      <w:r>
        <w:t xml:space="preserve">            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школе</w:t>
      </w:r>
      <w:r w:rsidRPr="00FD4BD8">
        <w:rPr>
          <w:spacing w:val="1"/>
        </w:rPr>
        <w:t xml:space="preserve"> </w:t>
      </w:r>
      <w:r w:rsidRPr="00FD4BD8">
        <w:t>созданы</w:t>
      </w:r>
      <w:r w:rsidRPr="00FD4BD8">
        <w:rPr>
          <w:spacing w:val="1"/>
        </w:rPr>
        <w:t xml:space="preserve"> </w:t>
      </w:r>
      <w:r w:rsidRPr="00FD4BD8">
        <w:t>необходимые</w:t>
      </w:r>
      <w:r w:rsidRPr="00FD4BD8">
        <w:rPr>
          <w:spacing w:val="1"/>
        </w:rPr>
        <w:t xml:space="preserve"> </w:t>
      </w:r>
      <w:r w:rsidRPr="00FD4BD8">
        <w:t>условия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организации</w:t>
      </w:r>
      <w:r w:rsidRPr="00FD4BD8">
        <w:rPr>
          <w:spacing w:val="1"/>
        </w:rPr>
        <w:t xml:space="preserve"> </w:t>
      </w:r>
    </w:p>
    <w:p w:rsidR="00386ED4" w:rsidRPr="00FD4BD8" w:rsidRDefault="00386ED4" w:rsidP="009D6396">
      <w:pPr>
        <w:pStyle w:val="BodyText"/>
        <w:tabs>
          <w:tab w:val="left" w:pos="709"/>
        </w:tabs>
        <w:ind w:left="0" w:right="844" w:firstLine="13"/>
      </w:pPr>
      <w:r w:rsidRPr="00FD4BD8">
        <w:t>воспитательной</w:t>
      </w:r>
      <w:r w:rsidRPr="00FD4BD8">
        <w:rPr>
          <w:spacing w:val="1"/>
        </w:rPr>
        <w:t xml:space="preserve"> </w:t>
      </w:r>
      <w:r w:rsidRPr="00FD4BD8">
        <w:t>работы,</w:t>
      </w:r>
      <w:r w:rsidRPr="00FD4BD8">
        <w:rPr>
          <w:spacing w:val="1"/>
        </w:rPr>
        <w:t xml:space="preserve"> </w:t>
      </w:r>
      <w:r>
        <w:rPr>
          <w:spacing w:val="1"/>
        </w:rPr>
        <w:t xml:space="preserve">    </w:t>
      </w:r>
      <w:r w:rsidRPr="00FD4BD8">
        <w:t>проведения</w:t>
      </w:r>
      <w:r w:rsidRPr="00FD4BD8">
        <w:rPr>
          <w:spacing w:val="1"/>
        </w:rPr>
        <w:t xml:space="preserve"> </w:t>
      </w:r>
      <w:r w:rsidRPr="00FD4BD8">
        <w:t>мероприятий,</w:t>
      </w:r>
      <w:r w:rsidRPr="00FD4BD8">
        <w:rPr>
          <w:spacing w:val="1"/>
        </w:rPr>
        <w:t xml:space="preserve"> </w:t>
      </w:r>
      <w:r w:rsidRPr="00FD4BD8">
        <w:t>спортивных</w:t>
      </w:r>
      <w:r w:rsidRPr="00FD4BD8">
        <w:rPr>
          <w:spacing w:val="1"/>
        </w:rPr>
        <w:t xml:space="preserve"> </w:t>
      </w:r>
      <w:r w:rsidRPr="00FD4BD8">
        <w:t>соревнований,</w:t>
      </w:r>
      <w:r w:rsidRPr="00FD4BD8">
        <w:rPr>
          <w:spacing w:val="1"/>
        </w:rPr>
        <w:t xml:space="preserve"> </w:t>
      </w:r>
      <w:r w:rsidRPr="00FD4BD8">
        <w:t>мероприятий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всех</w:t>
      </w:r>
      <w:r w:rsidRPr="00FD4BD8">
        <w:rPr>
          <w:spacing w:val="1"/>
        </w:rPr>
        <w:t xml:space="preserve"> </w:t>
      </w:r>
      <w:r w:rsidRPr="00FD4BD8">
        <w:t>участников</w:t>
      </w:r>
      <w:r w:rsidRPr="00FD4BD8">
        <w:rPr>
          <w:spacing w:val="1"/>
        </w:rPr>
        <w:t xml:space="preserve"> </w:t>
      </w:r>
      <w:r w:rsidRPr="00FD4BD8">
        <w:t>воспитательного</w:t>
      </w:r>
      <w:r w:rsidRPr="00FD4BD8">
        <w:rPr>
          <w:spacing w:val="1"/>
        </w:rPr>
        <w:t xml:space="preserve"> </w:t>
      </w:r>
      <w:r w:rsidRPr="00FD4BD8">
        <w:t>процесса,</w:t>
      </w:r>
      <w:r w:rsidRPr="00FD4BD8">
        <w:rPr>
          <w:spacing w:val="1"/>
        </w:rPr>
        <w:t xml:space="preserve"> </w:t>
      </w:r>
      <w:r w:rsidRPr="00FD4BD8">
        <w:t>организации</w:t>
      </w:r>
      <w:r w:rsidRPr="00FD4BD8">
        <w:rPr>
          <w:spacing w:val="1"/>
        </w:rPr>
        <w:t xml:space="preserve"> </w:t>
      </w:r>
      <w:r w:rsidRPr="00FD4BD8">
        <w:t>встреч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интересными</w:t>
      </w:r>
      <w:r w:rsidRPr="00FD4BD8">
        <w:rPr>
          <w:spacing w:val="1"/>
        </w:rPr>
        <w:t xml:space="preserve"> </w:t>
      </w:r>
      <w:r w:rsidRPr="00FD4BD8">
        <w:t>людьми,</w:t>
      </w:r>
      <w:r w:rsidRPr="00FD4BD8">
        <w:rPr>
          <w:spacing w:val="1"/>
        </w:rPr>
        <w:t xml:space="preserve"> </w:t>
      </w:r>
      <w:r w:rsidRPr="00FD4BD8">
        <w:t>а</w:t>
      </w:r>
      <w:r w:rsidRPr="00FD4BD8">
        <w:rPr>
          <w:spacing w:val="1"/>
        </w:rPr>
        <w:t xml:space="preserve"> </w:t>
      </w:r>
      <w:r w:rsidRPr="00FD4BD8">
        <w:t>также</w:t>
      </w:r>
      <w:r w:rsidRPr="00FD4BD8">
        <w:rPr>
          <w:spacing w:val="1"/>
        </w:rPr>
        <w:t xml:space="preserve"> </w:t>
      </w:r>
      <w:r w:rsidRPr="00FD4BD8">
        <w:t>проведения</w:t>
      </w:r>
      <w:r w:rsidRPr="00FD4BD8">
        <w:rPr>
          <w:spacing w:val="1"/>
        </w:rPr>
        <w:t xml:space="preserve"> </w:t>
      </w:r>
      <w:r w:rsidRPr="00FD4BD8">
        <w:t>профилактической</w:t>
      </w:r>
      <w:r w:rsidRPr="00FD4BD8">
        <w:rPr>
          <w:spacing w:val="1"/>
        </w:rPr>
        <w:t xml:space="preserve"> </w:t>
      </w:r>
      <w:r w:rsidRPr="00FD4BD8">
        <w:t>работы.</w:t>
      </w:r>
      <w:r w:rsidRPr="00FD4BD8">
        <w:rPr>
          <w:spacing w:val="1"/>
        </w:rPr>
        <w:t xml:space="preserve"> </w:t>
      </w:r>
    </w:p>
    <w:p w:rsidR="00386ED4" w:rsidRPr="00FD4BD8" w:rsidRDefault="00386ED4" w:rsidP="009D6396">
      <w:pPr>
        <w:pStyle w:val="BodyText"/>
        <w:ind w:left="0" w:right="882"/>
      </w:pPr>
      <w:r w:rsidRPr="00FD4BD8">
        <w:t>Для</w:t>
      </w:r>
      <w:r w:rsidRPr="00FD4BD8">
        <w:rPr>
          <w:spacing w:val="-3"/>
        </w:rPr>
        <w:t xml:space="preserve"> </w:t>
      </w:r>
      <w:r w:rsidRPr="00FD4BD8">
        <w:t>проведения</w:t>
      </w:r>
      <w:r w:rsidRPr="00FD4BD8">
        <w:rPr>
          <w:spacing w:val="-3"/>
        </w:rPr>
        <w:t xml:space="preserve"> </w:t>
      </w:r>
      <w:r w:rsidRPr="00FD4BD8">
        <w:t>различного</w:t>
      </w:r>
      <w:r w:rsidRPr="00FD4BD8">
        <w:rPr>
          <w:spacing w:val="-2"/>
        </w:rPr>
        <w:t xml:space="preserve"> </w:t>
      </w:r>
      <w:r w:rsidRPr="00FD4BD8">
        <w:t>рода</w:t>
      </w:r>
      <w:r w:rsidRPr="00FD4BD8">
        <w:rPr>
          <w:spacing w:val="-1"/>
        </w:rPr>
        <w:t xml:space="preserve"> </w:t>
      </w:r>
      <w:r w:rsidRPr="00FD4BD8">
        <w:t>мероприятий</w:t>
      </w:r>
      <w:r w:rsidRPr="00FD4BD8">
        <w:rPr>
          <w:spacing w:val="-2"/>
        </w:rPr>
        <w:t xml:space="preserve"> </w:t>
      </w:r>
      <w:r w:rsidRPr="00FD4BD8">
        <w:t>активно</w:t>
      </w:r>
      <w:r w:rsidRPr="00FD4BD8">
        <w:rPr>
          <w:spacing w:val="-2"/>
        </w:rPr>
        <w:t xml:space="preserve"> </w:t>
      </w:r>
      <w:r w:rsidRPr="00FD4BD8">
        <w:t>используется</w:t>
      </w:r>
      <w:r w:rsidRPr="00FD4BD8">
        <w:rPr>
          <w:spacing w:val="-1"/>
        </w:rPr>
        <w:t xml:space="preserve"> </w:t>
      </w:r>
      <w:r w:rsidRPr="00FD4BD8">
        <w:t>актовый</w:t>
      </w:r>
      <w:r w:rsidRPr="00FD4BD8">
        <w:rPr>
          <w:spacing w:val="-2"/>
        </w:rPr>
        <w:t xml:space="preserve"> </w:t>
      </w:r>
      <w:r w:rsidRPr="00FD4BD8">
        <w:t>зал.</w:t>
      </w:r>
    </w:p>
    <w:p w:rsidR="00386ED4" w:rsidRPr="00FD4BD8" w:rsidRDefault="00386ED4" w:rsidP="009D6396">
      <w:pPr>
        <w:pStyle w:val="BodyText"/>
        <w:ind w:left="0" w:right="843" w:firstLine="707"/>
      </w:pPr>
      <w:r w:rsidRPr="00FD4BD8">
        <w:t>В</w:t>
      </w:r>
      <w:r w:rsidRPr="00FD4BD8">
        <w:rPr>
          <w:spacing w:val="1"/>
        </w:rPr>
        <w:t xml:space="preserve"> </w:t>
      </w:r>
      <w:r w:rsidRPr="00FD4BD8">
        <w:t>соответствии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современными</w:t>
      </w:r>
      <w:r w:rsidRPr="00FD4BD8">
        <w:rPr>
          <w:spacing w:val="1"/>
        </w:rPr>
        <w:t xml:space="preserve"> </w:t>
      </w:r>
      <w:r w:rsidRPr="00FD4BD8">
        <w:t>требованиями</w:t>
      </w:r>
      <w:r w:rsidRPr="00FD4BD8">
        <w:rPr>
          <w:spacing w:val="1"/>
        </w:rPr>
        <w:t xml:space="preserve"> </w:t>
      </w:r>
      <w:r w:rsidRPr="00FD4BD8">
        <w:t>к</w:t>
      </w:r>
      <w:r w:rsidRPr="00FD4BD8">
        <w:rPr>
          <w:spacing w:val="1"/>
        </w:rPr>
        <w:t xml:space="preserve"> </w:t>
      </w:r>
      <w:r w:rsidRPr="00FD4BD8">
        <w:t>обеспечению</w:t>
      </w:r>
      <w:r w:rsidRPr="00FD4BD8">
        <w:rPr>
          <w:spacing w:val="1"/>
        </w:rPr>
        <w:t xml:space="preserve"> </w:t>
      </w:r>
      <w:r w:rsidRPr="00FD4BD8">
        <w:t>учебно-воспитательного</w:t>
      </w:r>
      <w:r w:rsidRPr="00FD4BD8">
        <w:rPr>
          <w:spacing w:val="-52"/>
        </w:rPr>
        <w:t xml:space="preserve"> </w:t>
      </w:r>
      <w:r w:rsidRPr="00FD4BD8">
        <w:t>процесса</w:t>
      </w:r>
      <w:r w:rsidRPr="00FD4BD8">
        <w:rPr>
          <w:spacing w:val="-3"/>
        </w:rPr>
        <w:t xml:space="preserve"> </w:t>
      </w:r>
      <w:r w:rsidRPr="00FD4BD8">
        <w:t>школа информатизирована.</w:t>
      </w:r>
    </w:p>
    <w:p w:rsidR="00386ED4" w:rsidRPr="00FD4BD8" w:rsidRDefault="00386ED4" w:rsidP="009D6396">
      <w:pPr>
        <w:pStyle w:val="BodyText"/>
        <w:ind w:left="0" w:right="842" w:firstLine="218"/>
      </w:pPr>
      <w:r>
        <w:rPr>
          <w:noProof/>
          <w:lang w:eastAsia="ru-RU"/>
        </w:rPr>
        <w:pict>
          <v:shape id="docshape94" o:spid="_x0000_s1037" type="#_x0000_t202" style="position:absolute;left:0;text-align:left;margin-left:551.8pt;margin-top:96.55pt;width:17.55pt;height:16.2pt;z-index:251663360;mso-position-horizontal-relative:page" filled="f" stroked="f">
            <v:textbox style="layout-flow:vertical" inset="0,0,0,0">
              <w:txbxContent>
                <w:p w:rsidR="00386ED4" w:rsidRDefault="00386ED4" w:rsidP="00C85A31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FD4BD8">
        <w:t>Функционирует</w:t>
      </w:r>
      <w:r w:rsidRPr="00FD4BD8">
        <w:rPr>
          <w:spacing w:val="-8"/>
        </w:rPr>
        <w:t xml:space="preserve"> </w:t>
      </w:r>
      <w:r w:rsidRPr="00FD4BD8">
        <w:t>Служба</w:t>
      </w:r>
      <w:r w:rsidRPr="00FD4BD8">
        <w:rPr>
          <w:spacing w:val="-9"/>
        </w:rPr>
        <w:t xml:space="preserve"> </w:t>
      </w:r>
      <w:r w:rsidRPr="00FD4BD8">
        <w:t>школьной</w:t>
      </w:r>
      <w:r>
        <w:t xml:space="preserve"> </w:t>
      </w:r>
      <w:r w:rsidRPr="00FD4BD8">
        <w:rPr>
          <w:spacing w:val="-52"/>
        </w:rPr>
        <w:t xml:space="preserve"> </w:t>
      </w:r>
      <w:r w:rsidRPr="00FD4BD8">
        <w:t>медиации (примирения). Используются ресурсы социальных партнеров</w:t>
      </w:r>
      <w:r>
        <w:t>.</w:t>
      </w:r>
      <w:r w:rsidRPr="00FD4BD8">
        <w:t xml:space="preserve"> </w:t>
      </w:r>
    </w:p>
    <w:p w:rsidR="00386ED4" w:rsidRPr="00FD4BD8" w:rsidRDefault="00386ED4" w:rsidP="00EF3A96">
      <w:pPr>
        <w:rPr>
          <w:sz w:val="28"/>
          <w:szCs w:val="28"/>
        </w:rPr>
        <w:sectPr w:rsidR="00386ED4" w:rsidRPr="00FD4BD8" w:rsidSect="00744753">
          <w:footerReference w:type="default" r:id="rId8"/>
          <w:pgSz w:w="11900" w:h="16850"/>
          <w:pgMar w:top="1060" w:right="0" w:bottom="280" w:left="1080" w:header="0" w:footer="567" w:gutter="0"/>
          <w:cols w:space="720"/>
          <w:docGrid w:linePitch="326"/>
        </w:sect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spacing w:before="2"/>
        <w:rPr>
          <w:sz w:val="12"/>
          <w:szCs w:val="1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386ED4" w:rsidRPr="00B43FA1" w:rsidTr="00624FBA">
        <w:trPr>
          <w:trHeight w:val="965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320" w:lineRule="exact"/>
              <w:ind w:left="216" w:right="216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i/>
                <w:iCs/>
                <w:sz w:val="28"/>
                <w:szCs w:val="28"/>
                <w:u w:val="single"/>
              </w:rPr>
              <w:t>Приложение</w:t>
            </w:r>
            <w:r w:rsidRPr="00B43FA1">
              <w:rPr>
                <w:b/>
                <w:bCs/>
                <w:i/>
                <w:iCs/>
                <w:spacing w:val="-4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2.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Календарный</w:t>
            </w:r>
            <w:r w:rsidRPr="00B43FA1">
              <w:rPr>
                <w:b/>
                <w:bCs/>
                <w:spacing w:val="-7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план</w:t>
            </w:r>
            <w:r w:rsidRPr="00B43FA1">
              <w:rPr>
                <w:b/>
                <w:bCs/>
                <w:spacing w:val="-7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воспитательной</w:t>
            </w:r>
            <w:r w:rsidRPr="00B43FA1">
              <w:rPr>
                <w:b/>
                <w:bCs/>
                <w:spacing w:val="-2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работы</w:t>
            </w:r>
            <w:r w:rsidRPr="00B43FA1">
              <w:rPr>
                <w:b/>
                <w:bCs/>
                <w:spacing w:val="61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для</w:t>
            </w:r>
            <w:r w:rsidRPr="00B43FA1">
              <w:rPr>
                <w:b/>
                <w:bCs/>
                <w:spacing w:val="-2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обучающихся</w:t>
            </w:r>
            <w:r w:rsidRPr="00B43FA1">
              <w:rPr>
                <w:b/>
                <w:bCs/>
                <w:spacing w:val="-7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основного</w:t>
            </w:r>
            <w:r w:rsidRPr="00B43FA1">
              <w:rPr>
                <w:b/>
                <w:bCs/>
                <w:spacing w:val="-4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общего</w:t>
            </w:r>
            <w:r w:rsidRPr="00B43FA1">
              <w:rPr>
                <w:b/>
                <w:bCs/>
                <w:spacing w:val="-5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образования</w:t>
            </w:r>
          </w:p>
          <w:p w:rsidR="00386ED4" w:rsidRPr="00B43FA1" w:rsidRDefault="00386ED4" w:rsidP="00624FBA">
            <w:pPr>
              <w:pStyle w:val="TableParagraph"/>
              <w:spacing w:before="10"/>
              <w:ind w:left="0"/>
              <w:rPr>
                <w:sz w:val="27"/>
                <w:szCs w:val="27"/>
              </w:rPr>
            </w:pPr>
          </w:p>
          <w:p w:rsidR="00386ED4" w:rsidRPr="00B43FA1" w:rsidRDefault="00386ED4" w:rsidP="00624FBA">
            <w:pPr>
              <w:pStyle w:val="TableParagraph"/>
              <w:spacing w:line="304" w:lineRule="exact"/>
              <w:ind w:left="216" w:right="210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«Классное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руководство»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278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before="1" w:line="257" w:lineRule="exact"/>
              <w:ind w:left="5502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Работа с классным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коллективом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Составление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корректировка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социального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паспорта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18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835" w:right="784"/>
              <w:jc w:val="center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Январь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8"/>
              </w:tabs>
              <w:spacing w:line="242" w:lineRule="auto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 педагог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Оформление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личных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1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30"/>
              </w:tabs>
              <w:spacing w:line="267" w:lineRule="exact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зам. директора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</w:tr>
      <w:tr w:rsidR="00386ED4" w:rsidRPr="00B43FA1" w:rsidTr="00624FBA">
        <w:trPr>
          <w:trHeight w:val="266"/>
        </w:trPr>
        <w:tc>
          <w:tcPr>
            <w:tcW w:w="6347" w:type="dxa"/>
            <w:tcBorders>
              <w:bottom w:val="nil"/>
            </w:tcBorders>
          </w:tcPr>
          <w:p w:rsidR="00386ED4" w:rsidRPr="00B43FA1" w:rsidRDefault="00386ED4" w:rsidP="00624FBA">
            <w:pPr>
              <w:pStyle w:val="TableParagraph"/>
              <w:tabs>
                <w:tab w:val="left" w:pos="2085"/>
                <w:tab w:val="left" w:pos="2550"/>
                <w:tab w:val="left" w:pos="3985"/>
                <w:tab w:val="left" w:pos="5122"/>
                <w:tab w:val="left" w:pos="6130"/>
              </w:tabs>
              <w:spacing w:line="24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Инициирование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поддержка</w:t>
            </w:r>
            <w:r w:rsidRPr="00B43FA1">
              <w:rPr>
                <w:sz w:val="24"/>
                <w:szCs w:val="24"/>
              </w:rPr>
              <w:tab/>
              <w:t>участия</w:t>
            </w:r>
            <w:r w:rsidRPr="00B43FA1">
              <w:rPr>
                <w:sz w:val="24"/>
                <w:szCs w:val="24"/>
              </w:rPr>
              <w:tab/>
              <w:t>класса</w:t>
            </w:r>
            <w:r w:rsidRPr="00B43FA1">
              <w:rPr>
                <w:sz w:val="24"/>
                <w:szCs w:val="24"/>
              </w:rPr>
              <w:tab/>
              <w:t>в</w:t>
            </w:r>
          </w:p>
        </w:tc>
        <w:tc>
          <w:tcPr>
            <w:tcW w:w="1901" w:type="dxa"/>
            <w:tcBorders>
              <w:bottom w:val="nil"/>
            </w:tcBorders>
          </w:tcPr>
          <w:p w:rsidR="00386ED4" w:rsidRPr="00B43FA1" w:rsidRDefault="00386ED4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  <w:tcBorders>
              <w:bottom w:val="nil"/>
            </w:tcBorders>
          </w:tcPr>
          <w:p w:rsidR="00386ED4" w:rsidRPr="00B43FA1" w:rsidRDefault="00386ED4" w:rsidP="00624FBA">
            <w:pPr>
              <w:pStyle w:val="TableParagraph"/>
              <w:spacing w:line="247" w:lineRule="exact"/>
              <w:ind w:left="166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  <w:tc>
          <w:tcPr>
            <w:tcW w:w="3687" w:type="dxa"/>
            <w:vMerge w:val="restart"/>
          </w:tcPr>
          <w:p w:rsidR="00386ED4" w:rsidRPr="00B43FA1" w:rsidRDefault="00386ED4" w:rsidP="00624FBA">
            <w:pPr>
              <w:pStyle w:val="TableParagraph"/>
              <w:tabs>
                <w:tab w:val="left" w:pos="1756"/>
                <w:tab w:val="left" w:pos="2008"/>
              </w:tabs>
              <w:spacing w:line="237" w:lineRule="auto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самоуправление,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родительская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общественность</w:t>
            </w:r>
          </w:p>
        </w:tc>
      </w:tr>
      <w:tr w:rsidR="00386ED4" w:rsidRPr="00B43FA1" w:rsidTr="00624FBA">
        <w:trPr>
          <w:trHeight w:val="266"/>
        </w:trPr>
        <w:tc>
          <w:tcPr>
            <w:tcW w:w="6347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общешкольных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ключевых</w:t>
            </w:r>
            <w:r w:rsidRPr="00B43FA1">
              <w:rPr>
                <w:spacing w:val="8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делах,</w:t>
            </w:r>
            <w:r w:rsidRPr="00B43FA1">
              <w:rPr>
                <w:spacing w:val="8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оказание</w:t>
            </w:r>
            <w:r w:rsidRPr="00B43FA1">
              <w:rPr>
                <w:spacing w:val="8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необходимой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86ED4" w:rsidRPr="00B43FA1" w:rsidRDefault="00386ED4" w:rsidP="00624FBA">
            <w:pPr>
              <w:rPr>
                <w:sz w:val="2"/>
                <w:szCs w:val="2"/>
              </w:rPr>
            </w:pPr>
          </w:p>
        </w:tc>
      </w:tr>
      <w:tr w:rsidR="00386ED4" w:rsidRPr="00B43FA1" w:rsidTr="00624FBA">
        <w:trPr>
          <w:trHeight w:val="272"/>
        </w:trPr>
        <w:tc>
          <w:tcPr>
            <w:tcW w:w="6347" w:type="dxa"/>
            <w:tcBorders>
              <w:top w:val="nil"/>
            </w:tcBorders>
          </w:tcPr>
          <w:p w:rsidR="00386ED4" w:rsidRPr="00B43FA1" w:rsidRDefault="00386ED4" w:rsidP="00624FBA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помощи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детям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подготовке,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анализе</w:t>
            </w:r>
          </w:p>
        </w:tc>
        <w:tc>
          <w:tcPr>
            <w:tcW w:w="1901" w:type="dxa"/>
            <w:tcBorders>
              <w:top w:val="nil"/>
            </w:tcBorders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</w:tcBorders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86ED4" w:rsidRPr="00B43FA1" w:rsidRDefault="00386ED4" w:rsidP="00624FBA">
            <w:pPr>
              <w:rPr>
                <w:sz w:val="2"/>
                <w:szCs w:val="2"/>
              </w:rPr>
            </w:pPr>
          </w:p>
        </w:tc>
      </w:tr>
      <w:tr w:rsidR="00386ED4" w:rsidRPr="00B43FA1" w:rsidTr="00624FBA">
        <w:trPr>
          <w:trHeight w:val="276"/>
        </w:trPr>
        <w:tc>
          <w:tcPr>
            <w:tcW w:w="6347" w:type="dxa"/>
            <w:tcBorders>
              <w:bottom w:val="nil"/>
            </w:tcBorders>
          </w:tcPr>
          <w:p w:rsidR="00386ED4" w:rsidRPr="00B43FA1" w:rsidRDefault="00386ED4" w:rsidP="00624FB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Составление</w:t>
            </w:r>
            <w:r w:rsidRPr="00B43FA1">
              <w:rPr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</w:t>
            </w:r>
            <w:r w:rsidRPr="00B43FA1">
              <w:rPr>
                <w:spacing w:val="1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pacing w:val="1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1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классом.</w:t>
            </w:r>
          </w:p>
        </w:tc>
        <w:tc>
          <w:tcPr>
            <w:tcW w:w="1901" w:type="dxa"/>
            <w:tcBorders>
              <w:bottom w:val="nil"/>
            </w:tcBorders>
          </w:tcPr>
          <w:p w:rsidR="00386ED4" w:rsidRPr="00B43FA1" w:rsidRDefault="00386ED4" w:rsidP="00624FBA">
            <w:pPr>
              <w:pStyle w:val="TableParagraph"/>
              <w:spacing w:line="256" w:lineRule="exact"/>
              <w:ind w:left="178" w:right="173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tcBorders>
              <w:bottom w:val="nil"/>
            </w:tcBorders>
          </w:tcPr>
          <w:p w:rsidR="00386ED4" w:rsidRPr="00B43FA1" w:rsidRDefault="00386ED4" w:rsidP="00624FBA">
            <w:pPr>
              <w:pStyle w:val="TableParagraph"/>
              <w:spacing w:line="256" w:lineRule="exact"/>
              <w:ind w:left="170" w:right="118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  <w:vMerge w:val="restart"/>
          </w:tcPr>
          <w:p w:rsidR="00386ED4" w:rsidRPr="00B43FA1" w:rsidRDefault="00386ED4" w:rsidP="00624FBA">
            <w:pPr>
              <w:pStyle w:val="TableParagraph"/>
              <w:tabs>
                <w:tab w:val="left" w:pos="2008"/>
              </w:tabs>
              <w:spacing w:line="242" w:lineRule="auto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зам. директора по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</w:tr>
      <w:tr w:rsidR="00386ED4" w:rsidRPr="00B43FA1" w:rsidTr="00624FBA">
        <w:trPr>
          <w:trHeight w:val="270"/>
        </w:trPr>
        <w:tc>
          <w:tcPr>
            <w:tcW w:w="6347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tabs>
                <w:tab w:val="left" w:pos="1685"/>
                <w:tab w:val="left" w:pos="2165"/>
                <w:tab w:val="left" w:pos="2841"/>
                <w:tab w:val="left" w:pos="3754"/>
                <w:tab w:val="left" w:pos="5017"/>
              </w:tabs>
              <w:spacing w:line="250" w:lineRule="exact"/>
              <w:rPr>
                <w:rFonts w:ascii="Calibri" w:hAnsi="Calibri" w:cs="Calibri"/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z w:val="24"/>
                <w:szCs w:val="24"/>
              </w:rPr>
              <w:tab/>
              <w:t>на</w:t>
            </w:r>
            <w:r w:rsidRPr="00B43FA1">
              <w:rPr>
                <w:sz w:val="24"/>
                <w:szCs w:val="24"/>
              </w:rPr>
              <w:tab/>
              <w:t>базе</w:t>
            </w:r>
            <w:r w:rsidRPr="00B43FA1">
              <w:rPr>
                <w:sz w:val="24"/>
                <w:szCs w:val="24"/>
              </w:rPr>
              <w:tab/>
              <w:t>класса</w:t>
            </w:r>
            <w:r w:rsidRPr="00B43FA1">
              <w:rPr>
                <w:sz w:val="24"/>
                <w:szCs w:val="24"/>
              </w:rPr>
              <w:tab/>
              <w:t>семейных</w:t>
            </w:r>
            <w:r w:rsidRPr="00B43FA1">
              <w:rPr>
                <w:sz w:val="24"/>
                <w:szCs w:val="24"/>
              </w:rPr>
              <w:tab/>
              <w:t>праздников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,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86ED4" w:rsidRPr="00B43FA1" w:rsidRDefault="00386ED4" w:rsidP="00624FBA">
            <w:pPr>
              <w:rPr>
                <w:sz w:val="2"/>
                <w:szCs w:val="2"/>
              </w:rPr>
            </w:pPr>
          </w:p>
        </w:tc>
      </w:tr>
      <w:tr w:rsidR="00386ED4" w:rsidRPr="00B43FA1" w:rsidTr="00624FBA">
        <w:trPr>
          <w:trHeight w:val="299"/>
        </w:trPr>
        <w:tc>
          <w:tcPr>
            <w:tcW w:w="6347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tabs>
                <w:tab w:val="left" w:pos="3115"/>
              </w:tabs>
              <w:spacing w:before="6"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конкурсов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,</w:t>
            </w:r>
            <w:r w:rsidRPr="00B43FA1">
              <w:rPr>
                <w:rFonts w:ascii="Calibri" w:hAnsi="Calibri" w:cs="Calibri"/>
                <w:spacing w:val="7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соревнований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.</w:t>
            </w:r>
            <w:r w:rsidRPr="00B43FA1">
              <w:rPr>
                <w:rFonts w:ascii="Calibri" w:hAnsi="Calibri" w:cs="Calibri"/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>Празднования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7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классе</w:t>
            </w:r>
            <w:r w:rsidRPr="00B43FA1">
              <w:rPr>
                <w:spacing w:val="7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дней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386ED4" w:rsidRDefault="00386ED4" w:rsidP="00624FBA">
            <w:pPr>
              <w:pStyle w:val="TableParagraph"/>
              <w:ind w:left="0"/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spacing w:line="253" w:lineRule="exact"/>
              <w:ind w:left="16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386ED4" w:rsidRPr="00B43FA1" w:rsidRDefault="00386ED4" w:rsidP="00624FBA">
            <w:pPr>
              <w:rPr>
                <w:sz w:val="2"/>
                <w:szCs w:val="2"/>
              </w:rPr>
            </w:pPr>
          </w:p>
        </w:tc>
      </w:tr>
      <w:tr w:rsidR="00386ED4" w:rsidRPr="00B43FA1" w:rsidTr="00624FBA">
        <w:trPr>
          <w:trHeight w:val="1106"/>
        </w:trPr>
        <w:tc>
          <w:tcPr>
            <w:tcW w:w="6347" w:type="dxa"/>
            <w:tcBorders>
              <w:top w:val="nil"/>
            </w:tcBorders>
          </w:tcPr>
          <w:p w:rsidR="00386ED4" w:rsidRPr="00B43FA1" w:rsidRDefault="00386ED4" w:rsidP="00624FBA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рождения</w:t>
            </w:r>
            <w:r w:rsidRPr="00B43FA1">
              <w:rPr>
                <w:spacing w:val="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,</w:t>
            </w:r>
            <w:r w:rsidRPr="00B43FA1">
              <w:rPr>
                <w:rFonts w:ascii="Calibri" w:hAnsi="Calibri" w:cs="Calibri"/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р</w:t>
            </w:r>
            <w:r w:rsidRPr="00B43FA1">
              <w:rPr>
                <w:sz w:val="24"/>
                <w:szCs w:val="24"/>
              </w:rPr>
              <w:t>егулярные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внутриклассные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«огоньки»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вечера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448"/>
                <w:tab w:val="left" w:pos="2273"/>
                <w:tab w:val="left" w:pos="4143"/>
                <w:tab w:val="left" w:pos="5107"/>
                <w:tab w:val="left" w:pos="5582"/>
              </w:tabs>
              <w:spacing w:line="278" w:lineRule="exact"/>
              <w:ind w:right="10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Коррекция</w:t>
            </w:r>
            <w:r w:rsidRPr="00B43FA1">
              <w:rPr>
                <w:sz w:val="24"/>
                <w:szCs w:val="24"/>
              </w:rPr>
              <w:tab/>
              <w:t>плана</w:t>
            </w:r>
            <w:r w:rsidRPr="00B43FA1">
              <w:rPr>
                <w:sz w:val="24"/>
                <w:szCs w:val="24"/>
              </w:rPr>
              <w:tab/>
              <w:t>воспитательной</w:t>
            </w:r>
            <w:r w:rsidRPr="00B43FA1">
              <w:rPr>
                <w:sz w:val="24"/>
                <w:szCs w:val="24"/>
              </w:rPr>
              <w:tab/>
              <w:t>работы</w:t>
            </w:r>
            <w:r w:rsidRPr="00B43FA1">
              <w:rPr>
                <w:sz w:val="24"/>
                <w:szCs w:val="24"/>
              </w:rPr>
              <w:tab/>
              <w:t>на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новую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1901" w:type="dxa"/>
            <w:tcBorders>
              <w:top w:val="nil"/>
            </w:tcBorders>
          </w:tcPr>
          <w:p w:rsidR="00386ED4" w:rsidRPr="00B43FA1" w:rsidRDefault="00386ED4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  <w:tcBorders>
              <w:top w:val="nil"/>
            </w:tcBorders>
          </w:tcPr>
          <w:p w:rsidR="00386ED4" w:rsidRPr="00B43FA1" w:rsidRDefault="00386ED4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spacing w:before="174"/>
              <w:ind w:left="170" w:right="118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386ED4" w:rsidRPr="00B43FA1" w:rsidRDefault="00386ED4" w:rsidP="00624FBA">
            <w:pPr>
              <w:rPr>
                <w:sz w:val="2"/>
                <w:szCs w:val="2"/>
              </w:rPr>
            </w:pPr>
          </w:p>
        </w:tc>
      </w:tr>
      <w:tr w:rsidR="00386ED4" w:rsidRPr="00B43FA1" w:rsidTr="00624FBA">
        <w:trPr>
          <w:trHeight w:val="272"/>
        </w:trPr>
        <w:tc>
          <w:tcPr>
            <w:tcW w:w="6347" w:type="dxa"/>
            <w:tcBorders>
              <w:bottom w:val="nil"/>
            </w:tcBorders>
          </w:tcPr>
          <w:p w:rsidR="00386ED4" w:rsidRPr="00B43FA1" w:rsidRDefault="00386ED4" w:rsidP="00624FBA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Анализ</w:t>
            </w:r>
            <w:r w:rsidRPr="00B43FA1">
              <w:rPr>
                <w:spacing w:val="7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выполнения  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плана  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воспитательной  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работы  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</w:p>
        </w:tc>
        <w:tc>
          <w:tcPr>
            <w:tcW w:w="1901" w:type="dxa"/>
            <w:tcBorders>
              <w:bottom w:val="nil"/>
            </w:tcBorders>
          </w:tcPr>
          <w:p w:rsidR="00386ED4" w:rsidRPr="00B43FA1" w:rsidRDefault="00386ED4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  <w:tcBorders>
              <w:bottom w:val="nil"/>
            </w:tcBorders>
          </w:tcPr>
          <w:p w:rsidR="00386ED4" w:rsidRPr="00B43FA1" w:rsidRDefault="00386ED4" w:rsidP="00624FBA">
            <w:pPr>
              <w:pStyle w:val="TableParagraph"/>
              <w:spacing w:line="252" w:lineRule="exact"/>
              <w:ind w:left="170" w:right="11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  <w:vMerge w:val="restart"/>
          </w:tcPr>
          <w:p w:rsidR="00386ED4" w:rsidRPr="00B43FA1" w:rsidRDefault="00386ED4" w:rsidP="00624FBA">
            <w:pPr>
              <w:pStyle w:val="TableParagraph"/>
              <w:tabs>
                <w:tab w:val="left" w:pos="2006"/>
              </w:tabs>
              <w:ind w:left="212" w:right="203" w:firstLine="7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педагог-психолог,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педагоги-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предметники</w:t>
            </w:r>
          </w:p>
        </w:tc>
      </w:tr>
      <w:tr w:rsidR="00386ED4" w:rsidRPr="00B43FA1" w:rsidTr="00624FBA">
        <w:trPr>
          <w:trHeight w:val="266"/>
        </w:trPr>
        <w:tc>
          <w:tcPr>
            <w:tcW w:w="6347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четверть,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состояния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успеваемости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уровня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воспитанности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ind w:left="193" w:right="179"/>
              <w:rPr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386ED4" w:rsidRPr="00B43FA1" w:rsidRDefault="00386ED4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86ED4" w:rsidRPr="00B43FA1" w:rsidRDefault="00386ED4" w:rsidP="00624FBA">
            <w:pPr>
              <w:rPr>
                <w:sz w:val="2"/>
                <w:szCs w:val="2"/>
              </w:rPr>
            </w:pPr>
          </w:p>
        </w:tc>
      </w:tr>
      <w:tr w:rsidR="00386ED4" w:rsidRPr="00B43FA1" w:rsidTr="00624FBA">
        <w:trPr>
          <w:trHeight w:val="310"/>
        </w:trPr>
        <w:tc>
          <w:tcPr>
            <w:tcW w:w="6347" w:type="dxa"/>
            <w:tcBorders>
              <w:top w:val="nil"/>
            </w:tcBorders>
          </w:tcPr>
          <w:p w:rsidR="00386ED4" w:rsidRPr="00B43FA1" w:rsidRDefault="00386ED4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учащихся</w:t>
            </w:r>
          </w:p>
        </w:tc>
        <w:tc>
          <w:tcPr>
            <w:tcW w:w="1901" w:type="dxa"/>
            <w:tcBorders>
              <w:top w:val="nil"/>
            </w:tcBorders>
          </w:tcPr>
          <w:p w:rsidR="00386ED4" w:rsidRPr="00B43FA1" w:rsidRDefault="00386ED4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nil"/>
            </w:tcBorders>
          </w:tcPr>
          <w:p w:rsidR="00386ED4" w:rsidRDefault="00386ED4" w:rsidP="00624FBA">
            <w:pPr>
              <w:pStyle w:val="TableParagraph"/>
              <w:ind w:left="0"/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386ED4" w:rsidRPr="00B43FA1" w:rsidRDefault="00386ED4" w:rsidP="00624FBA">
            <w:pPr>
              <w:rPr>
                <w:sz w:val="2"/>
                <w:szCs w:val="2"/>
              </w:rPr>
            </w:pPr>
          </w:p>
        </w:tc>
      </w:tr>
      <w:tr w:rsidR="00386ED4" w:rsidRPr="00B43FA1" w:rsidTr="00624FBA">
        <w:trPr>
          <w:trHeight w:val="1377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интересных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полезных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для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личностного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развития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ребенка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совместных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учащимися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(познавательной,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трудовой,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спортивно-оздоровительной,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духовно-нравственной,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творческой,</w:t>
            </w:r>
            <w:r w:rsidRPr="00B43FA1">
              <w:rPr>
                <w:spacing w:val="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профориентационной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направленности)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соответствии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планом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514" w:right="365" w:hanging="8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8"/>
              </w:tabs>
              <w:ind w:left="212" w:right="207" w:firstLine="7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родительская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общественность,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часов организационных, тематических, личностно-ориентированных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552" w:right="366" w:hanging="10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неделю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утвержденному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8"/>
              </w:tabs>
              <w:spacing w:line="274" w:lineRule="exact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самоуправление</w:t>
            </w:r>
          </w:p>
        </w:tc>
      </w:tr>
    </w:tbl>
    <w:p w:rsidR="00386ED4" w:rsidRDefault="00386ED4" w:rsidP="00AB7046">
      <w:pPr>
        <w:spacing w:line="274" w:lineRule="exact"/>
        <w:sectPr w:rsidR="00386ED4" w:rsidSect="00AB7046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5"/>
        <w:gridCol w:w="349"/>
        <w:gridCol w:w="1392"/>
        <w:gridCol w:w="1715"/>
        <w:gridCol w:w="1357"/>
        <w:gridCol w:w="1902"/>
        <w:gridCol w:w="2636"/>
        <w:gridCol w:w="1377"/>
        <w:gridCol w:w="2310"/>
      </w:tblGrid>
      <w:tr w:rsidR="00386ED4" w:rsidRPr="00B43FA1" w:rsidTr="00624FBA">
        <w:trPr>
          <w:trHeight w:val="552"/>
        </w:trPr>
        <w:tc>
          <w:tcPr>
            <w:tcW w:w="6348" w:type="dxa"/>
            <w:gridSpan w:val="5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ind w:left="428" w:right="346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графику</w:t>
            </w:r>
          </w:p>
        </w:tc>
        <w:tc>
          <w:tcPr>
            <w:tcW w:w="3687" w:type="dxa"/>
            <w:gridSpan w:val="2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556"/>
        </w:trPr>
        <w:tc>
          <w:tcPr>
            <w:tcW w:w="6348" w:type="dxa"/>
            <w:gridSpan w:val="5"/>
          </w:tcPr>
          <w:p w:rsidR="00386ED4" w:rsidRPr="00B43FA1" w:rsidRDefault="00386ED4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Оказание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помощи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питания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</w:t>
            </w: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428" w:right="38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ежедневно</w:t>
            </w:r>
          </w:p>
        </w:tc>
        <w:tc>
          <w:tcPr>
            <w:tcW w:w="1377" w:type="dxa"/>
            <w:tcBorders>
              <w:right w:val="nil"/>
            </w:tcBorders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питание</w:t>
            </w:r>
          </w:p>
        </w:tc>
        <w:tc>
          <w:tcPr>
            <w:tcW w:w="2310" w:type="dxa"/>
            <w:tcBorders>
              <w:left w:val="nil"/>
            </w:tcBorders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2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отв.</w:t>
            </w:r>
          </w:p>
        </w:tc>
      </w:tr>
      <w:tr w:rsidR="00386ED4" w:rsidRPr="00B43FA1" w:rsidTr="00624FBA">
        <w:trPr>
          <w:trHeight w:val="590"/>
        </w:trPr>
        <w:tc>
          <w:tcPr>
            <w:tcW w:w="1535" w:type="dxa"/>
            <w:tcBorders>
              <w:right w:val="nil"/>
            </w:tcBorders>
          </w:tcPr>
          <w:p w:rsidR="00386ED4" w:rsidRPr="00B43FA1" w:rsidRDefault="00386ED4" w:rsidP="00624FBA">
            <w:pPr>
              <w:pStyle w:val="TableParagraph"/>
              <w:spacing w:line="237" w:lineRule="auto"/>
              <w:ind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Оформление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журнала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 w:rsidR="00386ED4" w:rsidRPr="00B43FA1" w:rsidRDefault="00386ED4" w:rsidP="00624FBA">
            <w:pPr>
              <w:pStyle w:val="TableParagraph"/>
              <w:ind w:left="1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</w:t>
            </w:r>
          </w:p>
        </w:tc>
        <w:tc>
          <w:tcPr>
            <w:tcW w:w="1392" w:type="dxa"/>
            <w:tcBorders>
              <w:left w:val="nil"/>
              <w:right w:val="nil"/>
            </w:tcBorders>
          </w:tcPr>
          <w:p w:rsidR="00386ED4" w:rsidRPr="00B43FA1" w:rsidRDefault="00386ED4" w:rsidP="00624FBA">
            <w:pPr>
              <w:pStyle w:val="TableParagraph"/>
              <w:ind w:left="11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заполнение</w:t>
            </w:r>
          </w:p>
        </w:tc>
        <w:tc>
          <w:tcPr>
            <w:tcW w:w="1715" w:type="dxa"/>
            <w:tcBorders>
              <w:left w:val="nil"/>
              <w:right w:val="nil"/>
            </w:tcBorders>
          </w:tcPr>
          <w:p w:rsidR="00386ED4" w:rsidRPr="00B43FA1" w:rsidRDefault="00386ED4" w:rsidP="00624FBA">
            <w:pPr>
              <w:pStyle w:val="TableParagraph"/>
              <w:ind w:left="1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электронного</w:t>
            </w:r>
          </w:p>
        </w:tc>
        <w:tc>
          <w:tcPr>
            <w:tcW w:w="1357" w:type="dxa"/>
            <w:tcBorders>
              <w:left w:val="nil"/>
            </w:tcBorders>
          </w:tcPr>
          <w:p w:rsidR="00386ED4" w:rsidRPr="00B43FA1" w:rsidRDefault="00386ED4" w:rsidP="00624FBA">
            <w:pPr>
              <w:pStyle w:val="TableParagraph"/>
              <w:ind w:left="22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классного</w:t>
            </w: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824" w:right="100" w:hanging="6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Ежедневно,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отчет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  <w:gridSpan w:val="2"/>
          </w:tcPr>
          <w:p w:rsidR="00386ED4" w:rsidRPr="00B43FA1" w:rsidRDefault="00386ED4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1382"/>
        </w:trPr>
        <w:tc>
          <w:tcPr>
            <w:tcW w:w="6348" w:type="dxa"/>
            <w:gridSpan w:val="5"/>
          </w:tcPr>
          <w:p w:rsidR="00386ED4" w:rsidRPr="00B43FA1" w:rsidRDefault="00386ED4" w:rsidP="00624FBA">
            <w:pPr>
              <w:pStyle w:val="TableParagraph"/>
              <w:tabs>
                <w:tab w:val="left" w:pos="1625"/>
                <w:tab w:val="left" w:pos="2695"/>
                <w:tab w:val="left" w:pos="3453"/>
                <w:tab w:val="left" w:pos="4671"/>
                <w:tab w:val="left" w:pos="5126"/>
                <w:tab w:val="left" w:pos="5677"/>
              </w:tabs>
              <w:spacing w:line="242" w:lineRule="auto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Оформление</w:t>
            </w:r>
            <w:r w:rsidRPr="00B43FA1">
              <w:rPr>
                <w:sz w:val="24"/>
                <w:szCs w:val="24"/>
              </w:rPr>
              <w:tab/>
              <w:t>журнала</w:t>
            </w:r>
            <w:r w:rsidRPr="00B43FA1">
              <w:rPr>
                <w:sz w:val="24"/>
                <w:szCs w:val="24"/>
              </w:rPr>
              <w:tab/>
              <w:t>учета</w:t>
            </w:r>
            <w:r w:rsidRPr="00B43FA1">
              <w:rPr>
                <w:sz w:val="24"/>
                <w:szCs w:val="24"/>
              </w:rPr>
              <w:tab/>
              <w:t>занятий</w:t>
            </w:r>
            <w:r w:rsidRPr="00B43FA1">
              <w:rPr>
                <w:sz w:val="24"/>
                <w:szCs w:val="24"/>
              </w:rPr>
              <w:tab/>
              <w:t>по</w:t>
            </w:r>
            <w:r w:rsidRPr="00B43FA1">
              <w:rPr>
                <w:sz w:val="24"/>
                <w:szCs w:val="24"/>
              </w:rPr>
              <w:tab/>
              <w:t>ТБ,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ПДД,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внеурочной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соответствии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планом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ВР)</w:t>
            </w: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ind w:left="262" w:right="185" w:firstLine="2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Систематически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соответствии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программой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ПДД,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636" w:right="558" w:firstLine="4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графиком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pacing w:val="-1"/>
                <w:sz w:val="24"/>
                <w:szCs w:val="24"/>
              </w:rPr>
              <w:t>инструктажей</w:t>
            </w:r>
          </w:p>
        </w:tc>
        <w:tc>
          <w:tcPr>
            <w:tcW w:w="3687" w:type="dxa"/>
            <w:gridSpan w:val="2"/>
          </w:tcPr>
          <w:p w:rsidR="00386ED4" w:rsidRPr="00B43FA1" w:rsidRDefault="00386ED4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825"/>
        </w:trPr>
        <w:tc>
          <w:tcPr>
            <w:tcW w:w="6348" w:type="dxa"/>
            <w:gridSpan w:val="5"/>
          </w:tcPr>
          <w:p w:rsidR="00386ED4" w:rsidRPr="00B43FA1" w:rsidRDefault="00386ED4" w:rsidP="00624FBA">
            <w:pPr>
              <w:pStyle w:val="TableParagraph"/>
              <w:tabs>
                <w:tab w:val="left" w:pos="2013"/>
                <w:tab w:val="left" w:pos="2398"/>
                <w:tab w:val="left" w:pos="2963"/>
                <w:tab w:val="left" w:pos="4331"/>
                <w:tab w:val="left" w:pos="4522"/>
                <w:tab w:val="left" w:pos="4915"/>
                <w:tab w:val="left" w:pos="5986"/>
              </w:tabs>
              <w:spacing w:line="237" w:lineRule="auto"/>
              <w:ind w:right="10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Предоставление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заместителю</w:t>
            </w:r>
            <w:r w:rsidRPr="00B43FA1">
              <w:rPr>
                <w:sz w:val="24"/>
                <w:szCs w:val="24"/>
              </w:rPr>
              <w:tab/>
              <w:t>директора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по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z w:val="24"/>
                <w:szCs w:val="24"/>
              </w:rPr>
              <w:tab/>
              <w:t>работе</w:t>
            </w:r>
            <w:r w:rsidRPr="00B43FA1">
              <w:rPr>
                <w:sz w:val="24"/>
                <w:szCs w:val="24"/>
              </w:rPr>
              <w:tab/>
              <w:t>информации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о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проведенной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классным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коллективом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ind w:left="428" w:right="37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четверть</w:t>
            </w:r>
          </w:p>
        </w:tc>
        <w:tc>
          <w:tcPr>
            <w:tcW w:w="3687" w:type="dxa"/>
            <w:gridSpan w:val="2"/>
          </w:tcPr>
          <w:p w:rsidR="00386ED4" w:rsidRPr="00B43FA1" w:rsidRDefault="00386ED4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552"/>
        </w:trPr>
        <w:tc>
          <w:tcPr>
            <w:tcW w:w="6348" w:type="dxa"/>
            <w:gridSpan w:val="5"/>
          </w:tcPr>
          <w:p w:rsidR="00386ED4" w:rsidRPr="00B43FA1" w:rsidRDefault="00386ED4" w:rsidP="00624FBA">
            <w:pPr>
              <w:pStyle w:val="TableParagraph"/>
              <w:tabs>
                <w:tab w:val="left" w:pos="1725"/>
                <w:tab w:val="left" w:pos="2143"/>
                <w:tab w:val="left" w:pos="3361"/>
                <w:tab w:val="left" w:pos="4709"/>
                <w:tab w:val="left" w:pos="5985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контроль</w:t>
            </w:r>
            <w:r w:rsidRPr="00B43FA1">
              <w:rPr>
                <w:sz w:val="24"/>
                <w:szCs w:val="24"/>
              </w:rPr>
              <w:tab/>
              <w:t>дежурства</w:t>
            </w:r>
            <w:r w:rsidRPr="00B43FA1">
              <w:rPr>
                <w:sz w:val="24"/>
                <w:szCs w:val="24"/>
              </w:rPr>
              <w:tab/>
              <w:t>учащихся</w:t>
            </w:r>
            <w:r w:rsidRPr="00B43FA1">
              <w:rPr>
                <w:sz w:val="24"/>
                <w:szCs w:val="24"/>
              </w:rPr>
              <w:tab/>
              <w:t>по</w:t>
            </w:r>
          </w:p>
          <w:p w:rsidR="00386ED4" w:rsidRPr="00B43FA1" w:rsidRDefault="00386ED4" w:rsidP="00624FBA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классу</w:t>
            </w: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ind w:left="428" w:right="38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Ежедневно</w:t>
            </w:r>
          </w:p>
        </w:tc>
        <w:tc>
          <w:tcPr>
            <w:tcW w:w="3687" w:type="dxa"/>
            <w:gridSpan w:val="2"/>
          </w:tcPr>
          <w:p w:rsidR="00386ED4" w:rsidRPr="00B43FA1" w:rsidRDefault="00386ED4" w:rsidP="00624FBA">
            <w:pPr>
              <w:pStyle w:val="TableParagraph"/>
              <w:tabs>
                <w:tab w:val="left" w:pos="2005"/>
              </w:tabs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386ED4" w:rsidRPr="00B43FA1" w:rsidRDefault="00386ED4" w:rsidP="00624FBA">
            <w:pPr>
              <w:pStyle w:val="TableParagraph"/>
              <w:spacing w:before="3" w:line="261" w:lineRule="exact"/>
              <w:ind w:left="20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самоуправление</w:t>
            </w:r>
          </w:p>
        </w:tc>
      </w:tr>
      <w:tr w:rsidR="00386ED4" w:rsidRPr="00B43FA1" w:rsidTr="00624FBA">
        <w:trPr>
          <w:trHeight w:val="551"/>
        </w:trPr>
        <w:tc>
          <w:tcPr>
            <w:tcW w:w="6348" w:type="dxa"/>
            <w:gridSpan w:val="5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Анализ</w:t>
            </w:r>
            <w:r w:rsidRPr="00B43FA1">
              <w:rPr>
                <w:spacing w:val="6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состояния</w:t>
            </w:r>
            <w:r w:rsidRPr="00B43FA1">
              <w:rPr>
                <w:spacing w:val="1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pacing w:val="1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  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классе</w:t>
            </w:r>
            <w:r w:rsidRPr="00B43FA1">
              <w:rPr>
                <w:spacing w:val="1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уровня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воспитанности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</w:t>
            </w: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ind w:left="428" w:right="376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  <w:gridSpan w:val="2"/>
          </w:tcPr>
          <w:p w:rsidR="00386ED4" w:rsidRPr="00B43FA1" w:rsidRDefault="00386ED4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278"/>
        </w:trPr>
        <w:tc>
          <w:tcPr>
            <w:tcW w:w="14573" w:type="dxa"/>
            <w:gridSpan w:val="9"/>
          </w:tcPr>
          <w:p w:rsidR="00386ED4" w:rsidRPr="00B43FA1" w:rsidRDefault="00386ED4" w:rsidP="00624FBA">
            <w:pPr>
              <w:pStyle w:val="TableParagraph"/>
              <w:tabs>
                <w:tab w:val="left" w:pos="5526"/>
              </w:tabs>
              <w:spacing w:before="1" w:line="257" w:lineRule="exact"/>
              <w:ind w:left="4820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ab/>
              <w:t>Индивидуальная</w:t>
            </w:r>
            <w:r w:rsidRPr="00B43FA1">
              <w:rPr>
                <w:b/>
                <w:bCs/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работа</w:t>
            </w:r>
            <w:r w:rsidRPr="00B43FA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B43FA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учащимися.</w:t>
            </w:r>
          </w:p>
        </w:tc>
      </w:tr>
      <w:tr w:rsidR="00386ED4" w:rsidRPr="00B43FA1" w:rsidTr="00624FBA">
        <w:trPr>
          <w:trHeight w:val="551"/>
        </w:trPr>
        <w:tc>
          <w:tcPr>
            <w:tcW w:w="6348" w:type="dxa"/>
            <w:gridSpan w:val="5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Составление</w:t>
            </w:r>
            <w:r w:rsidRPr="00B43FA1">
              <w:rPr>
                <w:spacing w:val="2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8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корректировка</w:t>
            </w:r>
            <w:r w:rsidRPr="00B43FA1">
              <w:rPr>
                <w:spacing w:val="8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психолого-педагогической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характеристики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ind w:left="428" w:right="37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3687" w:type="dxa"/>
            <w:gridSpan w:val="2"/>
          </w:tcPr>
          <w:p w:rsidR="00386ED4" w:rsidRPr="00B43FA1" w:rsidRDefault="00386ED4" w:rsidP="00624FBA">
            <w:pPr>
              <w:pStyle w:val="TableParagraph"/>
              <w:tabs>
                <w:tab w:val="left" w:pos="2005"/>
              </w:tabs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20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педагог-психолог</w:t>
            </w:r>
          </w:p>
        </w:tc>
      </w:tr>
      <w:tr w:rsidR="00386ED4" w:rsidRPr="00B43FA1" w:rsidTr="00624FBA">
        <w:trPr>
          <w:trHeight w:val="551"/>
        </w:trPr>
        <w:tc>
          <w:tcPr>
            <w:tcW w:w="6348" w:type="dxa"/>
            <w:gridSpan w:val="5"/>
          </w:tcPr>
          <w:p w:rsidR="00386ED4" w:rsidRPr="00B43FA1" w:rsidRDefault="00386ED4" w:rsidP="00624FBA">
            <w:pPr>
              <w:pStyle w:val="TableParagraph"/>
              <w:tabs>
                <w:tab w:val="left" w:pos="1620"/>
                <w:tab w:val="left" w:pos="2743"/>
                <w:tab w:val="left" w:pos="4321"/>
                <w:tab w:val="left" w:pos="5251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Составление</w:t>
            </w:r>
            <w:r w:rsidRPr="00B43FA1">
              <w:rPr>
                <w:sz w:val="24"/>
                <w:szCs w:val="24"/>
              </w:rPr>
              <w:tab/>
              <w:t>паспорта</w:t>
            </w:r>
            <w:r w:rsidRPr="00B43FA1">
              <w:rPr>
                <w:sz w:val="24"/>
                <w:szCs w:val="24"/>
              </w:rPr>
              <w:tab/>
              <w:t>безопасности</w:t>
            </w:r>
            <w:r w:rsidRPr="00B43FA1">
              <w:rPr>
                <w:sz w:val="24"/>
                <w:szCs w:val="24"/>
              </w:rPr>
              <w:tab/>
              <w:t>класса,</w:t>
            </w:r>
            <w:r w:rsidRPr="00B43FA1">
              <w:rPr>
                <w:sz w:val="24"/>
                <w:szCs w:val="24"/>
              </w:rPr>
              <w:tab/>
              <w:t>учащихся</w:t>
            </w:r>
          </w:p>
          <w:p w:rsidR="00386ED4" w:rsidRPr="00B43FA1" w:rsidRDefault="00386ED4" w:rsidP="00624FBA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«Школа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дом».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Корректировка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паспорта.</w:t>
            </w: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ind w:left="428" w:right="38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  <w:p w:rsidR="00386ED4" w:rsidRPr="00B43FA1" w:rsidRDefault="00386ED4" w:rsidP="00624FBA">
            <w:pPr>
              <w:pStyle w:val="TableParagraph"/>
              <w:spacing w:before="3" w:line="261" w:lineRule="exact"/>
              <w:ind w:left="428" w:right="38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  <w:gridSpan w:val="2"/>
          </w:tcPr>
          <w:p w:rsidR="00386ED4" w:rsidRPr="00B43FA1" w:rsidRDefault="00386ED4" w:rsidP="00624FBA">
            <w:pPr>
              <w:pStyle w:val="TableParagraph"/>
              <w:tabs>
                <w:tab w:val="left" w:pos="2005"/>
              </w:tabs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386ED4" w:rsidRPr="00B43FA1" w:rsidRDefault="00386ED4" w:rsidP="00624FBA">
            <w:pPr>
              <w:pStyle w:val="TableParagraph"/>
              <w:spacing w:before="3" w:line="261" w:lineRule="exact"/>
              <w:ind w:left="20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обучающиеся,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родители</w:t>
            </w:r>
          </w:p>
        </w:tc>
      </w:tr>
      <w:tr w:rsidR="00386ED4" w:rsidRPr="00B43FA1" w:rsidTr="00624FBA">
        <w:trPr>
          <w:trHeight w:val="1382"/>
        </w:trPr>
        <w:tc>
          <w:tcPr>
            <w:tcW w:w="6348" w:type="dxa"/>
            <w:gridSpan w:val="5"/>
          </w:tcPr>
          <w:p w:rsidR="00386ED4" w:rsidRPr="00B43FA1" w:rsidRDefault="00386ED4" w:rsidP="00624FB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Изучение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особенностей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личностного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развития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 через наблюдение за поведением школьников в 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повседневной    </w:t>
            </w:r>
            <w:r w:rsidRPr="00B43FA1">
              <w:rPr>
                <w:spacing w:val="3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жизни,    </w:t>
            </w:r>
            <w:r w:rsidRPr="00B43FA1">
              <w:rPr>
                <w:spacing w:val="4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    </w:t>
            </w:r>
            <w:r w:rsidRPr="00B43FA1">
              <w:rPr>
                <w:spacing w:val="4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специально    </w:t>
            </w:r>
            <w:r w:rsidRPr="00B43FA1">
              <w:rPr>
                <w:spacing w:val="4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создаваемых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right="10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педагогических ситуациях, в играх, погружающих ребенка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мир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человеческих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отношений;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анкетирования</w:t>
            </w:r>
          </w:p>
        </w:tc>
        <w:tc>
          <w:tcPr>
            <w:tcW w:w="1902" w:type="dxa"/>
          </w:tcPr>
          <w:p w:rsidR="00386ED4" w:rsidRPr="00B43FA1" w:rsidRDefault="00386ED4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386ED4" w:rsidRPr="00B43FA1" w:rsidRDefault="00386ED4" w:rsidP="00624FBA">
            <w:pPr>
              <w:pStyle w:val="TableParagraph"/>
              <w:ind w:left="344" w:right="260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  <w:gridSpan w:val="2"/>
          </w:tcPr>
          <w:p w:rsidR="00386ED4" w:rsidRPr="00B43FA1" w:rsidRDefault="00386ED4" w:rsidP="00624FBA">
            <w:pPr>
              <w:pStyle w:val="TableParagraph"/>
              <w:tabs>
                <w:tab w:val="left" w:pos="2124"/>
              </w:tabs>
              <w:ind w:left="108" w:right="9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педагог-психолог,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</w:t>
            </w:r>
          </w:p>
        </w:tc>
      </w:tr>
    </w:tbl>
    <w:p w:rsidR="00386ED4" w:rsidRDefault="00386ED4" w:rsidP="00AB7046">
      <w:pPr>
        <w:jc w:val="both"/>
        <w:sectPr w:rsidR="00386ED4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386ED4" w:rsidRPr="00B43FA1" w:rsidTr="00624FBA">
        <w:trPr>
          <w:trHeight w:val="1104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right="305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мониторингов: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социометрия;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уровень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воспитанности;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500"/>
                <w:tab w:val="left" w:pos="2440"/>
                <w:tab w:val="left" w:pos="4628"/>
                <w:tab w:val="left" w:pos="5636"/>
                <w:tab w:val="left" w:pos="5995"/>
              </w:tabs>
              <w:spacing w:line="27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изучение</w:t>
            </w:r>
            <w:r w:rsidRPr="00B43FA1">
              <w:rPr>
                <w:sz w:val="24"/>
                <w:szCs w:val="24"/>
              </w:rPr>
              <w:tab/>
              <w:t>уровня</w:t>
            </w:r>
            <w:r w:rsidRPr="00B43FA1">
              <w:rPr>
                <w:sz w:val="24"/>
                <w:szCs w:val="24"/>
              </w:rPr>
              <w:tab/>
              <w:t>удовлетворенности</w:t>
            </w:r>
            <w:r w:rsidRPr="00B43FA1">
              <w:rPr>
                <w:sz w:val="24"/>
                <w:szCs w:val="24"/>
              </w:rPr>
              <w:tab/>
              <w:t>обуч-ся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их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родителями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жизнедеятельностью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др.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2208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индивидуальной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школьниками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заполнение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ими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портфолио,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которых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просто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фиксируют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учебные,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творческие,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спортивные,</w:t>
            </w:r>
            <w:r w:rsidRPr="00B43FA1">
              <w:rPr>
                <w:spacing w:val="6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личностные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достижения, но и в ходе индивидуальных неформальных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бесед с классным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руководителем 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начале каждого года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планируют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их,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</w:t>
            </w:r>
            <w:r w:rsidRPr="00B43FA1">
              <w:rPr>
                <w:spacing w:val="2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конце</w:t>
            </w:r>
            <w:r w:rsidRPr="00B43FA1">
              <w:rPr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вместе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анализируют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свои</w:t>
            </w:r>
          </w:p>
          <w:p w:rsidR="00386ED4" w:rsidRPr="00B43FA1" w:rsidRDefault="00386ED4" w:rsidP="00624FBA">
            <w:pPr>
              <w:pStyle w:val="TableParagraph"/>
              <w:spacing w:line="260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успехи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неудачи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133" w:right="737" w:hanging="2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8"/>
              </w:tabs>
              <w:ind w:left="212" w:right="205" w:firstLine="7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руководители, актив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родительская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общественность,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зам.директора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</w:tr>
      <w:tr w:rsidR="00386ED4" w:rsidRPr="00B43FA1" w:rsidTr="00624FBA">
        <w:trPr>
          <w:trHeight w:val="1108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индивидуальной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2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учащимися,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том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числе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имеющими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трудности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461" w:right="402" w:hanging="18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</w:p>
          <w:p w:rsidR="00386ED4" w:rsidRPr="00B43FA1" w:rsidRDefault="00386ED4" w:rsidP="00624FBA">
            <w:pPr>
              <w:pStyle w:val="TableParagraph"/>
              <w:spacing w:before="2"/>
              <w:ind w:left="1022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6"/>
              </w:tabs>
              <w:spacing w:line="271" w:lineRule="exact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510"/>
              </w:tabs>
              <w:spacing w:line="275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социальный</w:t>
            </w:r>
            <w:r w:rsidRPr="00B43FA1">
              <w:rPr>
                <w:sz w:val="24"/>
                <w:szCs w:val="24"/>
              </w:rPr>
              <w:tab/>
              <w:t>педагог,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212" w:right="209"/>
              <w:rPr>
                <w:sz w:val="24"/>
                <w:szCs w:val="24"/>
              </w:rPr>
            </w:pPr>
            <w:r w:rsidRPr="00B43FA1">
              <w:rPr>
                <w:spacing w:val="-2"/>
                <w:sz w:val="24"/>
                <w:szCs w:val="24"/>
              </w:rPr>
              <w:t>педагог-психолог,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зам.директора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 ВР</w:t>
            </w:r>
          </w:p>
        </w:tc>
      </w:tr>
      <w:tr w:rsidR="00386ED4" w:rsidRPr="00B43FA1" w:rsidTr="00624FBA">
        <w:trPr>
          <w:trHeight w:val="141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Определение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отсутствующих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занятиях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опоздавших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выяснение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причины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отсутствия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или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опоздания,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профилактической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предупреждению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опозданий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непосещаемости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занятий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ежедневно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8"/>
              </w:tabs>
              <w:spacing w:line="237" w:lineRule="auto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 педагог</w:t>
            </w:r>
          </w:p>
        </w:tc>
      </w:tr>
      <w:tr w:rsidR="00386ED4" w:rsidRPr="00B43FA1" w:rsidTr="00624FBA">
        <w:trPr>
          <w:trHeight w:val="277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tabs>
                <w:tab w:val="left" w:pos="5098"/>
              </w:tabs>
              <w:spacing w:line="258" w:lineRule="exact"/>
              <w:ind w:left="4392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3.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ab/>
              <w:t>Работа</w:t>
            </w:r>
            <w:r w:rsidRPr="00B43FA1">
              <w:rPr>
                <w:b/>
                <w:bCs/>
                <w:i/>
                <w:iCs/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B43FA1">
              <w:rPr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учителями,</w:t>
            </w:r>
            <w:r w:rsidRPr="00B43FA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преподающими</w:t>
            </w:r>
            <w:r w:rsidRPr="00B43FA1">
              <w:rPr>
                <w:b/>
                <w:bCs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в</w:t>
            </w:r>
            <w:r w:rsidRPr="00B43FA1">
              <w:rPr>
                <w:b/>
                <w:bCs/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классе.</w:t>
            </w:r>
          </w:p>
        </w:tc>
      </w:tr>
      <w:tr w:rsidR="00386ED4" w:rsidRPr="00B43FA1" w:rsidTr="00624FBA">
        <w:trPr>
          <w:trHeight w:val="1104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Привлечение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учителей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участию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внутриклассных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делах,</w:t>
            </w:r>
            <w:r w:rsidRPr="00B43FA1">
              <w:rPr>
                <w:spacing w:val="4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дающих</w:t>
            </w:r>
            <w:r w:rsidRPr="00B43FA1">
              <w:rPr>
                <w:spacing w:val="3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педагогам</w:t>
            </w:r>
            <w:r w:rsidRPr="00B43FA1">
              <w:rPr>
                <w:spacing w:val="3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возможность</w:t>
            </w:r>
            <w:r w:rsidRPr="00B43FA1">
              <w:rPr>
                <w:spacing w:val="4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лучше</w:t>
            </w:r>
            <w:r w:rsidRPr="00B43FA1">
              <w:rPr>
                <w:spacing w:val="3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узнавать</w:t>
            </w:r>
            <w:r w:rsidRPr="00B43FA1">
              <w:rPr>
                <w:spacing w:val="4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понимать</w:t>
            </w:r>
            <w:r w:rsidRPr="00B43FA1">
              <w:rPr>
                <w:spacing w:val="2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своих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учеников,</w:t>
            </w:r>
            <w:r w:rsidRPr="00B43FA1">
              <w:rPr>
                <w:spacing w:val="2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увидев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иной,</w:t>
            </w:r>
            <w:r w:rsidRPr="00B43FA1">
              <w:rPr>
                <w:spacing w:val="2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отличной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учебной,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обстановке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6"/>
              </w:tabs>
              <w:ind w:left="212" w:right="206" w:firstLine="7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учителя-предметники,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 педагог</w:t>
            </w:r>
          </w:p>
        </w:tc>
      </w:tr>
      <w:tr w:rsidR="00386ED4" w:rsidRPr="00B43FA1" w:rsidTr="00624FBA">
        <w:trPr>
          <w:trHeight w:val="1377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Консультации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учителями-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предметниками, направленные на формирование единства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мнений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требований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ключевым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вопросам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воспитания,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предупреждение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2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разрешение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конфликтов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между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учителями 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учащимися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еженедельно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6"/>
              </w:tabs>
              <w:spacing w:line="237" w:lineRule="auto"/>
              <w:ind w:left="212" w:right="211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2043"/>
                <w:tab w:val="left" w:pos="3625"/>
                <w:tab w:val="left" w:pos="4921"/>
                <w:tab w:val="left" w:pos="5439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Предоставление</w:t>
            </w:r>
            <w:r w:rsidRPr="00B43FA1">
              <w:rPr>
                <w:sz w:val="24"/>
                <w:szCs w:val="24"/>
              </w:rPr>
              <w:tab/>
              <w:t>заместителю</w:t>
            </w:r>
            <w:r w:rsidRPr="00B43FA1">
              <w:rPr>
                <w:sz w:val="24"/>
                <w:szCs w:val="24"/>
              </w:rPr>
              <w:tab/>
              <w:t>директора</w:t>
            </w:r>
            <w:r w:rsidRPr="00B43FA1">
              <w:rPr>
                <w:sz w:val="24"/>
                <w:szCs w:val="24"/>
              </w:rPr>
              <w:tab/>
              <w:t>по</w:t>
            </w:r>
            <w:r w:rsidRPr="00B43FA1">
              <w:rPr>
                <w:sz w:val="24"/>
                <w:szCs w:val="24"/>
              </w:rPr>
              <w:tab/>
              <w:t>учебно-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951"/>
                <w:tab w:val="left" w:pos="2834"/>
                <w:tab w:val="left" w:pos="4378"/>
                <w:tab w:val="left" w:pos="4838"/>
              </w:tabs>
              <w:spacing w:before="3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z w:val="24"/>
                <w:szCs w:val="24"/>
              </w:rPr>
              <w:tab/>
              <w:t>работе</w:t>
            </w:r>
            <w:r w:rsidRPr="00B43FA1">
              <w:rPr>
                <w:sz w:val="24"/>
                <w:szCs w:val="24"/>
              </w:rPr>
              <w:tab/>
              <w:t>информацию</w:t>
            </w:r>
            <w:r w:rsidRPr="00B43FA1">
              <w:rPr>
                <w:sz w:val="24"/>
                <w:szCs w:val="24"/>
              </w:rPr>
              <w:tab/>
              <w:t>об</w:t>
            </w:r>
            <w:r w:rsidRPr="00B43FA1">
              <w:rPr>
                <w:sz w:val="24"/>
                <w:szCs w:val="24"/>
              </w:rPr>
              <w:tab/>
              <w:t>успеваемости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1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</w:tbl>
    <w:p w:rsidR="00386ED4" w:rsidRDefault="00386ED4" w:rsidP="00AB7046">
      <w:pPr>
        <w:sectPr w:rsidR="00386ED4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386ED4" w:rsidRPr="00B43FA1" w:rsidTr="00624FBA">
        <w:trPr>
          <w:trHeight w:val="278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учащихся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четверть,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мини-педсоветов,</w:t>
            </w:r>
            <w:r w:rsidRPr="00B43FA1">
              <w:rPr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направленных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6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решение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конкретных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проблем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интеграцию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воспитательных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влияний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left="557" w:right="494" w:firstLine="63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6"/>
              </w:tabs>
              <w:ind w:left="212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571"/>
              </w:tabs>
              <w:spacing w:line="274" w:lineRule="exact"/>
              <w:ind w:left="212" w:right="20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администрация,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педагоги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726"/>
                <w:tab w:val="left" w:pos="2925"/>
                <w:tab w:val="left" w:pos="3322"/>
                <w:tab w:val="left" w:pos="4454"/>
                <w:tab w:val="left" w:pos="4842"/>
              </w:tabs>
              <w:spacing w:line="237" w:lineRule="auto"/>
              <w:ind w:right="9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Привлечение</w:t>
            </w:r>
            <w:r w:rsidRPr="00B43FA1">
              <w:rPr>
                <w:sz w:val="24"/>
                <w:szCs w:val="24"/>
              </w:rPr>
              <w:tab/>
              <w:t>учителей</w:t>
            </w:r>
            <w:r w:rsidRPr="00B43FA1">
              <w:rPr>
                <w:sz w:val="24"/>
                <w:szCs w:val="24"/>
              </w:rPr>
              <w:tab/>
              <w:t>к</w:t>
            </w:r>
            <w:r w:rsidRPr="00B43FA1">
              <w:rPr>
                <w:sz w:val="24"/>
                <w:szCs w:val="24"/>
              </w:rPr>
              <w:tab/>
              <w:t>участию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родительских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собраниях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для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объединения усилий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деле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обучения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26" w:right="144" w:firstLine="15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 плану работы с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pacing w:val="-2"/>
                <w:sz w:val="24"/>
                <w:szCs w:val="24"/>
              </w:rPr>
              <w:t>родителями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pacing w:val="-1"/>
                <w:sz w:val="24"/>
                <w:szCs w:val="24"/>
              </w:rPr>
              <w:t>учащихся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6"/>
              </w:tabs>
              <w:spacing w:line="237" w:lineRule="auto"/>
              <w:ind w:left="212" w:right="211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386ED4" w:rsidRPr="00B43FA1" w:rsidTr="00624FBA">
        <w:trPr>
          <w:trHeight w:val="277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tabs>
                <w:tab w:val="left" w:pos="3826"/>
              </w:tabs>
              <w:spacing w:line="258" w:lineRule="exact"/>
              <w:ind w:left="3120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4.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ab/>
              <w:t>Работа</w:t>
            </w:r>
            <w:r w:rsidRPr="00B43FA1">
              <w:rPr>
                <w:b/>
                <w:bCs/>
                <w:i/>
                <w:iCs/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B43FA1">
              <w:rPr>
                <w:b/>
                <w:bCs/>
                <w:i/>
                <w:iCs/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родителями</w:t>
            </w:r>
            <w:r w:rsidRPr="00B43FA1">
              <w:rPr>
                <w:b/>
                <w:bCs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учащихся</w:t>
            </w:r>
            <w:r w:rsidRPr="00B43FA1">
              <w:rPr>
                <w:b/>
                <w:bCs/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или</w:t>
            </w:r>
            <w:r w:rsidRPr="00B43FA1">
              <w:rPr>
                <w:b/>
                <w:bCs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их</w:t>
            </w:r>
            <w:r w:rsidRPr="00B43FA1">
              <w:rPr>
                <w:b/>
                <w:bCs/>
                <w:i/>
                <w:iCs/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законными</w:t>
            </w:r>
            <w:r w:rsidRPr="00B43FA1">
              <w:rPr>
                <w:b/>
                <w:bCs/>
                <w:i/>
                <w:iCs/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представителями.</w:t>
            </w:r>
          </w:p>
        </w:tc>
      </w:tr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2143"/>
                <w:tab w:val="left" w:pos="3428"/>
                <w:tab w:val="left" w:pos="3788"/>
                <w:tab w:val="left" w:pos="5073"/>
                <w:tab w:val="left" w:pos="6105"/>
              </w:tabs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Информирование</w:t>
            </w:r>
            <w:r w:rsidRPr="00B43FA1">
              <w:rPr>
                <w:sz w:val="24"/>
                <w:szCs w:val="24"/>
              </w:rPr>
              <w:tab/>
              <w:t>родителей</w:t>
            </w:r>
            <w:r w:rsidRPr="00B43FA1">
              <w:rPr>
                <w:sz w:val="24"/>
                <w:szCs w:val="24"/>
              </w:rPr>
              <w:tab/>
              <w:t>о</w:t>
            </w:r>
            <w:r w:rsidRPr="00B43FA1">
              <w:rPr>
                <w:sz w:val="24"/>
                <w:szCs w:val="24"/>
              </w:rPr>
              <w:tab/>
              <w:t>школьных</w:t>
            </w:r>
            <w:r w:rsidRPr="00B43FA1">
              <w:rPr>
                <w:sz w:val="24"/>
                <w:szCs w:val="24"/>
              </w:rPr>
              <w:tab/>
              <w:t>успехах</w:t>
            </w:r>
            <w:r w:rsidRPr="00B43FA1">
              <w:rPr>
                <w:sz w:val="24"/>
                <w:szCs w:val="24"/>
              </w:rPr>
              <w:tab/>
              <w:t>и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проблемах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целом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8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регулярно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237"/>
                <w:tab w:val="left" w:pos="2580"/>
                <w:tab w:val="left" w:pos="4082"/>
                <w:tab w:val="left" w:pos="4724"/>
                <w:tab w:val="left" w:pos="5242"/>
              </w:tabs>
              <w:spacing w:line="237" w:lineRule="auto"/>
              <w:ind w:right="9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Помощь</w:t>
            </w:r>
            <w:r w:rsidRPr="00B43FA1">
              <w:rPr>
                <w:sz w:val="24"/>
                <w:szCs w:val="24"/>
              </w:rPr>
              <w:tab/>
              <w:t>родителям</w:t>
            </w:r>
            <w:r w:rsidRPr="00B43FA1">
              <w:rPr>
                <w:sz w:val="24"/>
                <w:szCs w:val="24"/>
              </w:rPr>
              <w:tab/>
              <w:t>школьников</w:t>
            </w:r>
            <w:r w:rsidRPr="00B43FA1">
              <w:rPr>
                <w:sz w:val="24"/>
                <w:szCs w:val="24"/>
              </w:rPr>
              <w:tab/>
              <w:t>или</w:t>
            </w:r>
            <w:r w:rsidRPr="00B43FA1">
              <w:rPr>
                <w:sz w:val="24"/>
                <w:szCs w:val="24"/>
              </w:rPr>
              <w:tab/>
              <w:t>их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законным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представителям</w:t>
            </w:r>
            <w:r w:rsidRPr="00B43FA1">
              <w:rPr>
                <w:spacing w:val="2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регулировании</w:t>
            </w:r>
            <w:r w:rsidRPr="00B43FA1">
              <w:rPr>
                <w:spacing w:val="2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отношений</w:t>
            </w:r>
            <w:r w:rsidRPr="00B43FA1">
              <w:rPr>
                <w:spacing w:val="2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между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ними,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администрацией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учителями-предметниками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8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регулярно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4445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Организация  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родительских  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собраний,</w:t>
            </w:r>
            <w:r w:rsidRPr="00B43FA1">
              <w:rPr>
                <w:sz w:val="24"/>
                <w:szCs w:val="24"/>
              </w:rPr>
              <w:tab/>
              <w:t>происходящих</w:t>
            </w:r>
            <w:r w:rsidRPr="00B43FA1">
              <w:rPr>
                <w:spacing w:val="5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режиме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обсуждения</w:t>
            </w:r>
            <w:r w:rsidRPr="00B43FA1">
              <w:rPr>
                <w:spacing w:val="2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наиболее</w:t>
            </w:r>
            <w:r w:rsidRPr="00B43FA1">
              <w:rPr>
                <w:spacing w:val="2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острых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проблем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обучения</w:t>
            </w:r>
            <w:r w:rsidRPr="00B43FA1">
              <w:rPr>
                <w:spacing w:val="2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школьников,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также</w:t>
            </w:r>
            <w:r w:rsidRPr="00B43FA1">
              <w:rPr>
                <w:spacing w:val="4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родительского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всеобуча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1103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26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Создание и организация работы родительских комитетов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участвующих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управлении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образовательной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организацией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решении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вопросов</w:t>
            </w:r>
            <w:r w:rsidRPr="00B43FA1">
              <w:rPr>
                <w:spacing w:val="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</w:p>
          <w:p w:rsidR="00386ED4" w:rsidRPr="00B43FA1" w:rsidRDefault="00386ED4" w:rsidP="00624FBA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обучения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Привлечение</w:t>
            </w:r>
            <w:r w:rsidRPr="00B43FA1">
              <w:rPr>
                <w:spacing w:val="5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членов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семей</w:t>
            </w:r>
            <w:r w:rsidRPr="00B43FA1">
              <w:rPr>
                <w:spacing w:val="5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организации</w:t>
            </w:r>
            <w:r w:rsidRPr="00B43FA1">
              <w:rPr>
                <w:spacing w:val="5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проведению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ind w:firstLine="720"/>
            </w:pPr>
            <w:r w:rsidRPr="00B43FA1"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682"/>
                <w:tab w:val="left" w:pos="2167"/>
                <w:tab w:val="left" w:pos="2843"/>
                <w:tab w:val="left" w:pos="3754"/>
                <w:tab w:val="left" w:pos="5011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z w:val="24"/>
                <w:szCs w:val="24"/>
              </w:rPr>
              <w:tab/>
              <w:t>на</w:t>
            </w:r>
            <w:r w:rsidRPr="00B43FA1">
              <w:rPr>
                <w:sz w:val="24"/>
                <w:szCs w:val="24"/>
              </w:rPr>
              <w:tab/>
              <w:t>базе</w:t>
            </w:r>
            <w:r w:rsidRPr="00B43FA1">
              <w:rPr>
                <w:sz w:val="24"/>
                <w:szCs w:val="24"/>
              </w:rPr>
              <w:tab/>
              <w:t>класса</w:t>
            </w:r>
            <w:r w:rsidRPr="00B43FA1">
              <w:rPr>
                <w:sz w:val="24"/>
                <w:szCs w:val="24"/>
              </w:rPr>
              <w:tab/>
              <w:t>семейных</w:t>
            </w:r>
            <w:r w:rsidRPr="00B43FA1">
              <w:rPr>
                <w:sz w:val="24"/>
                <w:szCs w:val="24"/>
              </w:rPr>
              <w:tab/>
              <w:t>праздников,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419"/>
              </w:tabs>
              <w:spacing w:line="274" w:lineRule="exact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конкурсов,</w:t>
            </w:r>
            <w:r w:rsidRPr="00B43FA1">
              <w:rPr>
                <w:sz w:val="24"/>
                <w:szCs w:val="24"/>
              </w:rPr>
              <w:tab/>
              <w:t>соревнований,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направленных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сплочение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семьи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652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319" w:lineRule="exact"/>
              <w:ind w:left="216" w:right="151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«Школьный</w:t>
            </w:r>
            <w:r w:rsidRPr="00B43FA1">
              <w:rPr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урок»</w:t>
            </w:r>
          </w:p>
          <w:p w:rsidR="00386ED4" w:rsidRPr="00B43FA1" w:rsidRDefault="00386ED4" w:rsidP="00624FBA">
            <w:pPr>
              <w:pStyle w:val="TableParagraph"/>
              <w:spacing w:line="313" w:lineRule="exact"/>
              <w:ind w:left="216" w:right="139"/>
              <w:jc w:val="center"/>
              <w:rPr>
                <w:rFonts w:ascii="Dotum" w:eastAsia="Dotum" w:cs="Dotum"/>
                <w:sz w:val="24"/>
                <w:szCs w:val="24"/>
              </w:rPr>
            </w:pPr>
            <w:r w:rsidRPr="00B43FA1">
              <w:rPr>
                <w:sz w:val="28"/>
                <w:szCs w:val="28"/>
              </w:rPr>
              <w:t>(</w:t>
            </w:r>
            <w:r w:rsidRPr="00B43FA1">
              <w:rPr>
                <w:sz w:val="24"/>
                <w:szCs w:val="24"/>
              </w:rPr>
              <w:t>Согласно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индивидуальным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планам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учителей</w:t>
            </w:r>
            <w:r w:rsidRPr="00B43FA1">
              <w:rPr>
                <w:rFonts w:ascii="Dotum" w:eastAsia="Dotum" w:cs="Dotum"/>
                <w:sz w:val="24"/>
                <w:szCs w:val="24"/>
              </w:rPr>
              <w:t>-</w:t>
            </w:r>
            <w:r w:rsidRPr="00B43FA1">
              <w:rPr>
                <w:sz w:val="24"/>
                <w:szCs w:val="24"/>
              </w:rPr>
              <w:t>предметников</w:t>
            </w:r>
            <w:r w:rsidRPr="00B43FA1">
              <w:rPr>
                <w:rFonts w:ascii="Dotum" w:eastAsia="Dotum" w:cs="Dotum"/>
                <w:sz w:val="24"/>
                <w:szCs w:val="24"/>
              </w:rPr>
              <w:t>)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шефства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мотивированных</w:t>
            </w:r>
            <w:r w:rsidRPr="00B43FA1">
              <w:rPr>
                <w:spacing w:val="4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эрудированных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42"/>
                <w:tab w:val="left" w:pos="1951"/>
                <w:tab w:val="left" w:pos="2445"/>
                <w:tab w:val="left" w:pos="2964"/>
                <w:tab w:val="left" w:pos="4374"/>
                <w:tab w:val="left" w:pos="5721"/>
              </w:tabs>
              <w:spacing w:line="274" w:lineRule="exact"/>
              <w:ind w:right="9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учащихся</w:t>
            </w:r>
            <w:r w:rsidRPr="00B43FA1">
              <w:rPr>
                <w:sz w:val="24"/>
                <w:szCs w:val="24"/>
              </w:rPr>
              <w:tab/>
              <w:t>над</w:t>
            </w:r>
            <w:r w:rsidRPr="00B43FA1">
              <w:rPr>
                <w:sz w:val="24"/>
                <w:szCs w:val="24"/>
              </w:rPr>
              <w:tab/>
              <w:t>их</w:t>
            </w:r>
            <w:r w:rsidRPr="00B43FA1">
              <w:rPr>
                <w:sz w:val="24"/>
                <w:szCs w:val="24"/>
              </w:rPr>
              <w:tab/>
              <w:t>неуспевающими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одноклассниками,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дающего</w:t>
            </w:r>
            <w:r w:rsidRPr="00B43FA1">
              <w:rPr>
                <w:sz w:val="24"/>
                <w:szCs w:val="24"/>
              </w:rPr>
              <w:tab/>
              <w:t>школьникам</w:t>
            </w:r>
            <w:r w:rsidRPr="00B43FA1">
              <w:rPr>
                <w:sz w:val="24"/>
                <w:szCs w:val="24"/>
              </w:rPr>
              <w:tab/>
              <w:t>социально</w:t>
            </w:r>
            <w:r w:rsidRPr="00B43FA1">
              <w:rPr>
                <w:sz w:val="24"/>
                <w:szCs w:val="24"/>
              </w:rPr>
              <w:tab/>
              <w:t>значимый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опыт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6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6"/>
              </w:tabs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212" w:right="45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учителя-предметники,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самоуправление</w:t>
            </w:r>
          </w:p>
        </w:tc>
      </w:tr>
    </w:tbl>
    <w:p w:rsidR="00386ED4" w:rsidRDefault="00386ED4" w:rsidP="00AB7046">
      <w:pPr>
        <w:spacing w:line="274" w:lineRule="exact"/>
        <w:sectPr w:rsidR="00386ED4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386ED4" w:rsidRPr="00B43FA1" w:rsidTr="00624FBA">
        <w:trPr>
          <w:trHeight w:val="278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сотрудничества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взаимной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помощи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386ED4" w:rsidRPr="00B43FA1" w:rsidTr="00624FBA">
        <w:trPr>
          <w:trHeight w:val="1934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left="124"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участия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обучающихся</w:t>
            </w:r>
            <w:r w:rsidRPr="00B43FA1">
              <w:rPr>
                <w:spacing w:val="5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Предметных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неделях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Днях: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line="271" w:lineRule="exact"/>
              <w:ind w:hanging="20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День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русского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языка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литературы;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День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математики;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Неделя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окружающего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мира;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Неделя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рисования,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иностранного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языка;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265" w:lineRule="exact"/>
              <w:ind w:left="268" w:hanging="145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Неделя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ОБЖ,</w:t>
            </w:r>
            <w:r w:rsidRPr="00B43FA1">
              <w:rPr>
                <w:spacing w:val="-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физкультуры,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музыки,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технологии.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spacing w:before="3"/>
              <w:ind w:left="0"/>
              <w:rPr>
                <w:sz w:val="21"/>
                <w:szCs w:val="21"/>
              </w:rPr>
            </w:pPr>
          </w:p>
          <w:p w:rsidR="00386ED4" w:rsidRPr="00B43FA1" w:rsidRDefault="00386ED4" w:rsidP="00624FBA">
            <w:pPr>
              <w:pStyle w:val="TableParagraph"/>
              <w:spacing w:line="274" w:lineRule="exact"/>
              <w:ind w:left="276" w:right="856" w:firstLine="8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  плану школы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35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Руководители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МО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учителей</w:t>
            </w:r>
          </w:p>
        </w:tc>
      </w:tr>
      <w:tr w:rsidR="00386ED4" w:rsidRPr="00B43FA1" w:rsidTr="00624FBA">
        <w:trPr>
          <w:trHeight w:val="1104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2157"/>
                <w:tab w:val="left" w:pos="2702"/>
                <w:tab w:val="left" w:pos="3428"/>
                <w:tab w:val="left" w:pos="4209"/>
              </w:tabs>
              <w:spacing w:line="237" w:lineRule="auto"/>
              <w:ind w:right="21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Инициирование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поддержка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исследовательской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деятельности  </w:t>
            </w:r>
            <w:r w:rsidRPr="00B43FA1">
              <w:rPr>
                <w:spacing w:val="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школьников  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z w:val="24"/>
                <w:szCs w:val="24"/>
              </w:rPr>
              <w:tab/>
              <w:t>рамках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реализации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ими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214"/>
                <w:tab w:val="left" w:pos="2713"/>
                <w:tab w:val="left" w:pos="4195"/>
              </w:tabs>
              <w:spacing w:line="274" w:lineRule="exact"/>
              <w:ind w:right="21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индивидуальных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групповых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исследовательских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проектов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638" w:right="156" w:hanging="41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планам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педагогов-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предметников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Взаимопосещение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уроков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1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 договоренности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08"/>
              </w:tabs>
              <w:spacing w:line="267" w:lineRule="exact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386ED4" w:rsidRPr="00B43FA1" w:rsidTr="00624FBA">
        <w:trPr>
          <w:trHeight w:val="1377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213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направленных</w:t>
            </w:r>
            <w:r w:rsidRPr="00B43FA1">
              <w:rPr>
                <w:spacing w:val="6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побуждение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соблюдать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уроке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общепринятые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нормы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поведения,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правила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общения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старшими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(учителями)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сверстниками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(школьниками),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принципы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учебной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дисциплины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 самоорганизации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630"/>
                <w:tab w:val="left" w:pos="2930"/>
                <w:tab w:val="left" w:pos="3362"/>
                <w:tab w:val="left" w:pos="4916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Вовлечение</w:t>
            </w:r>
            <w:r w:rsidRPr="00B43FA1">
              <w:rPr>
                <w:sz w:val="24"/>
                <w:szCs w:val="24"/>
              </w:rPr>
              <w:tab/>
              <w:t>учащихся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конкурсную</w:t>
            </w:r>
            <w:r w:rsidRPr="00B43FA1">
              <w:rPr>
                <w:sz w:val="24"/>
                <w:szCs w:val="24"/>
              </w:rPr>
              <w:tab/>
              <w:t>активность,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олимпиады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1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планам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педагогов-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70" w:right="86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предметников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Всероссийский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урок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безопасности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сети интернет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1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032"/>
              </w:tabs>
              <w:ind w:left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</w:t>
            </w:r>
            <w:r w:rsidRPr="00B43FA1">
              <w:rPr>
                <w:sz w:val="24"/>
                <w:szCs w:val="24"/>
              </w:rPr>
              <w:tab/>
              <w:t>информатики,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738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36"/>
                <w:szCs w:val="36"/>
              </w:rPr>
            </w:pPr>
          </w:p>
          <w:p w:rsidR="00386ED4" w:rsidRPr="00B43FA1" w:rsidRDefault="00386ED4" w:rsidP="00624FBA">
            <w:pPr>
              <w:pStyle w:val="TableParagraph"/>
              <w:spacing w:line="304" w:lineRule="exact"/>
              <w:ind w:left="216" w:right="205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«Курсы</w:t>
            </w:r>
            <w:r w:rsidRPr="00B43FA1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внеурочной</w:t>
            </w:r>
            <w:r w:rsidRPr="00B43FA1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деятельности»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2351" w:right="234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Название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курса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032" w:right="689" w:hanging="31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Количество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часов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84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2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неделю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311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292" w:lineRule="exact"/>
              <w:ind w:left="5156"/>
              <w:rPr>
                <w:rFonts w:ascii="Dotum" w:eastAsia="Dotum" w:cs="Dotum"/>
                <w:b/>
                <w:bCs/>
                <w:i/>
                <w:iCs/>
                <w:sz w:val="25"/>
                <w:szCs w:val="25"/>
              </w:rPr>
            </w:pPr>
            <w:r w:rsidRPr="00B43FA1">
              <w:rPr>
                <w:rFonts w:ascii="Dotum" w:eastAsia="Dotum" w:cs="Dotum"/>
                <w:b/>
                <w:bCs/>
                <w:i/>
                <w:iCs/>
                <w:sz w:val="25"/>
                <w:szCs w:val="25"/>
              </w:rPr>
              <w:t>1.</w:t>
            </w:r>
            <w:r w:rsidRPr="00B43FA1">
              <w:rPr>
                <w:rFonts w:ascii="Dotum" w:eastAsia="Dotum" w:cs="Dotum"/>
                <w:b/>
                <w:bCs/>
                <w:i/>
                <w:iCs/>
                <w:spacing w:val="39"/>
                <w:sz w:val="25"/>
                <w:szCs w:val="25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Программы</w:t>
            </w:r>
            <w:r w:rsidRPr="00B43FA1">
              <w:rPr>
                <w:b/>
                <w:bCs/>
                <w:i/>
                <w:iCs/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внеурочной</w:t>
            </w:r>
            <w:r w:rsidRPr="00B43FA1">
              <w:rPr>
                <w:b/>
                <w:bCs/>
                <w:i/>
                <w:iCs/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деятельности</w:t>
            </w:r>
            <w:r w:rsidRPr="00B43FA1">
              <w:rPr>
                <w:rFonts w:ascii="Dotum" w:eastAsia="Dotum" w:cs="Dotum"/>
                <w:b/>
                <w:bCs/>
                <w:i/>
                <w:iCs/>
                <w:sz w:val="25"/>
                <w:szCs w:val="25"/>
              </w:rPr>
              <w:t>.</w:t>
            </w:r>
          </w:p>
        </w:tc>
      </w:tr>
      <w:tr w:rsidR="00386ED4" w:rsidRPr="00B43FA1" w:rsidTr="00624FBA">
        <w:trPr>
          <w:trHeight w:val="417"/>
        </w:trPr>
        <w:tc>
          <w:tcPr>
            <w:tcW w:w="6347" w:type="dxa"/>
          </w:tcPr>
          <w:p w:rsidR="00386ED4" w:rsidRPr="00B43FA1" w:rsidRDefault="00386ED4" w:rsidP="00624FBA">
            <w:r w:rsidRPr="00B43FA1">
              <w:rPr>
                <w:color w:val="000000"/>
              </w:rPr>
              <w:t>«Волейбол»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386ED4" w:rsidRPr="00B43FA1" w:rsidTr="00624FBA">
        <w:trPr>
          <w:trHeight w:val="412"/>
        </w:trPr>
        <w:tc>
          <w:tcPr>
            <w:tcW w:w="6347" w:type="dxa"/>
          </w:tcPr>
          <w:p w:rsidR="00386ED4" w:rsidRPr="00B43FA1" w:rsidRDefault="00386ED4" w:rsidP="00624FBA">
            <w:pPr>
              <w:spacing w:line="240" w:lineRule="atLeast"/>
              <w:rPr>
                <w:color w:val="000000"/>
              </w:rPr>
            </w:pPr>
            <w:r w:rsidRPr="00B43FA1">
              <w:rPr>
                <w:color w:val="000000"/>
              </w:rPr>
              <w:t>«Юнармия»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</w:tbl>
    <w:p w:rsidR="00386ED4" w:rsidRPr="00947054" w:rsidRDefault="00386ED4" w:rsidP="00AB7046">
      <w:pPr>
        <w:sectPr w:rsidR="00386ED4" w:rsidRPr="00947054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386ED4" w:rsidRPr="00947054" w:rsidRDefault="00386ED4" w:rsidP="00AB7046"/>
    <w:p w:rsidR="00386ED4" w:rsidRPr="00947054" w:rsidRDefault="00386ED4" w:rsidP="00AB7046"/>
    <w:p w:rsidR="00386ED4" w:rsidRPr="00947054" w:rsidRDefault="00386ED4" w:rsidP="00AB7046">
      <w:pPr>
        <w:spacing w:before="9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386ED4" w:rsidRPr="00B43FA1" w:rsidTr="00624FBA">
        <w:trPr>
          <w:trHeight w:val="417"/>
        </w:trPr>
        <w:tc>
          <w:tcPr>
            <w:tcW w:w="6347" w:type="dxa"/>
          </w:tcPr>
          <w:p w:rsidR="00386ED4" w:rsidRPr="00B43FA1" w:rsidRDefault="00386ED4" w:rsidP="00624FBA">
            <w:r w:rsidRPr="00B43FA1">
              <w:rPr>
                <w:color w:val="000000"/>
              </w:rPr>
              <w:t>«Финансовая грамотность»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математики</w:t>
            </w:r>
          </w:p>
        </w:tc>
      </w:tr>
      <w:tr w:rsidR="00386ED4" w:rsidRPr="00B43FA1" w:rsidTr="00624FBA">
        <w:trPr>
          <w:trHeight w:val="412"/>
        </w:trPr>
        <w:tc>
          <w:tcPr>
            <w:tcW w:w="6347" w:type="dxa"/>
          </w:tcPr>
          <w:p w:rsidR="00386ED4" w:rsidRPr="00B43FA1" w:rsidRDefault="00386ED4" w:rsidP="00624FBA">
            <w:r w:rsidRPr="00B43FA1">
              <w:rPr>
                <w:color w:val="000000"/>
              </w:rPr>
              <w:t>«Акварель»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ИЗО</w:t>
            </w:r>
          </w:p>
        </w:tc>
      </w:tr>
      <w:tr w:rsidR="00386ED4" w:rsidRPr="00B43FA1" w:rsidTr="00624FBA">
        <w:trPr>
          <w:trHeight w:val="412"/>
        </w:trPr>
        <w:tc>
          <w:tcPr>
            <w:tcW w:w="6347" w:type="dxa"/>
          </w:tcPr>
          <w:p w:rsidR="00386ED4" w:rsidRPr="00B43FA1" w:rsidRDefault="00386ED4" w:rsidP="00624FBA">
            <w:r w:rsidRPr="00B43FA1">
              <w:rPr>
                <w:color w:val="000000"/>
              </w:rPr>
              <w:t>«ЮИД»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  <w:tr w:rsidR="00386ED4" w:rsidRPr="00B43FA1" w:rsidTr="00624FBA">
        <w:trPr>
          <w:trHeight w:val="417"/>
        </w:trPr>
        <w:tc>
          <w:tcPr>
            <w:tcW w:w="6347" w:type="dxa"/>
          </w:tcPr>
          <w:p w:rsidR="00386ED4" w:rsidRPr="00B43FA1" w:rsidRDefault="00386ED4" w:rsidP="00624FBA">
            <w:r w:rsidRPr="00B43FA1">
              <w:t>«ОДНКНР»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ИЗО</w:t>
            </w:r>
          </w:p>
        </w:tc>
      </w:tr>
      <w:tr w:rsidR="00386ED4" w:rsidRPr="00B43FA1" w:rsidTr="00624FBA">
        <w:trPr>
          <w:trHeight w:val="412"/>
        </w:trPr>
        <w:tc>
          <w:tcPr>
            <w:tcW w:w="6347" w:type="dxa"/>
          </w:tcPr>
          <w:p w:rsidR="00386ED4" w:rsidRPr="00B43FA1" w:rsidRDefault="00386ED4" w:rsidP="00624FBA">
            <w:r w:rsidRPr="00B43FA1">
              <w:t xml:space="preserve"> </w:t>
            </w:r>
            <w:r w:rsidRPr="00B43FA1">
              <w:rPr>
                <w:color w:val="000000"/>
              </w:rPr>
              <w:t>«Настольный теннис»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386ED4" w:rsidRPr="00B43FA1" w:rsidTr="00624FBA">
        <w:trPr>
          <w:trHeight w:val="551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tabs>
                <w:tab w:val="left" w:pos="1819"/>
              </w:tabs>
              <w:ind w:left="111"/>
              <w:jc w:val="center"/>
              <w:rPr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2.Программы</w:t>
            </w:r>
            <w:r w:rsidRPr="00B43FA1">
              <w:rPr>
                <w:b/>
                <w:bCs/>
                <w:i/>
                <w:iCs/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дополнительного образования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«Бокс»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20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</w:t>
            </w:r>
            <w:r w:rsidRPr="00B43FA1">
              <w:rPr>
                <w:sz w:val="24"/>
                <w:szCs w:val="24"/>
              </w:rPr>
              <w:tab/>
              <w:t>дополнительного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образования</w:t>
            </w:r>
          </w:p>
        </w:tc>
      </w:tr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«Театральная студия»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</w:t>
            </w:r>
            <w:r w:rsidRPr="00B43FA1">
              <w:rPr>
                <w:sz w:val="24"/>
                <w:szCs w:val="24"/>
              </w:rPr>
              <w:tab/>
              <w:t>дополнительного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образования</w:t>
            </w:r>
          </w:p>
        </w:tc>
      </w:tr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«Баскетбол»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</w:t>
            </w:r>
            <w:r w:rsidRPr="00B43FA1">
              <w:rPr>
                <w:sz w:val="24"/>
                <w:szCs w:val="24"/>
              </w:rPr>
              <w:tab/>
              <w:t>дополнительного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образования</w:t>
            </w:r>
          </w:p>
        </w:tc>
      </w:tr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«Борьба»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</w:t>
            </w:r>
            <w:r w:rsidRPr="00B43FA1">
              <w:rPr>
                <w:sz w:val="24"/>
                <w:szCs w:val="24"/>
              </w:rPr>
              <w:tab/>
              <w:t>дополнительного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образования</w:t>
            </w:r>
          </w:p>
        </w:tc>
      </w:tr>
      <w:tr w:rsidR="00386ED4" w:rsidRPr="00B43FA1" w:rsidTr="00624FBA">
        <w:trPr>
          <w:trHeight w:val="964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before="10"/>
              <w:ind w:left="0"/>
              <w:rPr>
                <w:sz w:val="41"/>
                <w:szCs w:val="41"/>
              </w:rPr>
            </w:pPr>
          </w:p>
          <w:p w:rsidR="00386ED4" w:rsidRPr="00B43FA1" w:rsidRDefault="00386ED4" w:rsidP="00624FBA">
            <w:pPr>
              <w:pStyle w:val="TableParagraph"/>
              <w:spacing w:before="1"/>
              <w:ind w:left="216" w:right="209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«Работа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с</w:t>
            </w:r>
            <w:r w:rsidRPr="00B43FA1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родителями»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278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258" w:lineRule="exact"/>
              <w:ind w:left="6150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 групповом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уровне.</w:t>
            </w:r>
          </w:p>
        </w:tc>
      </w:tr>
    </w:tbl>
    <w:p w:rsidR="00386ED4" w:rsidRDefault="00386ED4" w:rsidP="00AB7046">
      <w:pPr>
        <w:spacing w:line="258" w:lineRule="exact"/>
        <w:sectPr w:rsidR="00386ED4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Выборы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Управляющий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школы,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общешкольный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483"/>
                <w:tab w:val="left" w:pos="2634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Директор</w:t>
            </w:r>
            <w:r w:rsidRPr="00B43FA1">
              <w:rPr>
                <w:sz w:val="24"/>
                <w:szCs w:val="24"/>
              </w:rPr>
              <w:tab/>
              <w:t>школы,</w:t>
            </w:r>
            <w:r w:rsidRPr="00B43FA1">
              <w:rPr>
                <w:sz w:val="24"/>
                <w:szCs w:val="24"/>
              </w:rPr>
              <w:tab/>
              <w:t>классные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209"/>
              </w:tabs>
              <w:spacing w:line="274" w:lineRule="exact"/>
              <w:ind w:left="111" w:right="9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председатели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родительских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комитетов</w:t>
            </w:r>
          </w:p>
        </w:tc>
      </w:tr>
      <w:tr w:rsidR="00386ED4" w:rsidRPr="00B43FA1" w:rsidTr="00624FBA">
        <w:trPr>
          <w:trHeight w:val="1103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21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класса, участвующих в управлении класса, ОО и решении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вопросов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обучения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ежемесячно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  <w:tab w:val="left" w:pos="2174"/>
              </w:tabs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родительских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комитетов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Заседание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pacing w:val="-1"/>
                <w:sz w:val="24"/>
                <w:szCs w:val="24"/>
              </w:rPr>
              <w:t>Управляющего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Выбранные</w:t>
            </w:r>
          </w:p>
          <w:p w:rsidR="00386ED4" w:rsidRPr="00B43FA1" w:rsidRDefault="00386ED4" w:rsidP="00624FBA">
            <w:pPr>
              <w:pStyle w:val="TableParagraph"/>
              <w:spacing w:before="137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представители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раза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Администрация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</w:tr>
      <w:tr w:rsidR="00386ED4" w:rsidRPr="00B43FA1" w:rsidTr="00624FBA">
        <w:trPr>
          <w:trHeight w:val="1377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профилактике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правонарушений,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комиссий по урегулированию споров между участниками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образовательных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отношений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360" w:lineRule="auto"/>
              <w:ind w:left="201" w:right="173" w:firstLine="14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Выбранные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представители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360" w:lineRule="auto"/>
              <w:ind w:left="542" w:right="419" w:hanging="10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соответствии с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планом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28"/>
              </w:tabs>
              <w:ind w:left="111"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уполномоченный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урегулированию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споров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между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участниками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образовательных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отношений</w:t>
            </w:r>
          </w:p>
        </w:tc>
      </w:tr>
      <w:tr w:rsidR="00386ED4" w:rsidRPr="00B43FA1" w:rsidTr="00624FBA">
        <w:trPr>
          <w:trHeight w:val="2208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B43FA1">
              <w:rPr>
                <w:i/>
                <w:iCs/>
                <w:sz w:val="24"/>
                <w:szCs w:val="24"/>
                <w:u w:val="single"/>
              </w:rPr>
              <w:t>Общешкольные</w:t>
            </w:r>
            <w:r w:rsidRPr="00B43FA1">
              <w:rPr>
                <w:i/>
                <w:iCs/>
                <w:spacing w:val="1"/>
                <w:sz w:val="24"/>
                <w:szCs w:val="24"/>
                <w:u w:val="single"/>
              </w:rPr>
              <w:t xml:space="preserve"> </w:t>
            </w:r>
            <w:r w:rsidRPr="00B43FA1">
              <w:rPr>
                <w:i/>
                <w:iCs/>
                <w:sz w:val="24"/>
                <w:szCs w:val="24"/>
                <w:u w:val="single"/>
              </w:rPr>
              <w:t>родительские</w:t>
            </w:r>
            <w:r w:rsidRPr="00B43FA1">
              <w:rPr>
                <w:i/>
                <w:iCs/>
                <w:spacing w:val="1"/>
                <w:sz w:val="24"/>
                <w:szCs w:val="24"/>
                <w:u w:val="single"/>
              </w:rPr>
              <w:t xml:space="preserve"> </w:t>
            </w:r>
            <w:r w:rsidRPr="00B43FA1">
              <w:rPr>
                <w:i/>
                <w:iCs/>
                <w:sz w:val="24"/>
                <w:szCs w:val="24"/>
                <w:u w:val="single"/>
              </w:rPr>
              <w:t>собрания,</w:t>
            </w:r>
            <w:r w:rsidRPr="00B43FA1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происходящие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режиме обсуждения наиболее острых проблем обучения 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школьников: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75" w:lineRule="exact"/>
              <w:ind w:hanging="14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«Семья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школы: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взгляд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одном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направлении»;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-«Влияние</w:t>
            </w:r>
            <w:r w:rsidRPr="00B43FA1">
              <w:rPr>
                <w:spacing w:val="2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внутрисемейных</w:t>
            </w:r>
            <w:r w:rsidRPr="00B43FA1">
              <w:rPr>
                <w:spacing w:val="2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отношений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2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эмоциональное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состояние ребенка 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его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здоровье»;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«Воспитание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успешного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ребенка»;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61" w:lineRule="exact"/>
              <w:ind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«Здоровый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образ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семьи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залог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здоровья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ребенка».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spacing w:before="227" w:line="237" w:lineRule="auto"/>
              <w:ind w:left="835" w:right="828"/>
              <w:jc w:val="center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Сентябрь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Ноябрь</w:t>
            </w:r>
          </w:p>
          <w:p w:rsidR="00386ED4" w:rsidRDefault="00386ED4" w:rsidP="00624FBA">
            <w:pPr>
              <w:pStyle w:val="TableParagraph"/>
              <w:spacing w:before="3"/>
              <w:ind w:left="0"/>
            </w:pPr>
          </w:p>
          <w:p w:rsidR="00386ED4" w:rsidRPr="00B43FA1" w:rsidRDefault="00386ED4" w:rsidP="00624FBA">
            <w:pPr>
              <w:pStyle w:val="TableParagraph"/>
              <w:spacing w:line="280" w:lineRule="atLeast"/>
              <w:ind w:left="835" w:right="824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left="111" w:right="8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Директор,</w:t>
            </w:r>
            <w:r w:rsidRPr="00B43FA1">
              <w:rPr>
                <w:spacing w:val="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родительских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собраний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35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четверть 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spacing w:line="237" w:lineRule="auto"/>
              <w:ind w:left="111" w:right="9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РК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Проведение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pacing w:val="-1"/>
                <w:sz w:val="24"/>
                <w:szCs w:val="24"/>
              </w:rPr>
              <w:t>родительского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всеобуча.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6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126" w:right="120"/>
              <w:jc w:val="center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педагоги-психологи,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педагоги,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ПДО,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</w:p>
        </w:tc>
      </w:tr>
      <w:tr w:rsidR="00386ED4" w:rsidRPr="00B43FA1" w:rsidTr="00624FBA">
        <w:trPr>
          <w:trHeight w:val="41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2143"/>
                <w:tab w:val="left" w:pos="3428"/>
                <w:tab w:val="left" w:pos="3788"/>
                <w:tab w:val="left" w:pos="5073"/>
                <w:tab w:val="left" w:pos="6105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Информирование</w:t>
            </w:r>
            <w:r w:rsidRPr="00B43FA1">
              <w:rPr>
                <w:sz w:val="24"/>
                <w:szCs w:val="24"/>
              </w:rPr>
              <w:tab/>
              <w:t>родителей</w:t>
            </w:r>
            <w:r w:rsidRPr="00B43FA1">
              <w:rPr>
                <w:sz w:val="24"/>
                <w:szCs w:val="24"/>
              </w:rPr>
              <w:tab/>
              <w:t>о</w:t>
            </w:r>
            <w:r w:rsidRPr="00B43FA1">
              <w:rPr>
                <w:sz w:val="24"/>
                <w:szCs w:val="24"/>
              </w:rPr>
              <w:tab/>
              <w:t>школьных</w:t>
            </w:r>
            <w:r w:rsidRPr="00B43FA1">
              <w:rPr>
                <w:sz w:val="24"/>
                <w:szCs w:val="24"/>
              </w:rPr>
              <w:tab/>
              <w:t>успехах</w:t>
            </w:r>
            <w:r w:rsidRPr="00B43FA1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Регулярно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</w:tbl>
    <w:p w:rsidR="00386ED4" w:rsidRDefault="00386ED4" w:rsidP="00AB7046">
      <w:pPr>
        <w:sectPr w:rsidR="00386ED4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проблемах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10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детей,</w:t>
            </w:r>
            <w:r w:rsidRPr="00B43FA1">
              <w:rPr>
                <w:spacing w:val="1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</w:t>
            </w:r>
            <w:r w:rsidRPr="00B43FA1">
              <w:rPr>
                <w:spacing w:val="10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жизни</w:t>
            </w:r>
            <w:r w:rsidRPr="00B43FA1">
              <w:rPr>
                <w:spacing w:val="1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10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целом</w:t>
            </w:r>
            <w:r w:rsidRPr="00B43FA1">
              <w:rPr>
                <w:spacing w:val="10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(через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месенджеры,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др.)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96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 на базе класса, школы семейных праздников,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конкурсов,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соревнований,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сплочение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семьи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школы.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712"/>
                <w:tab w:val="left" w:pos="3089"/>
                <w:tab w:val="left" w:pos="3967"/>
                <w:tab w:val="left" w:pos="5397"/>
              </w:tabs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360" w:lineRule="auto"/>
              <w:ind w:left="902" w:right="134" w:hanging="76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2 раза в год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  <w:tab w:val="left" w:pos="2530"/>
              </w:tabs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комитеты,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ученические активы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323"/>
                <w:tab w:val="left" w:pos="3353"/>
                <w:tab w:val="left" w:pos="5190"/>
              </w:tabs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</w:t>
            </w:r>
            <w:r w:rsidRPr="00B43FA1">
              <w:rPr>
                <w:sz w:val="24"/>
                <w:szCs w:val="24"/>
              </w:rPr>
              <w:tab/>
              <w:t>добровольного</w:t>
            </w:r>
            <w:r w:rsidRPr="00B43FA1">
              <w:rPr>
                <w:sz w:val="24"/>
                <w:szCs w:val="24"/>
              </w:rPr>
              <w:tab/>
              <w:t>объединения</w:t>
            </w:r>
            <w:r w:rsidRPr="00B43FA1">
              <w:rPr>
                <w:sz w:val="24"/>
                <w:szCs w:val="24"/>
              </w:rPr>
              <w:tab/>
              <w:t>родителей</w:t>
            </w:r>
          </w:p>
          <w:p w:rsidR="00386ED4" w:rsidRPr="00B43FA1" w:rsidRDefault="00386ED4" w:rsidP="00624FB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«Родительский</w:t>
            </w:r>
            <w:r w:rsidRPr="00B43FA1">
              <w:rPr>
                <w:spacing w:val="-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дорожный</w:t>
            </w:r>
            <w:r w:rsidRPr="00B43FA1">
              <w:rPr>
                <w:spacing w:val="-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патруль», «Родительский контроль по организации питания»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45" w:right="165" w:hanging="68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Представители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родительской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общественности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 плану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 родители</w:t>
            </w:r>
          </w:p>
        </w:tc>
      </w:tr>
      <w:tr w:rsidR="00386ED4" w:rsidRPr="00B43FA1" w:rsidTr="00624FBA">
        <w:trPr>
          <w:trHeight w:val="412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5818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 индивидуальном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уровне.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Посещение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обучающихся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дому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графику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311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313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администрация, социальный педагог,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инспектор ПДН</w:t>
            </w:r>
          </w:p>
        </w:tc>
      </w:tr>
      <w:tr w:rsidR="00386ED4" w:rsidRPr="00B43FA1" w:rsidTr="00624FBA">
        <w:trPr>
          <w:trHeight w:val="138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Оказание помощи родителям школьников или их законным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представителям в регулировании отношений между ними,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администрацией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учителями-предметниками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(по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right="9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необходимости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через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школьную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службы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медиации)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6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54" w:right="146" w:firstLine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 директора по ВР,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службы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медиации,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right="83" w:firstLine="1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Индивидуальное консультирование c целью координации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воспитательных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усилий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педагогов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родителей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2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74" w:right="261" w:firstLine="2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Администрация, педагоги,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педагог-психолог,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311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Помощь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стороны родителей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подготовке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проведении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115"/>
                <w:tab w:val="left" w:pos="2667"/>
                <w:tab w:val="left" w:pos="4768"/>
              </w:tabs>
              <w:spacing w:line="274" w:lineRule="exact"/>
              <w:ind w:right="21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общешкольных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внутриклассных</w:t>
            </w:r>
            <w:r w:rsidRPr="00B43FA1">
              <w:rPr>
                <w:sz w:val="24"/>
                <w:szCs w:val="24"/>
              </w:rPr>
              <w:tab/>
              <w:t>мероприятий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направленности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before="137"/>
              <w:ind w:left="13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7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z w:val="24"/>
                <w:szCs w:val="24"/>
              </w:rPr>
              <w:tab/>
              <w:t>родительских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635"/>
              </w:tabs>
              <w:spacing w:line="274" w:lineRule="exact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комитетов,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классные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897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before="8"/>
              <w:ind w:left="0"/>
              <w:rPr>
                <w:sz w:val="35"/>
                <w:szCs w:val="35"/>
              </w:rPr>
            </w:pPr>
          </w:p>
          <w:p w:rsidR="00386ED4" w:rsidRPr="00B43FA1" w:rsidRDefault="00386ED4" w:rsidP="00624FBA">
            <w:pPr>
              <w:pStyle w:val="TableParagraph"/>
              <w:ind w:left="216" w:right="210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«Самоуправление»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spacing w:before="1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spacing w:before="1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spacing w:before="1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</w:tbl>
    <w:p w:rsidR="00386ED4" w:rsidRDefault="00386ED4" w:rsidP="00AB7046">
      <w:pPr>
        <w:sectPr w:rsidR="00386ED4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rPr>
          <w:sz w:val="20"/>
          <w:szCs w:val="20"/>
        </w:rPr>
      </w:pPr>
    </w:p>
    <w:p w:rsidR="00386ED4" w:rsidRDefault="00386ED4" w:rsidP="00AB7046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386ED4" w:rsidRPr="00B43FA1" w:rsidTr="00624FBA">
        <w:trPr>
          <w:trHeight w:val="278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259" w:lineRule="exact"/>
              <w:ind w:left="6332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B43FA1">
              <w:rPr>
                <w:b/>
                <w:bCs/>
                <w:i/>
                <w:iCs/>
                <w:spacing w:val="59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</w:t>
            </w:r>
            <w:r w:rsidRPr="00B43FA1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уровне школы.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Школьный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День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 w:right="439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неделя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октября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firstLine="2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6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по  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ВР,  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599"/>
              </w:tabs>
              <w:spacing w:line="274" w:lineRule="exact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педагоги-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предметники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работе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Управляющего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494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Заседания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Разработка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планов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органов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школьного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494"/>
              <w:jc w:val="center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064"/>
                <w:tab w:val="left" w:pos="2455"/>
                <w:tab w:val="left" w:pos="4123"/>
                <w:tab w:val="left" w:pos="5068"/>
                <w:tab w:val="left" w:pos="6804"/>
              </w:tabs>
              <w:spacing w:line="242" w:lineRule="auto"/>
              <w:ind w:right="9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Сборы</w:t>
            </w:r>
            <w:r w:rsidRPr="00B43FA1">
              <w:rPr>
                <w:sz w:val="24"/>
                <w:szCs w:val="24"/>
              </w:rPr>
              <w:tab/>
              <w:t>школьного</w:t>
            </w:r>
            <w:r w:rsidRPr="00B43FA1">
              <w:rPr>
                <w:sz w:val="24"/>
                <w:szCs w:val="24"/>
              </w:rPr>
              <w:tab/>
              <w:t>ученического</w:t>
            </w:r>
            <w:r w:rsidRPr="00B43FA1">
              <w:rPr>
                <w:sz w:val="24"/>
                <w:szCs w:val="24"/>
              </w:rPr>
              <w:tab/>
              <w:t>актива, инициирующего</w:t>
            </w:r>
            <w:r w:rsidRPr="00B43FA1">
              <w:rPr>
                <w:sz w:val="24"/>
                <w:szCs w:val="24"/>
              </w:rPr>
              <w:tab/>
              <w:t xml:space="preserve"> и организующего </w:t>
            </w:r>
            <w:r w:rsidRPr="00B43FA1">
              <w:rPr>
                <w:spacing w:val="-1"/>
                <w:sz w:val="24"/>
                <w:szCs w:val="24"/>
              </w:rPr>
              <w:t>проведение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личностно</w:t>
            </w:r>
            <w:r w:rsidRPr="00B43FA1">
              <w:rPr>
                <w:spacing w:val="7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значимых</w:t>
            </w:r>
            <w:r w:rsidRPr="00B43FA1">
              <w:rPr>
                <w:spacing w:val="6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для</w:t>
            </w:r>
            <w:r w:rsidRPr="00B43FA1">
              <w:rPr>
                <w:spacing w:val="7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  <w:r w:rsidRPr="00B43FA1">
              <w:rPr>
                <w:spacing w:val="7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событий</w:t>
            </w:r>
            <w:r w:rsidRPr="00B43FA1">
              <w:rPr>
                <w:spacing w:val="7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(соревнований, конкурсов,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фестивалей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др.)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0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070"/>
                <w:tab w:val="left" w:pos="2663"/>
                <w:tab w:val="left" w:pos="3521"/>
              </w:tabs>
              <w:ind w:left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Члены</w:t>
            </w:r>
            <w:r w:rsidRPr="00B43FA1">
              <w:rPr>
                <w:sz w:val="24"/>
                <w:szCs w:val="24"/>
              </w:rPr>
              <w:tab/>
              <w:t>ученического</w:t>
            </w:r>
            <w:r w:rsidRPr="00B43FA1">
              <w:rPr>
                <w:sz w:val="24"/>
                <w:szCs w:val="24"/>
              </w:rPr>
              <w:tab/>
              <w:t>совета,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педагоги-организаторы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Общешкольные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рейды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«Внешний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вид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7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6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по  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педагоги-организаторы,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командиры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Учеба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актива.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Старт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общешкольных конкурсов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«Лучший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</w:t>
            </w:r>
            <w:r w:rsidRPr="00B43FA1">
              <w:rPr>
                <w:spacing w:val="5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года»,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«Лучший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ученик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года»,</w:t>
            </w:r>
            <w:r w:rsidRPr="00B43FA1">
              <w:rPr>
                <w:sz w:val="24"/>
                <w:szCs w:val="24"/>
              </w:rPr>
              <w:tab/>
              <w:t>«Самый</w:t>
            </w:r>
            <w:r w:rsidRPr="00B43FA1">
              <w:rPr>
                <w:spacing w:val="4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здоровый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</w:t>
            </w:r>
            <w:r w:rsidRPr="00B43FA1">
              <w:rPr>
                <w:spacing w:val="43"/>
                <w:sz w:val="24"/>
                <w:szCs w:val="24"/>
              </w:rPr>
              <w:t xml:space="preserve"> 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r w:rsidRPr="00B43FA1">
              <w:t>Организация</w:t>
            </w:r>
            <w:r w:rsidRPr="00B43FA1">
              <w:rPr>
                <w:spacing w:val="-5"/>
              </w:rPr>
              <w:t xml:space="preserve"> </w:t>
            </w:r>
            <w:r w:rsidRPr="00B43FA1">
              <w:t>дежурства</w:t>
            </w:r>
            <w:r w:rsidRPr="00B43FA1">
              <w:rPr>
                <w:spacing w:val="-1"/>
              </w:rPr>
              <w:t xml:space="preserve"> </w:t>
            </w:r>
            <w:r w:rsidRPr="00B43FA1">
              <w:t>по</w:t>
            </w:r>
            <w:r w:rsidRPr="00B43FA1">
              <w:rPr>
                <w:spacing w:val="1"/>
              </w:rPr>
              <w:t xml:space="preserve"> </w:t>
            </w:r>
            <w:r w:rsidRPr="00B43FA1">
              <w:t>школе</w:t>
            </w:r>
          </w:p>
          <w:p w:rsidR="00386ED4" w:rsidRPr="00B43FA1" w:rsidRDefault="00386ED4" w:rsidP="00624FBA">
            <w:r w:rsidRPr="00B43FA1">
              <w:t>Рейд по проверке дежурства  в классе, по школе, по столовой</w:t>
            </w:r>
          </w:p>
          <w:p w:rsidR="00386ED4" w:rsidRPr="00B43FA1" w:rsidRDefault="00386ED4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813F0D">
              <w:rPr>
                <w:lang w:eastAsia="ru-RU"/>
              </w:rPr>
              <w:t xml:space="preserve"> 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Рейд по проверке классных уголков, учебников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Смотр строя и песни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Финал общешкольных конкурсов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«Лучший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</w:t>
            </w:r>
            <w:r w:rsidRPr="00B43FA1">
              <w:rPr>
                <w:spacing w:val="5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года»,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«Лучший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ученик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года»,</w:t>
            </w:r>
            <w:r w:rsidRPr="00B43FA1">
              <w:rPr>
                <w:sz w:val="24"/>
                <w:szCs w:val="24"/>
              </w:rPr>
              <w:tab/>
              <w:t>«Самый</w:t>
            </w:r>
            <w:r w:rsidRPr="00B43FA1">
              <w:rPr>
                <w:spacing w:val="4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здоровый</w:t>
            </w:r>
          </w:p>
          <w:p w:rsidR="00386ED4" w:rsidRPr="00B43FA1" w:rsidRDefault="00386ED4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386ED4" w:rsidRPr="00B43FA1" w:rsidTr="00624FBA">
        <w:trPr>
          <w:trHeight w:val="277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258" w:lineRule="exact"/>
              <w:ind w:left="6294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 уровне классов.</w:t>
            </w:r>
          </w:p>
        </w:tc>
      </w:tr>
      <w:tr w:rsidR="00386ED4" w:rsidRPr="00B43FA1" w:rsidTr="00624FBA">
        <w:trPr>
          <w:trHeight w:val="1103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(выборы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классов,</w:t>
            </w:r>
            <w:r w:rsidRPr="00B43FA1">
              <w:rPr>
                <w:spacing w:val="6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распределение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общественных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поручений,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отчеты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месяц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 планирование</w:t>
            </w:r>
          </w:p>
          <w:p w:rsidR="00386ED4" w:rsidRPr="00B43FA1" w:rsidRDefault="00386ED4" w:rsidP="00624FBA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следующий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месяц)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64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месяц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11" w:firstLine="2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руководитель,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дежурства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классе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5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20"/>
                <w:tab w:val="left" w:pos="301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  <w:r w:rsidRPr="00B43FA1">
              <w:rPr>
                <w:sz w:val="24"/>
                <w:szCs w:val="24"/>
              </w:rPr>
              <w:tab/>
              <w:t>актив</w:t>
            </w:r>
          </w:p>
          <w:p w:rsidR="00386ED4" w:rsidRPr="00B43FA1" w:rsidRDefault="00386ED4" w:rsidP="00624FBA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Рейд «Твой дневник»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5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20"/>
                <w:tab w:val="left" w:pos="301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  <w:r w:rsidRPr="00B43FA1">
              <w:rPr>
                <w:sz w:val="24"/>
                <w:szCs w:val="24"/>
              </w:rPr>
              <w:tab/>
              <w:t>актив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20"/>
                <w:tab w:val="left" w:pos="301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2762"/>
                <w:tab w:val="left" w:pos="4354"/>
                <w:tab w:val="left" w:pos="5491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Проведение  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отчетного</w:t>
            </w:r>
            <w:r w:rsidRPr="00B43FA1">
              <w:rPr>
                <w:sz w:val="24"/>
                <w:szCs w:val="24"/>
              </w:rPr>
              <w:tab/>
              <w:t>ученического</w:t>
            </w:r>
            <w:r w:rsidRPr="00B43FA1">
              <w:rPr>
                <w:sz w:val="24"/>
                <w:szCs w:val="24"/>
              </w:rPr>
              <w:tab/>
              <w:t>собрания</w:t>
            </w:r>
            <w:r w:rsidRPr="00B43FA1">
              <w:rPr>
                <w:sz w:val="24"/>
                <w:szCs w:val="24"/>
              </w:rPr>
              <w:tab/>
              <w:t>«Итоги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учебный год»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3012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  <w:r w:rsidRPr="00B43FA1">
              <w:rPr>
                <w:sz w:val="24"/>
                <w:szCs w:val="24"/>
              </w:rPr>
              <w:tab/>
              <w:t>актив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277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258" w:lineRule="exact"/>
              <w:ind w:left="5818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3.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 индивидуальном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уровне.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Оказание</w:t>
            </w:r>
            <w:r w:rsidRPr="00B43FA1">
              <w:rPr>
                <w:spacing w:val="4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консультационной</w:t>
            </w:r>
            <w:r w:rsidRPr="00B43FA1">
              <w:rPr>
                <w:spacing w:val="3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помощи</w:t>
            </w:r>
            <w:r w:rsidRPr="00B43FA1">
              <w:rPr>
                <w:spacing w:val="3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активу</w:t>
            </w:r>
            <w:r w:rsidRPr="00B43FA1">
              <w:rPr>
                <w:spacing w:val="3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4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0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713"/>
                <w:tab w:val="left" w:pos="2122"/>
                <w:tab w:val="left" w:pos="2169"/>
                <w:tab w:val="left" w:pos="2720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зам.директора</w:t>
            </w:r>
            <w:r w:rsidRPr="00B43FA1">
              <w:rPr>
                <w:sz w:val="24"/>
                <w:szCs w:val="24"/>
              </w:rPr>
              <w:tab/>
              <w:t>по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ВР,</w:t>
            </w:r>
            <w:r w:rsidRPr="00B43FA1">
              <w:rPr>
                <w:sz w:val="24"/>
                <w:szCs w:val="24"/>
              </w:rPr>
              <w:tab/>
              <w:t>педагог-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299"/>
                <w:tab w:val="left" w:pos="2757"/>
                <w:tab w:val="left" w:pos="3367"/>
                <w:tab w:val="left" w:pos="3813"/>
                <w:tab w:val="left" w:pos="4916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Ведение</w:t>
            </w:r>
            <w:r w:rsidRPr="00B43FA1">
              <w:rPr>
                <w:sz w:val="24"/>
                <w:szCs w:val="24"/>
              </w:rPr>
              <w:tab/>
              <w:t>портфолио</w:t>
            </w:r>
            <w:r w:rsidRPr="00B43FA1">
              <w:rPr>
                <w:sz w:val="24"/>
                <w:szCs w:val="24"/>
              </w:rPr>
              <w:tab/>
              <w:t>«Я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школе»</w:t>
            </w:r>
            <w:r w:rsidRPr="00B43FA1">
              <w:rPr>
                <w:sz w:val="24"/>
                <w:szCs w:val="24"/>
              </w:rPr>
              <w:tab/>
              <w:t>(выполнение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общественных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поручений)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0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22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учащиеся</w:t>
            </w:r>
          </w:p>
        </w:tc>
      </w:tr>
      <w:tr w:rsidR="00386ED4" w:rsidRPr="00B43FA1" w:rsidTr="00624FBA">
        <w:trPr>
          <w:trHeight w:val="600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spacing w:line="304" w:lineRule="exact"/>
              <w:ind w:left="216" w:right="205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«Профориентация</w:t>
            </w:r>
            <w:r w:rsidRPr="00B43FA1">
              <w:rPr>
                <w:b/>
                <w:bCs/>
                <w:i/>
                <w:iCs/>
                <w:sz w:val="28"/>
                <w:szCs w:val="28"/>
              </w:rPr>
              <w:t>»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 время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0" w:right="1043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firstLine="3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Всероссийской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акции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«Урок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цифры»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094" w:right="290" w:hanging="7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0" w:right="1084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2743"/>
                <w:tab w:val="left" w:pos="3898"/>
                <w:tab w:val="left" w:pos="4354"/>
                <w:tab w:val="left" w:pos="5514"/>
              </w:tabs>
              <w:spacing w:line="237" w:lineRule="auto"/>
              <w:ind w:right="9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Профориентационные</w:t>
            </w:r>
            <w:r w:rsidRPr="00B43FA1">
              <w:rPr>
                <w:sz w:val="24"/>
                <w:szCs w:val="24"/>
              </w:rPr>
              <w:tab/>
              <w:t>встречи</w:t>
            </w:r>
            <w:r w:rsidRPr="00B43FA1">
              <w:rPr>
                <w:sz w:val="24"/>
                <w:szCs w:val="24"/>
              </w:rPr>
              <w:tab/>
              <w:t>с</w:t>
            </w:r>
            <w:r w:rsidRPr="00B43FA1">
              <w:rPr>
                <w:sz w:val="24"/>
                <w:szCs w:val="24"/>
              </w:rPr>
              <w:tab/>
              <w:t>людьми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разных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«Мир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профессий», в т.ч.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Вооруженных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Сил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РФ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413" w:right="369" w:hanging="1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spacing w:line="237" w:lineRule="auto"/>
              <w:ind w:left="111" w:right="91"/>
              <w:rPr>
                <w:spacing w:val="-57"/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 </w:t>
            </w:r>
            <w:r w:rsidRPr="00B43FA1">
              <w:rPr>
                <w:sz w:val="24"/>
                <w:szCs w:val="24"/>
              </w:rPr>
              <w:t xml:space="preserve">преподаватель –организатор ОБЖ  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spacing w:line="237" w:lineRule="auto"/>
              <w:ind w:left="111" w:right="91"/>
              <w:rPr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156"/>
                <w:tab w:val="left" w:pos="1477"/>
                <w:tab w:val="left" w:pos="2201"/>
                <w:tab w:val="left" w:pos="3419"/>
                <w:tab w:val="left" w:pos="4383"/>
                <w:tab w:val="left" w:pos="5874"/>
              </w:tabs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Днях</w:t>
            </w:r>
            <w:r w:rsidRPr="00B43FA1">
              <w:rPr>
                <w:sz w:val="24"/>
                <w:szCs w:val="24"/>
              </w:rPr>
              <w:tab/>
              <w:t>открытых</w:t>
            </w:r>
            <w:r w:rsidRPr="00B43FA1">
              <w:rPr>
                <w:sz w:val="24"/>
                <w:szCs w:val="24"/>
              </w:rPr>
              <w:tab/>
              <w:t>дверей,</w:t>
            </w:r>
            <w:r w:rsidRPr="00B43FA1">
              <w:rPr>
                <w:sz w:val="24"/>
                <w:szCs w:val="24"/>
              </w:rPr>
              <w:tab/>
              <w:t>проводимых учебными заведениями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РФ,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т.ч.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дистанционном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формате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59"/>
                <w:tab w:val="left" w:pos="2596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59"/>
                <w:tab w:val="left" w:pos="2596"/>
              </w:tabs>
              <w:ind w:left="111"/>
              <w:rPr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tabs>
                <w:tab w:val="left" w:pos="1359"/>
                <w:tab w:val="left" w:pos="2596"/>
              </w:tabs>
              <w:ind w:left="111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Диагностика </w:t>
            </w:r>
            <w:r w:rsidRPr="00B43FA1">
              <w:rPr>
                <w:sz w:val="24"/>
                <w:szCs w:val="24"/>
              </w:rPr>
              <w:tab/>
              <w:t>первоначальной</w:t>
            </w:r>
            <w:r w:rsidRPr="00B43FA1">
              <w:rPr>
                <w:sz w:val="24"/>
                <w:szCs w:val="24"/>
              </w:rPr>
              <w:tab/>
              <w:t>профессиональной ориентации: дифференциальный</w:t>
            </w:r>
            <w:r w:rsidRPr="00B43FA1">
              <w:rPr>
                <w:spacing w:val="2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диагностический</w:t>
            </w:r>
            <w:r w:rsidRPr="00B43FA1">
              <w:rPr>
                <w:spacing w:val="8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опросник</w:t>
            </w:r>
            <w:r w:rsidRPr="00B43FA1">
              <w:rPr>
                <w:spacing w:val="8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(ДДО);</w:t>
            </w:r>
            <w:r w:rsidRPr="00B43FA1">
              <w:rPr>
                <w:spacing w:val="8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«Карта интересов»</w:t>
            </w:r>
            <w:r w:rsidRPr="00B43FA1">
              <w:rPr>
                <w:spacing w:val="13"/>
                <w:sz w:val="24"/>
                <w:szCs w:val="24"/>
              </w:rPr>
              <w:t>: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Профессиональные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ориентационные</w:t>
            </w:r>
            <w:r w:rsidRPr="00B43FA1">
              <w:rPr>
                <w:spacing w:val="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анкеты;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ОПГ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др.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31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635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Педагог-психолог,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классные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rPr>
                <w:spacing w:val="-57"/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региональной</w:t>
            </w:r>
            <w:r w:rsidRPr="00B43FA1">
              <w:rPr>
                <w:spacing w:val="5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системе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профессиональных</w:t>
            </w:r>
            <w:r w:rsidRPr="00B43FA1">
              <w:rPr>
                <w:spacing w:val="5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проб</w:t>
            </w:r>
            <w:r w:rsidRPr="00B43FA1">
              <w:rPr>
                <w:spacing w:val="5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-57"/>
                <w:sz w:val="24"/>
                <w:szCs w:val="24"/>
              </w:rPr>
              <w:t xml:space="preserve">                      </w:t>
            </w:r>
            <w:r w:rsidRPr="00B43FA1">
              <w:rPr>
                <w:sz w:val="24"/>
                <w:szCs w:val="24"/>
              </w:rPr>
              <w:t>использованием</w:t>
            </w:r>
            <w:r w:rsidRPr="00B43FA1">
              <w:rPr>
                <w:spacing w:val="5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автоматизированной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информационной</w:t>
            </w:r>
            <w:r w:rsidRPr="00B43FA1">
              <w:rPr>
                <w:spacing w:val="5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системы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«Предпрофильная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подготовка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профильное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обучение»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spacing w:line="267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</w:t>
            </w:r>
          </w:p>
          <w:p w:rsidR="00386ED4" w:rsidRPr="00B43FA1" w:rsidRDefault="00386ED4" w:rsidP="00624FBA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72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Школьная</w:t>
            </w:r>
            <w:r w:rsidRPr="00B43FA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неделя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профориентации: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-интеллектуально-познавательный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турнир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«Найти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свой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путь»;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right="84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-тренинг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«Как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готовить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себя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будущей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профессиональной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деятельности?»;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деловая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игра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«Что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знаю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своих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способностях?»;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21"/>
              </w:numPr>
              <w:tabs>
                <w:tab w:val="left" w:pos="317"/>
              </w:tabs>
              <w:spacing w:before="1" w:line="275" w:lineRule="exact"/>
              <w:ind w:left="316" w:hanging="20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круглый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стол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"Как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я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выбрал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профессию?";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компьютерных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презентаций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«Иллюстрации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3"/>
              <w:ind w:right="758" w:firstLine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профессии…».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6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январь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  <w:tab w:val="left" w:pos="2174"/>
                <w:tab w:val="left" w:pos="2616"/>
              </w:tabs>
              <w:ind w:left="111" w:right="9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социальный </w:t>
            </w:r>
            <w:r w:rsidRPr="00B43FA1">
              <w:rPr>
                <w:spacing w:val="-1"/>
                <w:sz w:val="24"/>
                <w:szCs w:val="24"/>
              </w:rPr>
              <w:t>педагог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Устный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журнал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«Есть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такая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Родину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защищать…»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открытых уроках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«Проектория»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771"/>
                <w:tab w:val="left" w:pos="2636"/>
              </w:tabs>
              <w:spacing w:line="267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Уроки финансовой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грамотности, в рамках внеурочной деятельности 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Всероссийской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олимпиаде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финансовой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right="153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грамотности,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финансовому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рынку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защите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прав потребителей</w:t>
            </w:r>
            <w:r w:rsidRPr="00B43FA1">
              <w:rPr>
                <w:spacing w:val="-57"/>
                <w:sz w:val="24"/>
                <w:szCs w:val="24"/>
              </w:rPr>
              <w:t xml:space="preserve">          </w:t>
            </w:r>
            <w:r w:rsidRPr="00B43FA1">
              <w:rPr>
                <w:sz w:val="24"/>
                <w:szCs w:val="24"/>
              </w:rPr>
              <w:t>финансовых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услуг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174"/>
              </w:tabs>
              <w:spacing w:line="274" w:lineRule="exact"/>
              <w:ind w:left="111" w:right="9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родительских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комитетов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Трудоустройство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обучающихся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через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Центр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занятости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населения пгт. Хотынец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right="1537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361"/>
                <w:tab w:val="left" w:pos="3437"/>
                <w:tab w:val="left" w:pos="5529"/>
                <w:tab w:val="left" w:pos="6832"/>
              </w:tabs>
              <w:spacing w:line="237" w:lineRule="auto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Создание</w:t>
            </w:r>
            <w:r w:rsidRPr="00B43FA1">
              <w:rPr>
                <w:sz w:val="24"/>
                <w:szCs w:val="24"/>
              </w:rPr>
              <w:tab/>
              <w:t>индивидуального</w:t>
            </w:r>
            <w:r w:rsidRPr="00B43FA1">
              <w:rPr>
                <w:sz w:val="24"/>
                <w:szCs w:val="24"/>
              </w:rPr>
              <w:tab/>
              <w:t>образовательного маршрута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профессиограммы</w:t>
            </w:r>
            <w:r w:rsidRPr="00B43FA1">
              <w:rPr>
                <w:spacing w:val="4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-</w:t>
            </w:r>
            <w:r w:rsidRPr="00B43FA1">
              <w:rPr>
                <w:spacing w:val="4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</w:t>
            </w:r>
            <w:r w:rsidRPr="00B43FA1">
              <w:rPr>
                <w:spacing w:val="4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профессионального</w:t>
            </w:r>
            <w:r w:rsidRPr="00B43FA1">
              <w:rPr>
                <w:spacing w:val="4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самоопределения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обучающихся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(классные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часы)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«Твои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трудовые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обязанности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 школе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дома»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2306"/>
                <w:tab w:val="left" w:pos="4085"/>
                <w:tab w:val="left" w:pos="4527"/>
                <w:tab w:val="left" w:pos="5380"/>
                <w:tab w:val="left" w:pos="6195"/>
              </w:tabs>
              <w:spacing w:line="237" w:lineRule="auto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Деловая  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игра  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«Я  </w:t>
            </w:r>
            <w:r w:rsidRPr="00B43FA1">
              <w:rPr>
                <w:spacing w:val="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знаю  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об  </w:t>
            </w:r>
            <w:r w:rsidRPr="00B43FA1">
              <w:rPr>
                <w:spacing w:val="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этой</w:t>
            </w:r>
            <w:r w:rsidRPr="00B43FA1">
              <w:rPr>
                <w:sz w:val="24"/>
                <w:szCs w:val="24"/>
              </w:rPr>
              <w:tab/>
              <w:t>профессии</w:t>
            </w:r>
            <w:r w:rsidRPr="00B43FA1">
              <w:rPr>
                <w:sz w:val="24"/>
                <w:szCs w:val="24"/>
              </w:rPr>
              <w:tab/>
              <w:t>все!»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(защита 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индивидуальных образовательных маршрутов, </w:t>
            </w:r>
            <w:r w:rsidRPr="00B43FA1">
              <w:rPr>
                <w:spacing w:val="-1"/>
                <w:sz w:val="24"/>
                <w:szCs w:val="24"/>
              </w:rPr>
              <w:t>планов</w:t>
            </w:r>
            <w:r w:rsidRPr="00B43FA1">
              <w:rPr>
                <w:sz w:val="24"/>
                <w:szCs w:val="24"/>
              </w:rPr>
              <w:t xml:space="preserve">  профессионального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самоопределения)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Библиотечные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уроки: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before="4" w:line="293" w:lineRule="exact"/>
              <w:ind w:hanging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"Профессии на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времена";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before="4" w:line="293" w:lineRule="exact"/>
              <w:ind w:hanging="193"/>
              <w:rPr>
                <w:sz w:val="24"/>
                <w:szCs w:val="24"/>
              </w:rPr>
            </w:pP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"Выбери работу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душе";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93" w:lineRule="exact"/>
              <w:ind w:hanging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"Познай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вкус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ремесла";</w:t>
            </w:r>
          </w:p>
          <w:p w:rsidR="00386ED4" w:rsidRPr="00B43FA1" w:rsidRDefault="00386ED4" w:rsidP="00AB7046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94" w:lineRule="exact"/>
              <w:ind w:hanging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"Проверь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себя,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найди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свой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путь";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"Библиотека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помощник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выборе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жизненного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пути".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Педагог-библиотекарь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Книжная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выставка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обзор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«Стратегия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профессионального</w:t>
            </w:r>
          </w:p>
          <w:p w:rsidR="00386ED4" w:rsidRPr="00B43FA1" w:rsidRDefault="00386ED4" w:rsidP="00624FBA">
            <w:pPr>
              <w:pStyle w:val="TableParagraph"/>
              <w:ind w:firstLine="72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выбора»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Педагог-библиотекарь</w:t>
            </w:r>
          </w:p>
        </w:tc>
      </w:tr>
      <w:tr w:rsidR="00386ED4" w:rsidRPr="00B43FA1" w:rsidTr="00624FBA">
        <w:trPr>
          <w:trHeight w:val="31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 и проведение экскурсий на различные предприятия  (очных и заочных)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 w:right="484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67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7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советы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643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before="9"/>
              <w:ind w:left="0"/>
              <w:rPr>
                <w:sz w:val="27"/>
                <w:szCs w:val="27"/>
              </w:rPr>
            </w:pPr>
          </w:p>
          <w:p w:rsidR="00386ED4" w:rsidRPr="00B43FA1" w:rsidRDefault="00386ED4" w:rsidP="00624FBA">
            <w:pPr>
              <w:pStyle w:val="TableParagraph"/>
              <w:spacing w:line="304" w:lineRule="exact"/>
              <w:ind w:left="20" w:right="216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«Ключевые</w:t>
            </w:r>
            <w:r w:rsidRPr="00B43FA1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общешкольные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дела»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время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4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273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253" w:lineRule="exact"/>
              <w:ind w:left="5900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B43FA1">
              <w:rPr>
                <w:b/>
                <w:bCs/>
                <w:i/>
                <w:iCs/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Внешкольный</w:t>
            </w:r>
            <w:r w:rsidRPr="00B43FA1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уровень.</w:t>
            </w:r>
          </w:p>
        </w:tc>
      </w:tr>
      <w:tr w:rsidR="00386ED4" w:rsidRPr="00B43FA1" w:rsidTr="00624FBA">
        <w:trPr>
          <w:trHeight w:val="96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right="10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городских,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областных,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Всероссийских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конкурсах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разной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направленности.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480" w:lineRule="auto"/>
              <w:ind w:left="672" w:right="534" w:hanging="11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right="54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462"/>
              </w:tabs>
              <w:ind w:left="111" w:right="90" w:firstLine="14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Организаторы, ответственные за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конкурсов,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Акции и операции  различной направленности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июнь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Начальники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ЛОЛ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right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Воспитательные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мероприятия,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рамках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солидарности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борьбе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 терроризмом,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Днем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пожилого человека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3014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Педагоги-организаторы,</w:t>
            </w:r>
            <w:r w:rsidRPr="00B43FA1">
              <w:rPr>
                <w:sz w:val="24"/>
                <w:szCs w:val="24"/>
              </w:rPr>
              <w:tab/>
              <w:t>ПДО,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790"/>
                <w:tab w:val="left" w:pos="2725"/>
              </w:tabs>
              <w:spacing w:line="274" w:lineRule="exact"/>
              <w:ind w:left="111"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z w:val="24"/>
                <w:szCs w:val="24"/>
              </w:rPr>
              <w:tab/>
              <w:t>совет,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старшие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вожатые</w:t>
            </w:r>
          </w:p>
        </w:tc>
      </w:tr>
      <w:tr w:rsidR="00386ED4" w:rsidRPr="00B43FA1" w:rsidTr="00624FBA">
        <w:trPr>
          <w:trHeight w:val="278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258" w:lineRule="exact"/>
              <w:ind w:left="6063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B43FA1">
              <w:rPr>
                <w:b/>
                <w:bCs/>
                <w:i/>
                <w:iCs/>
                <w:spacing w:val="5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Школьный уровень.</w:t>
            </w:r>
          </w:p>
        </w:tc>
      </w:tr>
      <w:tr w:rsidR="00386ED4" w:rsidRPr="00B43FA1" w:rsidTr="00624FBA">
        <w:trPr>
          <w:trHeight w:val="1084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24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Торжественная общешкольная линейка, посвященная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празднованию</w:t>
            </w:r>
            <w:r w:rsidRPr="00B43FA1">
              <w:rPr>
                <w:spacing w:val="-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Дня знаний.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сентября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29"/>
                <w:tab w:val="left" w:pos="3335"/>
              </w:tabs>
              <w:ind w:left="111" w:right="94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Заместитель</w:t>
            </w:r>
            <w:r w:rsidRPr="00B43FA1">
              <w:rPr>
                <w:sz w:val="23"/>
                <w:szCs w:val="23"/>
              </w:rPr>
              <w:tab/>
              <w:t>директора</w:t>
            </w:r>
            <w:r w:rsidRPr="00B43FA1">
              <w:rPr>
                <w:sz w:val="23"/>
                <w:szCs w:val="23"/>
              </w:rPr>
              <w:tab/>
              <w:t>по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воспитательной работе,</w:t>
            </w:r>
          </w:p>
          <w:p w:rsidR="00386ED4" w:rsidRPr="00B43FA1" w:rsidRDefault="00386ED4" w:rsidP="00624FBA">
            <w:pPr>
              <w:pStyle w:val="TableParagraph"/>
              <w:spacing w:line="264" w:lineRule="exact"/>
              <w:ind w:left="126" w:right="650" w:hanging="15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классные руководители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творческие</w:t>
            </w:r>
            <w:r w:rsidRPr="00B43FA1">
              <w:rPr>
                <w:spacing w:val="-8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группы</w:t>
            </w:r>
            <w:r w:rsidRPr="00B43FA1">
              <w:rPr>
                <w:spacing w:val="-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учащихся</w:t>
            </w:r>
          </w:p>
        </w:tc>
      </w:tr>
      <w:tr w:rsidR="00386ED4" w:rsidRPr="00B43FA1" w:rsidTr="00624FBA">
        <w:trPr>
          <w:trHeight w:val="554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Декада «Внимание, дети!»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День памяти жертв террористических актов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Субботник «Чистый школьный двор»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71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  <w:p w:rsidR="00386ED4" w:rsidRPr="00B43FA1" w:rsidRDefault="00386ED4" w:rsidP="00624FBA">
            <w:pPr>
              <w:pStyle w:val="TableParagraph"/>
              <w:spacing w:line="271" w:lineRule="exact"/>
              <w:ind w:left="181" w:right="157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1" w:lineRule="exact"/>
              <w:ind w:left="13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06.09-17.09</w:t>
            </w:r>
          </w:p>
          <w:p w:rsidR="00386ED4" w:rsidRPr="00B43FA1" w:rsidRDefault="00386ED4" w:rsidP="00624FBA">
            <w:pPr>
              <w:pStyle w:val="TableParagraph"/>
              <w:spacing w:line="271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03.09</w:t>
            </w:r>
          </w:p>
          <w:p w:rsidR="00386ED4" w:rsidRPr="00B43FA1" w:rsidRDefault="00386ED4" w:rsidP="00624FBA">
            <w:pPr>
              <w:pStyle w:val="TableParagraph"/>
              <w:spacing w:line="271" w:lineRule="exact"/>
              <w:ind w:left="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Последняя неделя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0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Заместитель 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классные руководители,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самоуправление</w:t>
            </w:r>
          </w:p>
        </w:tc>
      </w:tr>
      <w:tr w:rsidR="00386ED4" w:rsidRPr="00B43FA1" w:rsidTr="00624FBA">
        <w:trPr>
          <w:trHeight w:val="138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Декада  «Экология и мы» </w:t>
            </w:r>
          </w:p>
          <w:p w:rsidR="00386ED4" w:rsidRPr="00B43FA1" w:rsidRDefault="00386ED4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Праздничный концерт «Учителю посвящается…»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3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11.10.-23.10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630"/>
              </w:tabs>
              <w:ind w:left="111" w:right="88" w:firstLine="14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  <w:r w:rsidRPr="00B43FA1">
              <w:rPr>
                <w:sz w:val="24"/>
                <w:szCs w:val="24"/>
              </w:rPr>
              <w:tab/>
              <w:t>классные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1656"/>
        </w:trPr>
        <w:tc>
          <w:tcPr>
            <w:tcW w:w="6347" w:type="dxa"/>
          </w:tcPr>
          <w:p w:rsidR="00386ED4" w:rsidRPr="00B43FA1" w:rsidRDefault="00386ED4" w:rsidP="00624FBA">
            <w:r w:rsidRPr="00B43FA1">
              <w:t xml:space="preserve">Декада «В здоровом теле- здоровый дух» </w:t>
            </w:r>
          </w:p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Декада «Традиции родного края»</w:t>
            </w:r>
          </w:p>
          <w:p w:rsidR="00386ED4" w:rsidRPr="00B43FA1" w:rsidRDefault="00386ED4" w:rsidP="00624FBA">
            <w:r w:rsidRPr="00B43FA1">
              <w:t xml:space="preserve"> День народного Единства</w:t>
            </w:r>
          </w:p>
          <w:p w:rsidR="00386ED4" w:rsidRPr="00B43FA1" w:rsidRDefault="00386ED4" w:rsidP="00624FBA">
            <w:r w:rsidRPr="00B43FA1">
              <w:t>Международный День</w:t>
            </w:r>
          </w:p>
          <w:p w:rsidR="00386ED4" w:rsidRPr="00B43FA1" w:rsidRDefault="00386ED4" w:rsidP="00624FBA">
            <w:r w:rsidRPr="00B43FA1">
              <w:t>толерантности</w:t>
            </w:r>
          </w:p>
          <w:p w:rsidR="00386ED4" w:rsidRPr="00B43FA1" w:rsidRDefault="00386ED4" w:rsidP="00624FBA">
            <w:r w:rsidRPr="00B43FA1">
              <w:t>Праздничный концерт «Той женщине – чье имя Мать», посвященный дню матери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01.11-12.11 </w:t>
            </w:r>
          </w:p>
          <w:p w:rsidR="00386ED4" w:rsidRPr="00B43FA1" w:rsidRDefault="00386ED4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15.11-26.12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630"/>
              </w:tabs>
              <w:ind w:left="111" w:right="88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физической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культуры,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 классные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руководители.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1741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 xml:space="preserve">Декада правовых знаний «Права и обязанности школьника» 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Декада «Новый год у ворот!» 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Международный день борьбы со СПИДом</w:t>
            </w:r>
          </w:p>
          <w:p w:rsidR="00386ED4" w:rsidRPr="00B43FA1" w:rsidRDefault="00386ED4" w:rsidP="00624FBA">
            <w:r w:rsidRPr="00B43FA1">
              <w:t>День правовой защиты детей и профилактики правонарушений</w:t>
            </w:r>
          </w:p>
          <w:p w:rsidR="00386ED4" w:rsidRPr="00B43FA1" w:rsidRDefault="00386ED4" w:rsidP="00624FBA">
            <w:r w:rsidRPr="00B43FA1">
              <w:t>День Героев Отечества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06.12.- 17.12 </w:t>
            </w:r>
          </w:p>
          <w:p w:rsidR="00386ED4" w:rsidRPr="00B43FA1" w:rsidRDefault="00386ED4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20.12-31.12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133"/>
                <w:tab w:val="left" w:pos="2375"/>
              </w:tabs>
              <w:ind w:left="111" w:right="89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преподаватель-организатор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ОБЖ, классные руководители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77"/>
                <w:tab w:val="left" w:pos="2969"/>
              </w:tabs>
              <w:spacing w:line="278" w:lineRule="exact"/>
              <w:ind w:left="111" w:right="89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1099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tabs>
                <w:tab w:val="center" w:pos="3223"/>
              </w:tabs>
              <w:spacing w:line="26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Неделя профориентации</w:t>
            </w:r>
            <w:r w:rsidRPr="00B43FA1">
              <w:rPr>
                <w:sz w:val="24"/>
                <w:szCs w:val="24"/>
              </w:rPr>
              <w:tab/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64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64" w:lineRule="exact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24.01-29.01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left="111" w:right="92" w:firstLine="14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spacing w:line="271" w:lineRule="exact"/>
              <w:ind w:left="11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руководители.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138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Месячник «На страже Отечества!» </w:t>
            </w:r>
          </w:p>
          <w:p w:rsidR="00386ED4" w:rsidRPr="00B43FA1" w:rsidRDefault="00386ED4" w:rsidP="00624FBA">
            <w:r w:rsidRPr="00B43FA1">
              <w:t>Вечер встречи выпускников «Как здорово, что все мы здесь сегодня собрались!»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left="111" w:right="92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297"/>
                <w:tab w:val="left" w:pos="3013"/>
              </w:tabs>
              <w:spacing w:line="27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руководители.</w:t>
            </w:r>
            <w:r w:rsidRPr="00B43FA1">
              <w:rPr>
                <w:sz w:val="24"/>
                <w:szCs w:val="24"/>
              </w:rPr>
              <w:tab/>
            </w:r>
          </w:p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line="274" w:lineRule="exact"/>
              <w:ind w:left="111" w:right="97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1103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Месячник «Спешите делать добро!» 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КТД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фольклорный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праздник «Масленица»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Праздничный концерт «В этот день 8 марта…»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11" w:right="92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5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классные руководители.</w:t>
            </w:r>
            <w:r w:rsidRPr="00B43FA1">
              <w:rPr>
                <w:sz w:val="24"/>
                <w:szCs w:val="24"/>
              </w:rPr>
              <w:tab/>
            </w:r>
          </w:p>
        </w:tc>
      </w:tr>
      <w:tr w:rsidR="00386ED4" w:rsidRPr="00B43FA1" w:rsidTr="00624FBA">
        <w:trPr>
          <w:trHeight w:val="273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54" w:lineRule="exact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Месячник  «Зелёная планета» </w:t>
            </w:r>
          </w:p>
          <w:p w:rsidR="00386ED4" w:rsidRPr="00B43FA1" w:rsidRDefault="00386ED4" w:rsidP="00624FBA">
            <w:pPr>
              <w:pStyle w:val="TableParagraph"/>
              <w:spacing w:line="254" w:lineRule="exact"/>
              <w:rPr>
                <w:sz w:val="24"/>
                <w:szCs w:val="24"/>
                <w:lang w:eastAsia="ru-RU"/>
              </w:rPr>
            </w:pPr>
          </w:p>
          <w:p w:rsidR="00386ED4" w:rsidRPr="00B43FA1" w:rsidRDefault="00386ED4" w:rsidP="00624FBA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Всемирный день Здоровья «Здоровье продлевает жизнь!»</w:t>
            </w:r>
          </w:p>
          <w:p w:rsidR="00386ED4" w:rsidRPr="00B43FA1" w:rsidRDefault="00386ED4" w:rsidP="00624FBA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Устный журнал «Человек в космосе»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line="254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54" w:lineRule="exact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Заместитель 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</w:p>
          <w:p w:rsidR="00386ED4" w:rsidRPr="00B43FA1" w:rsidRDefault="00386ED4" w:rsidP="00624FBA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386ED4" w:rsidRPr="00B43FA1" w:rsidTr="00624FBA">
        <w:trPr>
          <w:trHeight w:val="165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Месячник «Героям Великой войны посвящается…» 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День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славянской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письменности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Велопробег, посвящённый Великой Победе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«Дни защиты от экологической опасности-2021»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Мероприятия, посвящённые Дню Славянской письменности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Праздник последнего звонка «Бригантина поднимает паруса»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 w:right="900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630"/>
              </w:tabs>
              <w:ind w:left="111" w:right="92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классные</w:t>
            </w:r>
          </w:p>
          <w:p w:rsidR="00386ED4" w:rsidRPr="00B43FA1" w:rsidRDefault="00386ED4" w:rsidP="00624FBA">
            <w:pPr>
              <w:pStyle w:val="TableParagraph"/>
              <w:tabs>
                <w:tab w:val="left" w:pos="2303"/>
              </w:tabs>
              <w:spacing w:line="237" w:lineRule="auto"/>
              <w:ind w:left="111" w:right="9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руководители, </w:t>
            </w:r>
            <w:r w:rsidRPr="00B43FA1">
              <w:rPr>
                <w:spacing w:val="-1"/>
                <w:sz w:val="24"/>
                <w:szCs w:val="24"/>
              </w:rPr>
              <w:t>ученическое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самоуправление   </w:t>
            </w:r>
            <w:r w:rsidRPr="00B43FA1">
              <w:rPr>
                <w:spacing w:val="54"/>
                <w:sz w:val="24"/>
                <w:szCs w:val="24"/>
              </w:rPr>
              <w:t xml:space="preserve"> 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80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Месячник «Здравствуй, лето!»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Работа трудового экологического отряда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Выпускной вечер «Не забывается такое никогда»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0" w:right="900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left="111" w:right="1031" w:firstLine="14"/>
              <w:rPr>
                <w:spacing w:val="-1"/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spacing w:line="261" w:lineRule="exact"/>
              <w:ind w:left="0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Учителя технологии</w:t>
            </w:r>
          </w:p>
        </w:tc>
      </w:tr>
      <w:tr w:rsidR="00386ED4" w:rsidRPr="00B43FA1" w:rsidTr="00624FBA">
        <w:trPr>
          <w:trHeight w:val="278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line="259" w:lineRule="exact"/>
              <w:ind w:left="6274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3.</w:t>
            </w:r>
            <w:r w:rsidRPr="00B43FA1">
              <w:rPr>
                <w:b/>
                <w:bCs/>
                <w:i/>
                <w:iCs/>
                <w:spacing w:val="5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Уровень класса.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 «Урок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безопасности»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сентября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67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7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советы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классов</w:t>
            </w:r>
          </w:p>
        </w:tc>
      </w:tr>
      <w:tr w:rsidR="00386ED4" w:rsidRPr="00B43FA1" w:rsidTr="00624FBA">
        <w:trPr>
          <w:trHeight w:val="1377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Воспитательные мероприятия в соответствии с Календарем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образовательных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приуроченных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государственным и национальным праздникам Российской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Федерации,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памятным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датам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событиям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российской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истории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культуры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03"/>
              </w:tabs>
              <w:ind w:left="111" w:right="91" w:firstLine="14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 по плану Декады «Внимание, дети!»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Урок Памяти жертв террористических актов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 в субботнике «Чистый школьный двор»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Работа по плану Декады  «Экология и мы» </w:t>
            </w:r>
          </w:p>
          <w:p w:rsidR="00386ED4" w:rsidRPr="00B43FA1" w:rsidRDefault="00386ED4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Осенние праздники «Осень золотая»</w:t>
            </w:r>
          </w:p>
          <w:p w:rsidR="00386ED4" w:rsidRPr="00B43FA1" w:rsidRDefault="00386ED4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 рисунков «Осень в Полесье»</w:t>
            </w:r>
          </w:p>
          <w:p w:rsidR="00386ED4" w:rsidRPr="00B43FA1" w:rsidRDefault="00386ED4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час «Природа родного края»</w:t>
            </w:r>
          </w:p>
          <w:p w:rsidR="00386ED4" w:rsidRPr="00B43FA1" w:rsidRDefault="00386ED4" w:rsidP="00624FBA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 Поздравительная открытка «Учителю посвящается…»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r w:rsidRPr="00B43FA1">
              <w:t xml:space="preserve">Работа по плану Декады «В здоровом теле - здоровый дух» 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 по плану Декады «Традиции родного края»</w:t>
            </w:r>
          </w:p>
          <w:p w:rsidR="00386ED4" w:rsidRPr="00B43FA1" w:rsidRDefault="00386ED4" w:rsidP="00624FBA">
            <w:r w:rsidRPr="00B43FA1">
              <w:t xml:space="preserve"> Классный час ко Дню народного Единства</w:t>
            </w:r>
          </w:p>
          <w:p w:rsidR="00386ED4" w:rsidRPr="00B43FA1" w:rsidRDefault="00386ED4" w:rsidP="00624FBA">
            <w:r w:rsidRPr="00B43FA1">
              <w:t xml:space="preserve"> Устный журнал ко Дню толерантности.</w:t>
            </w:r>
          </w:p>
          <w:p w:rsidR="00386ED4" w:rsidRPr="00B43FA1" w:rsidRDefault="00386ED4" w:rsidP="00624FBA">
            <w:r w:rsidRPr="00B43FA1">
              <w:t>Фотовыставка «Моя любимая мамочка»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 xml:space="preserve">Работа по плану Декады правовых знаний «Права и обязанности школьника» 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Работа по плану Декады «Новый год у ворот!» 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Новогодние «огоньки»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Акция «Красная ленточка», посвященная Международному дню борьбы со СПИДом</w:t>
            </w:r>
          </w:p>
          <w:p w:rsidR="00386ED4" w:rsidRPr="00B43FA1" w:rsidRDefault="00386ED4" w:rsidP="00624FBA">
            <w:r w:rsidRPr="00B43FA1">
              <w:t xml:space="preserve"> Презентация «Герои живут рядом»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Литературная гостиная «Ночь перед Рождеством»</w:t>
            </w:r>
          </w:p>
          <w:p w:rsidR="00386ED4" w:rsidRPr="00B43FA1" w:rsidRDefault="00386ED4" w:rsidP="00624FBA">
            <w:pPr>
              <w:pStyle w:val="TableParagraph"/>
              <w:tabs>
                <w:tab w:val="center" w:pos="3223"/>
              </w:tabs>
              <w:spacing w:line="26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 по плану Недели профориентации</w:t>
            </w:r>
          </w:p>
          <w:p w:rsidR="00386ED4" w:rsidRPr="00B43FA1" w:rsidRDefault="00386ED4" w:rsidP="00624FBA">
            <w:pPr>
              <w:pStyle w:val="TableParagraph"/>
              <w:tabs>
                <w:tab w:val="center" w:pos="3223"/>
              </w:tabs>
              <w:spacing w:line="26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ab/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Работа по плану Месячника «На страже Отечества!» 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час «Защитникам Отечества посвящается…»</w:t>
            </w:r>
          </w:p>
          <w:p w:rsidR="00386ED4" w:rsidRPr="00B43FA1" w:rsidRDefault="00386ED4" w:rsidP="00624FBA">
            <w:r w:rsidRPr="00B43FA1">
              <w:t xml:space="preserve">   </w:t>
            </w:r>
          </w:p>
          <w:p w:rsidR="00386ED4" w:rsidRPr="00B43FA1" w:rsidRDefault="00386ED4" w:rsidP="00624FBA">
            <w:r w:rsidRPr="00B43FA1">
              <w:t>Вечер встречи выпускников «Как здорово, что все мы здесь сегодня собрались!»</w:t>
            </w:r>
          </w:p>
          <w:p w:rsidR="00386ED4" w:rsidRPr="00B43FA1" w:rsidRDefault="00386ED4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Работа по плану Месячника «Спешите делать добро!» 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КТД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фольклорный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праздник «Масленица»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Праздничный концерт «В этот день 8 марта…»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54" w:lineRule="exact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Работа по плану Месячника  «Зелёная планета» </w:t>
            </w:r>
          </w:p>
          <w:p w:rsidR="00386ED4" w:rsidRPr="00B43FA1" w:rsidRDefault="00386ED4" w:rsidP="00624FBA">
            <w:pPr>
              <w:pStyle w:val="TableParagraph"/>
              <w:spacing w:line="254" w:lineRule="exact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  </w:t>
            </w:r>
            <w:r w:rsidRPr="00B43FA1">
              <w:rPr>
                <w:sz w:val="24"/>
                <w:szCs w:val="24"/>
              </w:rPr>
              <w:t>Всемирный день Здоровья «Здоровье продлевает жизнь!»</w:t>
            </w:r>
          </w:p>
          <w:p w:rsidR="00386ED4" w:rsidRPr="00B43FA1" w:rsidRDefault="00386ED4" w:rsidP="00624FBA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Устный журнал «Человек в космосе»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апрель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Работа по плану Месячника «Героям Великой войны посвящается…» 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Интеллектуальная игра «Алфавит» ко Дню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Славянской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письменности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«Дни защиты от экологической опасности-2022»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Работа по плану Месячника «Здравствуй, лето!»</w:t>
            </w:r>
          </w:p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Организация работы обучающихся в трудовом экологическом отряде.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июнь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386ED4" w:rsidRPr="00B43FA1" w:rsidTr="00624FBA">
        <w:trPr>
          <w:trHeight w:val="556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ind w:left="0"/>
              <w:rPr>
                <w:sz w:val="42"/>
                <w:szCs w:val="42"/>
              </w:rPr>
            </w:pPr>
          </w:p>
          <w:p w:rsidR="00386ED4" w:rsidRPr="00B43FA1" w:rsidRDefault="00386ED4" w:rsidP="00624FBA">
            <w:pPr>
              <w:pStyle w:val="TableParagraph"/>
              <w:ind w:left="216" w:right="207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1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«Детские</w:t>
            </w:r>
            <w:r w:rsidRPr="00B43FA1">
              <w:rPr>
                <w:b/>
                <w:bCs/>
                <w:spacing w:val="20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общественные</w:t>
            </w:r>
            <w:r w:rsidRPr="00B43FA1">
              <w:rPr>
                <w:b/>
                <w:bCs/>
                <w:spacing w:val="19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объединения»</w:t>
            </w:r>
          </w:p>
        </w:tc>
      </w:tr>
      <w:tr w:rsidR="00386ED4" w:rsidRPr="00B43FA1" w:rsidTr="00624FBA">
        <w:trPr>
          <w:trHeight w:val="556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время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83"/>
              <w:jc w:val="both"/>
              <w:rPr>
                <w:spacing w:val="18"/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Выборы</w:t>
            </w:r>
            <w:r w:rsidRPr="00B43FA1">
              <w:rPr>
                <w:spacing w:val="1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актива</w:t>
            </w:r>
            <w:r w:rsidRPr="00B43FA1">
              <w:rPr>
                <w:spacing w:val="1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детской</w:t>
            </w:r>
            <w:r w:rsidRPr="00B43FA1">
              <w:rPr>
                <w:spacing w:val="2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организации «Орлята»</w:t>
            </w:r>
            <w:r w:rsidRPr="00B43FA1">
              <w:rPr>
                <w:spacing w:val="18"/>
                <w:sz w:val="23"/>
                <w:szCs w:val="23"/>
              </w:rPr>
              <w:t xml:space="preserve"> </w:t>
            </w:r>
          </w:p>
          <w:p w:rsidR="00386ED4" w:rsidRPr="00B43FA1" w:rsidRDefault="00386ED4" w:rsidP="00624FBA">
            <w:pPr>
              <w:pStyle w:val="TableParagraph"/>
              <w:ind w:right="83"/>
              <w:jc w:val="both"/>
              <w:rPr>
                <w:sz w:val="23"/>
                <w:szCs w:val="23"/>
              </w:rPr>
            </w:pPr>
            <w:r w:rsidRPr="00B43FA1">
              <w:rPr>
                <w:sz w:val="24"/>
                <w:szCs w:val="24"/>
              </w:rPr>
              <w:t xml:space="preserve"> Презентация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РДШ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386ED4" w:rsidRPr="00B43FA1" w:rsidRDefault="00386ED4" w:rsidP="00624FBA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83"/>
              <w:jc w:val="both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 xml:space="preserve">Акция 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«Стань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заметным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засветись!»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Соревнования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шахматам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 в профильных сменах юных инспекторов дорожного движения.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Устный журнал по направлениям программы «Орлята – территория детства».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Акция</w:t>
            </w:r>
            <w:r w:rsidRPr="00B43FA1">
              <w:rPr>
                <w:sz w:val="24"/>
                <w:szCs w:val="24"/>
              </w:rPr>
              <w:tab/>
              <w:t>«Свеча</w:t>
            </w:r>
            <w:r w:rsidRPr="00B43FA1">
              <w:rPr>
                <w:sz w:val="24"/>
                <w:szCs w:val="24"/>
              </w:rPr>
              <w:tab/>
              <w:t>памяти»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</w:t>
            </w:r>
            <w:r w:rsidRPr="00B43FA1">
              <w:rPr>
                <w:sz w:val="24"/>
                <w:szCs w:val="24"/>
              </w:rPr>
              <w:tab/>
              <w:t>презентаций</w:t>
            </w:r>
            <w:r w:rsidRPr="00B43FA1">
              <w:rPr>
                <w:sz w:val="24"/>
                <w:szCs w:val="24"/>
              </w:rPr>
              <w:tab/>
              <w:t>«Пионеры-герои»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конкурсе</w:t>
            </w:r>
            <w:r w:rsidRPr="00B43FA1">
              <w:rPr>
                <w:sz w:val="24"/>
                <w:szCs w:val="24"/>
              </w:rPr>
              <w:tab/>
              <w:t>проектов</w:t>
            </w:r>
            <w:r w:rsidRPr="00B43FA1">
              <w:rPr>
                <w:sz w:val="24"/>
                <w:szCs w:val="24"/>
              </w:rPr>
              <w:tab/>
              <w:t>«Для</w:t>
            </w:r>
            <w:r w:rsidRPr="00B43FA1">
              <w:rPr>
                <w:sz w:val="24"/>
                <w:szCs w:val="24"/>
              </w:rPr>
              <w:tab/>
              <w:t>нас нет</w:t>
            </w:r>
            <w:r w:rsidRPr="00B43FA1">
              <w:rPr>
                <w:sz w:val="24"/>
                <w:szCs w:val="24"/>
              </w:rPr>
              <w:tab/>
              <w:t>ничего невозможного!»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Патриотическая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акция </w:t>
            </w:r>
            <w:r w:rsidRPr="00B43FA1">
              <w:rPr>
                <w:spacing w:val="-1"/>
                <w:sz w:val="24"/>
                <w:szCs w:val="24"/>
              </w:rPr>
              <w:t>«Георгиевская</w:t>
            </w:r>
            <w:r w:rsidRPr="00B43FA1">
              <w:rPr>
                <w:spacing w:val="-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ленточка»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апрель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70" w:lineRule="exact"/>
              <w:jc w:val="bot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</w:rPr>
              <w:t>Торжественная линейка, посвященная Дню Пионерии</w:t>
            </w:r>
            <w:r w:rsidRPr="00B43FA1">
              <w:rPr>
                <w:sz w:val="24"/>
                <w:szCs w:val="24"/>
                <w:lang w:eastAsia="ru-RU"/>
              </w:rPr>
              <w:t xml:space="preserve"> </w:t>
            </w:r>
          </w:p>
          <w:p w:rsidR="00386ED4" w:rsidRPr="00B43FA1" w:rsidRDefault="00386ED4" w:rsidP="00624FBA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>Сбор пионерской  дружины,  посвящённый Дню  рождения пионерской организации</w:t>
            </w:r>
            <w:r w:rsidRPr="00B43FA1">
              <w:rPr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232"/>
                <w:tab w:val="left" w:pos="1630"/>
                <w:tab w:val="left" w:pos="3648"/>
                <w:tab w:val="left" w:pos="4732"/>
              </w:tabs>
              <w:spacing w:line="242" w:lineRule="auto"/>
              <w:ind w:right="9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мероприятиях</w:t>
            </w:r>
            <w:r w:rsidRPr="00B43FA1">
              <w:rPr>
                <w:sz w:val="24"/>
                <w:szCs w:val="24"/>
              </w:rPr>
              <w:tab/>
              <w:t>детских</w:t>
            </w:r>
            <w:r w:rsidRPr="00B43FA1">
              <w:rPr>
                <w:sz w:val="24"/>
                <w:szCs w:val="24"/>
              </w:rPr>
              <w:tab/>
              <w:t>общественных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организаций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направлениям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деятельности:</w:t>
            </w:r>
          </w:p>
          <w:p w:rsidR="00386ED4" w:rsidRPr="00B43FA1" w:rsidRDefault="00386ED4" w:rsidP="00624FBA">
            <w:pPr>
              <w:jc w:val="both"/>
            </w:pPr>
            <w:r w:rsidRPr="00B43FA1">
              <w:t xml:space="preserve">  - дисциплина и порядок;</w:t>
            </w:r>
          </w:p>
          <w:p w:rsidR="00386ED4" w:rsidRPr="00B43FA1" w:rsidRDefault="00386ED4" w:rsidP="00624FBA">
            <w:pPr>
              <w:pStyle w:val="TableParagraph"/>
              <w:spacing w:before="1" w:line="261" w:lineRule="exact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  - культура и  СМИ</w:t>
            </w:r>
          </w:p>
          <w:p w:rsidR="00386ED4" w:rsidRPr="00B43FA1" w:rsidRDefault="00386ED4" w:rsidP="00624FBA">
            <w:pPr>
              <w:pStyle w:val="TableParagraph"/>
              <w:spacing w:before="1" w:line="261" w:lineRule="exact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  - спорт</w:t>
            </w:r>
          </w:p>
          <w:p w:rsidR="00386ED4" w:rsidRPr="00B43FA1" w:rsidRDefault="00386ED4" w:rsidP="00624FBA">
            <w:pPr>
              <w:pStyle w:val="TableParagraph"/>
              <w:spacing w:before="1" w:line="261" w:lineRule="exact"/>
              <w:jc w:val="bot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- профилактика   правонарушений</w:t>
            </w:r>
          </w:p>
          <w:p w:rsidR="00386ED4" w:rsidRPr="00B43FA1" w:rsidRDefault="00386ED4" w:rsidP="00624FBA">
            <w:pPr>
              <w:pStyle w:val="TableParagraph"/>
              <w:spacing w:before="1" w:line="261" w:lineRule="exact"/>
              <w:ind w:left="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  - лидеры классов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left="619" w:right="369" w:hanging="22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 по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организатор </w:t>
            </w:r>
          </w:p>
        </w:tc>
      </w:tr>
      <w:tr w:rsidR="00386ED4" w:rsidRPr="00B43FA1" w:rsidTr="00624FBA">
        <w:trPr>
          <w:trHeight w:val="556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tabs>
                <w:tab w:val="left" w:pos="1339"/>
                <w:tab w:val="left" w:pos="2597"/>
              </w:tabs>
              <w:jc w:val="center"/>
              <w:rPr>
                <w:sz w:val="24"/>
                <w:szCs w:val="24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«Школьные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медиа»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время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Формирование</w:t>
            </w:r>
            <w:r w:rsidRPr="00B43FA1">
              <w:rPr>
                <w:spacing w:val="2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творческих</w:t>
            </w:r>
            <w:r w:rsidRPr="00B43FA1">
              <w:rPr>
                <w:spacing w:val="2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объединений</w:t>
            </w:r>
            <w:r w:rsidRPr="00B43FA1">
              <w:rPr>
                <w:spacing w:val="24"/>
                <w:sz w:val="23"/>
                <w:szCs w:val="23"/>
              </w:rPr>
              <w:t xml:space="preserve"> «Школьные пресс-центры», </w:t>
            </w:r>
            <w:r w:rsidRPr="00B43FA1">
              <w:rPr>
                <w:sz w:val="23"/>
                <w:szCs w:val="23"/>
              </w:rPr>
              <w:t>«Классные</w:t>
            </w:r>
            <w:r w:rsidRPr="00B43FA1">
              <w:rPr>
                <w:spacing w:val="2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пресс-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центры»,</w:t>
            </w:r>
            <w:r w:rsidRPr="00B43FA1">
              <w:rPr>
                <w:spacing w:val="-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выборы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активов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499" w:right="160" w:hanging="130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 школьного пресс-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центра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Размещение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на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странице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«ВКонтакте»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информации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школьных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делах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достижениях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участников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образовательного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процесса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304"/>
                <w:tab w:val="left" w:pos="2220"/>
                <w:tab w:val="left" w:pos="3520"/>
                <w:tab w:val="left" w:pos="3880"/>
                <w:tab w:val="left" w:pos="5046"/>
                <w:tab w:val="left" w:pos="6691"/>
              </w:tabs>
              <w:ind w:right="100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Обучение</w:t>
            </w:r>
            <w:r w:rsidRPr="00B43FA1">
              <w:rPr>
                <w:sz w:val="23"/>
                <w:szCs w:val="23"/>
              </w:rPr>
              <w:tab/>
              <w:t>членов</w:t>
            </w:r>
            <w:r w:rsidRPr="00B43FA1">
              <w:rPr>
                <w:sz w:val="23"/>
                <w:szCs w:val="23"/>
              </w:rPr>
              <w:tab/>
              <w:t>школьного</w:t>
            </w:r>
            <w:r w:rsidRPr="00B43FA1">
              <w:rPr>
                <w:sz w:val="23"/>
                <w:szCs w:val="23"/>
              </w:rPr>
              <w:tab/>
              <w:t>и</w:t>
            </w:r>
            <w:r w:rsidRPr="00B43FA1">
              <w:rPr>
                <w:sz w:val="23"/>
                <w:szCs w:val="23"/>
              </w:rPr>
              <w:tab/>
              <w:t>классных</w:t>
            </w:r>
            <w:r w:rsidRPr="00B43FA1">
              <w:rPr>
                <w:sz w:val="23"/>
                <w:szCs w:val="23"/>
              </w:rPr>
              <w:tab/>
              <w:t>пресс-центров основам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журналистики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Видео,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фотосъемка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-57"/>
                <w:sz w:val="24"/>
                <w:szCs w:val="24"/>
              </w:rPr>
              <w:t xml:space="preserve">                                      </w:t>
            </w:r>
            <w:r w:rsidRPr="00B43FA1">
              <w:rPr>
                <w:sz w:val="24"/>
                <w:szCs w:val="24"/>
              </w:rPr>
              <w:t>мероприятий.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Съёмки социальных видеороликов и  короткометражных фильмов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3"/>
                <w:szCs w:val="23"/>
              </w:rPr>
              <w:t>Участие членов школьного и классного пресс-центров в  творческой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тематической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смене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оздоровительного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лагеря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дневным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пребыванием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детей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«Радуга»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3"/>
                <w:szCs w:val="23"/>
              </w:rPr>
              <w:t>Публикации</w:t>
            </w:r>
            <w:r w:rsidRPr="00B43FA1">
              <w:rPr>
                <w:spacing w:val="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материалов</w:t>
            </w:r>
            <w:r w:rsidRPr="00B43FA1">
              <w:rPr>
                <w:spacing w:val="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</w:t>
            </w:r>
            <w:r w:rsidRPr="00B43FA1">
              <w:rPr>
                <w:spacing w:val="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интересных</w:t>
            </w:r>
            <w:r w:rsidRPr="00B43FA1">
              <w:rPr>
                <w:spacing w:val="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значимых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событиях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 xml:space="preserve">жизни  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районной газете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Фоторепортажи со значимых  событий школы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Участие в 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уроках 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медиабезопасности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Сентябрь,</w:t>
            </w:r>
          </w:p>
          <w:p w:rsidR="00386ED4" w:rsidRPr="00B43FA1" w:rsidRDefault="00386ED4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январь, апрель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11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Участие</w:t>
            </w:r>
            <w:r w:rsidRPr="00B43FA1">
              <w:rPr>
                <w:spacing w:val="1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школьного</w:t>
            </w:r>
            <w:r w:rsidRPr="00B43FA1">
              <w:rPr>
                <w:spacing w:val="6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7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классных</w:t>
            </w:r>
            <w:r w:rsidRPr="00B43FA1">
              <w:rPr>
                <w:spacing w:val="7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пресс-центров</w:t>
            </w:r>
            <w:r w:rsidRPr="00B43FA1">
              <w:rPr>
                <w:spacing w:val="7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7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конкурсе</w:t>
            </w:r>
          </w:p>
          <w:p w:rsidR="00386ED4" w:rsidRPr="00B43FA1" w:rsidRDefault="00386ED4" w:rsidP="00624FBA">
            <w:pPr>
              <w:pStyle w:val="TableParagraph"/>
              <w:spacing w:line="264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«Пресс-служба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года»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33"/>
                <w:tab w:val="left" w:pos="2709"/>
              </w:tabs>
              <w:spacing w:line="242" w:lineRule="auto"/>
              <w:ind w:left="111"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Участие</w:t>
            </w:r>
            <w:r w:rsidRPr="00B43FA1">
              <w:rPr>
                <w:spacing w:val="4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школьного</w:t>
            </w:r>
            <w:r w:rsidRPr="00B43FA1">
              <w:rPr>
                <w:spacing w:val="4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пресс-центра</w:t>
            </w:r>
            <w:r w:rsidRPr="00B43FA1">
              <w:rPr>
                <w:spacing w:val="4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5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общественной</w:t>
            </w:r>
            <w:r w:rsidRPr="00B43FA1">
              <w:rPr>
                <w:spacing w:val="49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жизни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(интервью, фото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видео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репортажи,</w:t>
            </w:r>
            <w:r w:rsidRPr="00B43FA1">
              <w:rPr>
                <w:spacing w:val="-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презентации)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02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33"/>
                <w:tab w:val="left" w:pos="2709"/>
              </w:tabs>
              <w:spacing w:line="267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  <w:t>–центра,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</w:t>
            </w:r>
          </w:p>
        </w:tc>
      </w:tr>
      <w:tr w:rsidR="00386ED4" w:rsidRPr="00B43FA1" w:rsidTr="00624FBA">
        <w:trPr>
          <w:trHeight w:val="10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5"/>
              <w:jc w:val="bot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Участие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членов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школьного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классного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пресс-центров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профильных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творческих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тематических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сменах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оздоровительного</w:t>
            </w:r>
            <w:r w:rsidRPr="00B43FA1">
              <w:rPr>
                <w:spacing w:val="4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лагеря</w:t>
            </w:r>
            <w:r w:rsidRPr="00B43FA1">
              <w:rPr>
                <w:spacing w:val="4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</w:t>
            </w:r>
            <w:r w:rsidRPr="00B43FA1">
              <w:rPr>
                <w:spacing w:val="4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дневным</w:t>
            </w:r>
            <w:r w:rsidRPr="00B43FA1">
              <w:rPr>
                <w:spacing w:val="4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пребыванием</w:t>
            </w:r>
            <w:r w:rsidRPr="00B43FA1">
              <w:rPr>
                <w:spacing w:val="4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детей</w:t>
            </w:r>
          </w:p>
          <w:p w:rsidR="00386ED4" w:rsidRPr="00B43FA1" w:rsidRDefault="00386ED4" w:rsidP="00624FBA">
            <w:pPr>
              <w:pStyle w:val="TableParagraph"/>
              <w:spacing w:line="251" w:lineRule="exact"/>
              <w:jc w:val="bot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«Радуга»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70" w:right="102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833"/>
                <w:tab w:val="left" w:pos="2709"/>
              </w:tabs>
              <w:spacing w:line="237" w:lineRule="auto"/>
              <w:ind w:left="111"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897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before="1"/>
              <w:ind w:left="0"/>
              <w:rPr>
                <w:sz w:val="36"/>
                <w:szCs w:val="36"/>
              </w:rPr>
            </w:pPr>
          </w:p>
          <w:p w:rsidR="00386ED4" w:rsidRPr="00B43FA1" w:rsidRDefault="00386ED4" w:rsidP="00624FBA">
            <w:pPr>
              <w:pStyle w:val="TableParagraph"/>
              <w:ind w:left="216" w:right="216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«Экскурсии,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экспедиции,</w:t>
            </w:r>
            <w:r w:rsidRPr="00B43FA1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походы»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</w:p>
          <w:p w:rsidR="00386ED4" w:rsidRPr="00B43FA1" w:rsidRDefault="00386ED4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время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313" w:right="29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</w:t>
            </w:r>
            <w:r w:rsidRPr="00B43FA1">
              <w:rPr>
                <w:sz w:val="24"/>
                <w:szCs w:val="24"/>
              </w:rPr>
              <w:tab/>
              <w:t>школьного</w:t>
            </w:r>
            <w:r w:rsidRPr="00B43FA1">
              <w:rPr>
                <w:sz w:val="24"/>
                <w:szCs w:val="24"/>
              </w:rPr>
              <w:tab/>
              <w:t>музея. Туристско-краеведческая работа.</w:t>
            </w:r>
            <w:r w:rsidRPr="00B43FA1">
              <w:rPr>
                <w:sz w:val="24"/>
                <w:szCs w:val="24"/>
              </w:rPr>
              <w:tab/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 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музея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93" w:right="195" w:firstLine="2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Руководитель 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музея,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активисты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музея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Экскурсии в районный краеведческий музей, </w:t>
            </w:r>
          </w:p>
          <w:p w:rsidR="00386ED4" w:rsidRPr="00B43FA1" w:rsidRDefault="00386ED4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Экскурсии по посёлку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Экскурсия в НП «Орловское Полесье»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Посещение районной библиотеки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723"/>
                <w:tab w:val="left" w:pos="2069"/>
                <w:tab w:val="left" w:pos="3492"/>
                <w:tab w:val="left" w:pos="5422"/>
                <w:tab w:val="left" w:pos="5823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Мастер-класс</w:t>
            </w:r>
            <w:r w:rsidRPr="00B43FA1">
              <w:rPr>
                <w:sz w:val="24"/>
                <w:szCs w:val="24"/>
              </w:rPr>
              <w:tab/>
              <w:t>с</w:t>
            </w:r>
            <w:r w:rsidRPr="00B43FA1">
              <w:rPr>
                <w:sz w:val="24"/>
                <w:szCs w:val="24"/>
              </w:rPr>
              <w:tab/>
              <w:t>учащимися,</w:t>
            </w:r>
            <w:r w:rsidRPr="00B43FA1">
              <w:rPr>
                <w:sz w:val="24"/>
                <w:szCs w:val="24"/>
              </w:rPr>
              <w:tab/>
              <w:t>ответственными</w:t>
            </w:r>
            <w:r w:rsidRPr="00B43FA1">
              <w:rPr>
                <w:sz w:val="24"/>
                <w:szCs w:val="24"/>
              </w:rPr>
              <w:tab/>
              <w:t>за туристско-краеведческую</w:t>
            </w:r>
            <w:r w:rsidRPr="00B43FA1">
              <w:rPr>
                <w:spacing w:val="8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работу</w:t>
            </w:r>
            <w:r w:rsidRPr="00B43FA1">
              <w:rPr>
                <w:spacing w:val="7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8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классах</w:t>
            </w:r>
            <w:r w:rsidRPr="00B43FA1">
              <w:rPr>
                <w:sz w:val="24"/>
                <w:szCs w:val="24"/>
              </w:rPr>
              <w:tab/>
              <w:t>по</w:t>
            </w:r>
            <w:r w:rsidRPr="00B43FA1">
              <w:rPr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овладению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туристскими 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навыками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«Я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турист!»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«Люблю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тебя,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мой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край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родной»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литературная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гостиная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Презентация буклетов «Достопримечательности моего посёлка»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Неделя театров и экскурсий в зимние каникулы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Экскурсия в орловский военно-исторический музей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386ED4" w:rsidRPr="00B43FA1" w:rsidRDefault="00386ED4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386ED4" w:rsidRPr="00B43FA1" w:rsidTr="00624FBA">
        <w:trPr>
          <w:trHeight w:val="556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Походы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экскурсии выходного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346" w:right="328" w:firstLine="5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74" w:lineRule="exact"/>
              <w:ind w:left="111" w:firstLine="3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классов,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386ED4" w:rsidRPr="00B43FA1" w:rsidTr="00624FBA">
        <w:trPr>
          <w:trHeight w:val="960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spacing w:before="7"/>
              <w:ind w:left="0"/>
              <w:rPr>
                <w:sz w:val="36"/>
                <w:szCs w:val="36"/>
              </w:rPr>
            </w:pPr>
          </w:p>
          <w:p w:rsidR="00386ED4" w:rsidRPr="00B43FA1" w:rsidRDefault="00386ED4" w:rsidP="00624FBA">
            <w:pPr>
              <w:pStyle w:val="TableParagraph"/>
              <w:ind w:left="216" w:right="201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1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«Организация</w:t>
            </w:r>
            <w:r w:rsidRPr="00B43FA1">
              <w:rPr>
                <w:b/>
                <w:bCs/>
                <w:spacing w:val="1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предметно</w:t>
            </w:r>
            <w:r w:rsidRPr="00B43FA1">
              <w:rPr>
                <w:rFonts w:ascii="Dotum" w:eastAsia="Dotum" w:cs="Dotum"/>
                <w:b/>
                <w:bCs/>
                <w:sz w:val="28"/>
                <w:szCs w:val="28"/>
              </w:rPr>
              <w:t>-</w:t>
            </w:r>
            <w:r w:rsidRPr="00B43FA1">
              <w:rPr>
                <w:b/>
                <w:bCs/>
                <w:sz w:val="28"/>
                <w:szCs w:val="28"/>
              </w:rPr>
              <w:t>эстетической</w:t>
            </w:r>
            <w:r w:rsidRPr="00B43FA1">
              <w:rPr>
                <w:b/>
                <w:bCs/>
                <w:spacing w:val="1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среды»</w:t>
            </w:r>
          </w:p>
        </w:tc>
      </w:tr>
      <w:tr w:rsidR="00386ED4" w:rsidRPr="00B43FA1" w:rsidTr="00624FBA">
        <w:trPr>
          <w:trHeight w:val="83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1324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3"/>
              <w:jc w:val="bot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Размещение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на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стендах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регулярно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сменяемых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экспозиций: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творческих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работ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школьников,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выставок,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фотоотчетов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интересных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событиях,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происходящих</w:t>
            </w:r>
            <w:r w:rsidRPr="00B43FA1">
              <w:rPr>
                <w:spacing w:val="58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школе</w:t>
            </w:r>
            <w:r w:rsidRPr="00B43FA1">
              <w:rPr>
                <w:spacing w:val="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за</w:t>
            </w:r>
            <w:r w:rsidRPr="00B43FA1">
              <w:rPr>
                <w:spacing w:val="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ее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пределами</w:t>
            </w:r>
            <w:r w:rsidRPr="00B43FA1">
              <w:rPr>
                <w:spacing w:val="9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</w:t>
            </w:r>
            <w:r w:rsidRPr="00B43FA1">
              <w:rPr>
                <w:spacing w:val="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участием</w:t>
            </w:r>
            <w:r w:rsidRPr="00B43FA1">
              <w:rPr>
                <w:spacing w:val="10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юнармейцев,</w:t>
            </w:r>
          </w:p>
          <w:p w:rsidR="00386ED4" w:rsidRPr="00B43FA1" w:rsidRDefault="00386ED4" w:rsidP="00624FBA">
            <w:pPr>
              <w:pStyle w:val="TableParagraph"/>
              <w:spacing w:line="255" w:lineRule="exact"/>
              <w:jc w:val="bot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информаций</w:t>
            </w:r>
            <w:r w:rsidRPr="00B43FA1">
              <w:rPr>
                <w:spacing w:val="-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</w:t>
            </w:r>
            <w:r w:rsidRPr="00B43FA1">
              <w:rPr>
                <w:spacing w:val="-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достижениях</w:t>
            </w:r>
            <w:r w:rsidRPr="00B43FA1">
              <w:rPr>
                <w:spacing w:val="-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педагогов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школьников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360" w:lineRule="auto"/>
              <w:ind w:left="115" w:right="92" w:firstLine="28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 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313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 за проведение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конкурсов, школьных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Совет,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</w:p>
        </w:tc>
      </w:tr>
      <w:tr w:rsidR="00386ED4" w:rsidRPr="00B43FA1" w:rsidTr="00624FBA">
        <w:trPr>
          <w:trHeight w:val="900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3"/>
              <w:jc w:val="both"/>
              <w:rPr>
                <w:sz w:val="23"/>
                <w:szCs w:val="23"/>
              </w:rPr>
            </w:pPr>
            <w:r w:rsidRPr="00B43FA1">
              <w:rPr>
                <w:sz w:val="24"/>
                <w:szCs w:val="24"/>
              </w:rPr>
              <w:t>Обновление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интерьера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коридора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этажа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(пожарная безопасность)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8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360" w:lineRule="auto"/>
              <w:ind w:left="115" w:right="92" w:firstLine="28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313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Акция</w:t>
            </w:r>
            <w:r w:rsidRPr="00B43FA1">
              <w:rPr>
                <w:spacing w:val="-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«Цветы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для</w:t>
            </w:r>
            <w:r w:rsidRPr="00B43FA1">
              <w:rPr>
                <w:spacing w:val="-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школы», озеленение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5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137"/>
                <w:tab w:val="left" w:pos="2222"/>
              </w:tabs>
              <w:spacing w:line="237" w:lineRule="auto"/>
              <w:ind w:left="111" w:right="9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члены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советов</w:t>
            </w:r>
            <w:r w:rsidRPr="00B43FA1">
              <w:rPr>
                <w:sz w:val="24"/>
                <w:szCs w:val="24"/>
              </w:rPr>
              <w:tab/>
              <w:t>классов,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Ученический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совет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</w:tr>
      <w:tr w:rsidR="00386ED4" w:rsidRPr="00B43FA1" w:rsidTr="00624FBA">
        <w:trPr>
          <w:trHeight w:val="55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tabs>
                <w:tab w:val="left" w:pos="973"/>
                <w:tab w:val="left" w:pos="1817"/>
                <w:tab w:val="left" w:pos="3192"/>
                <w:tab w:val="left" w:pos="3504"/>
                <w:tab w:val="left" w:pos="4535"/>
                <w:tab w:val="left" w:pos="5706"/>
              </w:tabs>
              <w:ind w:right="101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Акция</w:t>
            </w:r>
            <w:r w:rsidRPr="00B43FA1">
              <w:rPr>
                <w:sz w:val="23"/>
                <w:szCs w:val="23"/>
              </w:rPr>
              <w:tab/>
              <w:t>«Сдай</w:t>
            </w:r>
            <w:r w:rsidRPr="00B43FA1">
              <w:rPr>
                <w:sz w:val="23"/>
                <w:szCs w:val="23"/>
              </w:rPr>
              <w:tab/>
              <w:t>макулатуру</w:t>
            </w:r>
            <w:r w:rsidRPr="00B43FA1">
              <w:rPr>
                <w:sz w:val="23"/>
                <w:szCs w:val="23"/>
              </w:rPr>
              <w:tab/>
              <w:t>-</w:t>
            </w:r>
            <w:r w:rsidRPr="00B43FA1">
              <w:rPr>
                <w:sz w:val="23"/>
                <w:szCs w:val="23"/>
              </w:rPr>
              <w:tab/>
              <w:t>сохрани</w:t>
            </w:r>
            <w:r w:rsidRPr="00B43FA1">
              <w:rPr>
                <w:sz w:val="23"/>
                <w:szCs w:val="23"/>
              </w:rPr>
              <w:tab/>
              <w:t>природу»</w:t>
            </w:r>
            <w:r w:rsidRPr="00B43FA1">
              <w:rPr>
                <w:sz w:val="23"/>
                <w:szCs w:val="23"/>
              </w:rPr>
              <w:tab/>
            </w:r>
            <w:r w:rsidRPr="00B43FA1">
              <w:rPr>
                <w:spacing w:val="-1"/>
                <w:sz w:val="23"/>
                <w:szCs w:val="23"/>
              </w:rPr>
              <w:t>(сбор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макулатуры)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39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Педагоги-организаторы,</w:t>
            </w:r>
            <w:r w:rsidRPr="00B43FA1">
              <w:rPr>
                <w:spacing w:val="4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старшие</w:t>
            </w:r>
          </w:p>
          <w:p w:rsidR="00386ED4" w:rsidRPr="00B43FA1" w:rsidRDefault="00386ED4" w:rsidP="00624FBA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вожатые,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</w:t>
            </w:r>
          </w:p>
        </w:tc>
      </w:tr>
      <w:tr w:rsidR="00386ED4" w:rsidRPr="00B43FA1" w:rsidTr="00624FBA">
        <w:trPr>
          <w:trHeight w:val="551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Презентация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социально-значимых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проектов «Дари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добро!»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line="267" w:lineRule="exact"/>
              <w:ind w:left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Педагоги-организаторы,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старшие</w:t>
            </w:r>
          </w:p>
          <w:p w:rsidR="00386ED4" w:rsidRPr="00B43FA1" w:rsidRDefault="00386ED4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вожатые,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</w:t>
            </w:r>
          </w:p>
        </w:tc>
      </w:tr>
      <w:tr w:rsidR="00386ED4" w:rsidRPr="00B43FA1" w:rsidTr="00624FBA">
        <w:trPr>
          <w:trHeight w:val="825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Акция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«Чистая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3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месяц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1137"/>
                <w:tab w:val="left" w:pos="2224"/>
              </w:tabs>
              <w:spacing w:line="237" w:lineRule="auto"/>
              <w:ind w:left="111" w:right="9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члены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советов</w:t>
            </w:r>
            <w:r w:rsidRPr="00B43FA1">
              <w:rPr>
                <w:sz w:val="24"/>
                <w:szCs w:val="24"/>
              </w:rPr>
              <w:tab/>
              <w:t>классов,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Ученический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совет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</w:tr>
      <w:tr w:rsidR="00386ED4" w:rsidRPr="00B43FA1" w:rsidTr="00624FBA">
        <w:trPr>
          <w:trHeight w:val="1104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Оформление</w:t>
            </w:r>
            <w:r w:rsidRPr="00B43FA1">
              <w:rPr>
                <w:spacing w:val="4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классных</w:t>
            </w:r>
            <w:r w:rsidRPr="00B43FA1">
              <w:rPr>
                <w:spacing w:val="5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уголков</w:t>
            </w:r>
            <w:r w:rsidRPr="00B43FA1">
              <w:rPr>
                <w:spacing w:val="48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«Классная</w:t>
            </w:r>
            <w:r w:rsidRPr="00B43FA1">
              <w:rPr>
                <w:spacing w:val="4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жизнь»,</w:t>
            </w:r>
            <w:r w:rsidRPr="00B43FA1">
              <w:rPr>
                <w:spacing w:val="5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«Уголок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безопасности»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др.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tabs>
                <w:tab w:val="left" w:pos="2174"/>
              </w:tabs>
              <w:ind w:left="111" w:right="88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центра,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z w:val="24"/>
                <w:szCs w:val="24"/>
              </w:rPr>
              <w:tab/>
              <w:t>родительских</w:t>
            </w:r>
          </w:p>
          <w:p w:rsidR="00386ED4" w:rsidRPr="00B43FA1" w:rsidRDefault="00386ED4" w:rsidP="00624FBA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комитетов,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386ED4" w:rsidRPr="00B43FA1" w:rsidTr="00624FBA">
        <w:trPr>
          <w:trHeight w:val="1627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Оформление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пространства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конкретных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(праздников,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церемоний,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торжественных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линеек,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творческих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вечеров,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выставок,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собраний,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конференций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т.п.)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42" w:lineRule="auto"/>
              <w:ind w:left="922" w:right="157" w:hanging="73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члены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 совет, родительская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общественность,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ИЗО,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технологии</w:t>
            </w:r>
          </w:p>
        </w:tc>
      </w:tr>
      <w:tr w:rsidR="00386ED4" w:rsidRPr="00B43FA1" w:rsidTr="00624FBA">
        <w:trPr>
          <w:trHeight w:val="699"/>
        </w:trPr>
        <w:tc>
          <w:tcPr>
            <w:tcW w:w="14570" w:type="dxa"/>
            <w:gridSpan w:val="4"/>
          </w:tcPr>
          <w:p w:rsidR="00386ED4" w:rsidRPr="00B43FA1" w:rsidRDefault="00386ED4" w:rsidP="00624FBA">
            <w:pPr>
              <w:pStyle w:val="TableParagraph"/>
              <w:ind w:left="111" w:right="89"/>
              <w:jc w:val="center"/>
              <w:rPr>
                <w:sz w:val="24"/>
                <w:szCs w:val="24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1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«Волонтёрство»</w:t>
            </w:r>
          </w:p>
        </w:tc>
      </w:tr>
      <w:tr w:rsidR="00386ED4" w:rsidRPr="00B43FA1" w:rsidTr="00624FBA">
        <w:trPr>
          <w:trHeight w:val="842"/>
        </w:trPr>
        <w:tc>
          <w:tcPr>
            <w:tcW w:w="6347" w:type="dxa"/>
          </w:tcPr>
          <w:p w:rsidR="00386ED4" w:rsidRPr="00B43FA1" w:rsidRDefault="00386ED4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386ED4" w:rsidRPr="00B43FA1" w:rsidRDefault="00386ED4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386ED4" w:rsidRPr="00B43FA1" w:rsidRDefault="00386ED4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386ED4" w:rsidRPr="00B43FA1" w:rsidRDefault="00386ED4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386ED4" w:rsidRPr="00B43FA1" w:rsidRDefault="00386ED4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386ED4" w:rsidRPr="00B43FA1" w:rsidTr="00624FBA">
        <w:trPr>
          <w:trHeight w:val="555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Собрание ВО «Утверждение плана работы на 2021-2022 уч.г.»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>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Тренировочные (теоретические и практические) занятия с членами школьной волонтерской команды.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Операция «Забота». Оказание шефской помощи одиноким, инвалидам, труженикам тыла, детям войны.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Акция «Поздравь своего учителя» (поздравление педагогов – ветеранов педагогического труда)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>5 октября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Акция «Протяни руку помощи» (адресная помощь одиноким пожилым людям)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 xml:space="preserve">октябрь </w:t>
            </w:r>
          </w:p>
          <w:p w:rsidR="00386ED4" w:rsidRPr="00B43FA1" w:rsidRDefault="00386ED4" w:rsidP="00624FBA">
            <w:pPr>
              <w:jc w:val="center"/>
            </w:pPr>
            <w:r w:rsidRPr="00B43FA1">
              <w:t>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«Добро, рассыпанное  по страницам книг» (Выставка книг о доброте, милосердии, взаимопомощи).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r w:rsidRPr="00B43FA1">
              <w:t xml:space="preserve">            октябрь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Педагог-библиотекарь,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Акция «Крышка- малышка»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«Вы вложили в нас сердца и души» (выступление агитбригады в концертной программе, посвященной Дню пожилого человека.)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ind w:firstLine="840"/>
              <w:jc w:val="both"/>
            </w:pPr>
            <w:r w:rsidRPr="00B43FA1">
              <w:t>октябрь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Акция «Сила РДШ»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>Октябрь – ноябрь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Организация и проведение экологических субботников.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>В течение года (осень, весна)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 xml:space="preserve">Акция «Красная ленточка» 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ind w:firstLine="840"/>
              <w:jc w:val="both"/>
            </w:pPr>
            <w:r w:rsidRPr="00B43FA1">
              <w:t>1 декабря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Возложение цветов на Братской могиле поселка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ind w:firstLine="840"/>
              <w:jc w:val="both"/>
            </w:pPr>
            <w:r w:rsidRPr="00B43FA1">
              <w:t>3 декабря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 xml:space="preserve"> Участие в мероприятиях, посвященных Новому году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ind w:firstLine="840"/>
              <w:jc w:val="both"/>
            </w:pPr>
            <w:r w:rsidRPr="00B43FA1">
              <w:t>декабрь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adjustRightInd w:val="0"/>
              <w:spacing w:after="136"/>
            </w:pPr>
            <w:r w:rsidRPr="00B43FA1">
              <w:rPr>
                <w:color w:val="000000"/>
              </w:rPr>
              <w:t xml:space="preserve">Онлайн-поздравление с Днём защитника Отечества 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ind w:firstLine="840"/>
              <w:jc w:val="both"/>
            </w:pPr>
            <w:r w:rsidRPr="00B43FA1">
              <w:t xml:space="preserve">Февраль 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 xml:space="preserve">Встреча с медицинским работником. Беседа «Личная гигиена школьников» 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>март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rPr>
                <w:color w:val="000000"/>
              </w:rPr>
              <w:t>Международный день детской книги. Ремонт книг школьной библиотеки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rPr>
                <w:color w:val="000000"/>
              </w:rPr>
              <w:t>2 Апреля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Акция «Живое дерево».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>Май – сентябрь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Акция «Визит вежливости» - поздравление юбиляров поселка, детей войны, ветеранов труда, инвалидов.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jc w:val="center"/>
            </w:pPr>
            <w:r w:rsidRPr="00B43FA1">
              <w:t>в течение года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Уборка мест захоронений ветеранов ВОВ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ind w:firstLine="840"/>
              <w:jc w:val="both"/>
            </w:pPr>
            <w:r w:rsidRPr="00B43FA1">
              <w:t>апрель-май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386ED4" w:rsidRPr="00B43FA1" w:rsidTr="00624FBA">
        <w:trPr>
          <w:trHeight w:val="690"/>
        </w:trPr>
        <w:tc>
          <w:tcPr>
            <w:tcW w:w="6347" w:type="dxa"/>
          </w:tcPr>
          <w:p w:rsidR="00386ED4" w:rsidRPr="00B43FA1" w:rsidRDefault="00386ED4" w:rsidP="00624FBA">
            <w:pPr>
              <w:jc w:val="both"/>
            </w:pPr>
            <w:r w:rsidRPr="00B43FA1">
              <w:t>Акция «Зеленый десант»</w:t>
            </w:r>
          </w:p>
        </w:tc>
        <w:tc>
          <w:tcPr>
            <w:tcW w:w="1901" w:type="dxa"/>
          </w:tcPr>
          <w:p w:rsidR="00386ED4" w:rsidRPr="00B43FA1" w:rsidRDefault="00386ED4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386ED4" w:rsidRPr="00B43FA1" w:rsidRDefault="00386ED4" w:rsidP="00624FBA">
            <w:pPr>
              <w:ind w:firstLine="840"/>
              <w:jc w:val="both"/>
            </w:pPr>
            <w:r w:rsidRPr="00B43FA1">
              <w:t>апрель-май</w:t>
            </w:r>
          </w:p>
        </w:tc>
        <w:tc>
          <w:tcPr>
            <w:tcW w:w="3687" w:type="dxa"/>
          </w:tcPr>
          <w:p w:rsidR="00386ED4" w:rsidRPr="00B43FA1" w:rsidRDefault="00386ED4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</w:tbl>
    <w:p w:rsidR="00386ED4" w:rsidRPr="005C3204" w:rsidRDefault="00386ED4" w:rsidP="00AB7046"/>
    <w:p w:rsidR="00386ED4" w:rsidRDefault="00386ED4" w:rsidP="002F630F">
      <w:pPr>
        <w:pStyle w:val="BodyText"/>
        <w:spacing w:before="73" w:line="276" w:lineRule="auto"/>
        <w:ind w:left="0" w:right="845"/>
        <w:sectPr w:rsidR="00386ED4" w:rsidSect="00AB7046">
          <w:footerReference w:type="default" r:id="rId9"/>
          <w:pgSz w:w="16850" w:h="11900" w:orient="landscape"/>
          <w:pgMar w:top="1080" w:right="295" w:bottom="0" w:left="280" w:header="0" w:footer="0" w:gutter="0"/>
          <w:cols w:space="720"/>
        </w:sectPr>
      </w:pPr>
    </w:p>
    <w:p w:rsidR="00386ED4" w:rsidRPr="00FD4BD8" w:rsidRDefault="00386ED4" w:rsidP="000D137C">
      <w:pPr>
        <w:spacing w:line="250" w:lineRule="exact"/>
        <w:jc w:val="both"/>
        <w:rPr>
          <w:sz w:val="28"/>
          <w:szCs w:val="28"/>
        </w:rPr>
        <w:sectPr w:rsidR="00386ED4" w:rsidRPr="00FD4BD8" w:rsidSect="00AB7046">
          <w:footerReference w:type="default" r:id="rId10"/>
          <w:pgSz w:w="16850" w:h="11900" w:orient="landscape"/>
          <w:pgMar w:top="1080" w:right="295" w:bottom="0" w:left="1320" w:header="0" w:footer="1125" w:gutter="0"/>
          <w:cols w:space="720"/>
        </w:sectPr>
      </w:pPr>
    </w:p>
    <w:p w:rsidR="00386ED4" w:rsidRPr="00C47A69" w:rsidRDefault="00386ED4" w:rsidP="00C41C56">
      <w:pPr>
        <w:spacing w:line="242" w:lineRule="auto"/>
        <w:rPr>
          <w:sz w:val="28"/>
          <w:szCs w:val="28"/>
        </w:rPr>
        <w:sectPr w:rsidR="00386ED4" w:rsidRPr="00C47A69" w:rsidSect="00AB7046">
          <w:footerReference w:type="default" r:id="rId11"/>
          <w:pgSz w:w="16840" w:h="11910" w:orient="landscape"/>
          <w:pgMar w:top="680" w:right="295" w:bottom="0" w:left="480" w:header="0" w:footer="295" w:gutter="0"/>
          <w:cols w:space="720"/>
        </w:sectPr>
      </w:pPr>
      <w:bookmarkStart w:id="10" w:name="_bookmark16"/>
      <w:bookmarkStart w:id="11" w:name="_bookmark18"/>
      <w:bookmarkEnd w:id="10"/>
      <w:bookmarkEnd w:id="11"/>
    </w:p>
    <w:p w:rsidR="00386ED4" w:rsidRPr="00FD4BD8" w:rsidRDefault="00386ED4" w:rsidP="00A90C78">
      <w:pPr>
        <w:pStyle w:val="BodyText"/>
        <w:spacing w:before="7"/>
        <w:ind w:left="0"/>
        <w:jc w:val="left"/>
        <w:rPr>
          <w:b/>
          <w:bCs/>
          <w:i/>
          <w:iCs/>
        </w:rPr>
      </w:pPr>
      <w:bookmarkStart w:id="12" w:name="_bookmark10"/>
      <w:bookmarkStart w:id="13" w:name="_bookmark15"/>
      <w:bookmarkEnd w:id="12"/>
      <w:bookmarkEnd w:id="13"/>
    </w:p>
    <w:sectPr w:rsidR="00386ED4" w:rsidRPr="00FD4BD8" w:rsidSect="00EC7CC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ED4" w:rsidRDefault="00386ED4" w:rsidP="002B7EC1">
      <w:r>
        <w:separator/>
      </w:r>
    </w:p>
  </w:endnote>
  <w:endnote w:type="continuationSeparator" w:id="0">
    <w:p w:rsidR="00386ED4" w:rsidRDefault="00386ED4" w:rsidP="002B7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irce 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otum">
    <w:altName w:val="Ґм¬Ч?¬д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ED4" w:rsidRDefault="00386ED4">
    <w:pPr>
      <w:pStyle w:val="Footer"/>
      <w:jc w:val="center"/>
    </w:pPr>
    <w:fldSimple w:instr=" PAGE   \* MERGEFORMAT ">
      <w:r>
        <w:rPr>
          <w:noProof/>
        </w:rPr>
        <w:t>38</w:t>
      </w:r>
    </w:fldSimple>
  </w:p>
  <w:p w:rsidR="00386ED4" w:rsidRDefault="00386ED4">
    <w:pPr>
      <w:pStyle w:val="BodyText"/>
      <w:spacing w:line="14" w:lineRule="auto"/>
      <w:ind w:left="0"/>
      <w:jc w:val="left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ED4" w:rsidRDefault="00386ED4">
    <w:pPr>
      <w:pStyle w:val="Footer"/>
      <w:jc w:val="center"/>
    </w:pPr>
    <w:fldSimple w:instr=" PAGE   \* MERGEFORMAT ">
      <w:r>
        <w:rPr>
          <w:noProof/>
        </w:rPr>
        <w:t>48</w:t>
      </w:r>
    </w:fldSimple>
  </w:p>
  <w:p w:rsidR="00386ED4" w:rsidRDefault="00386ED4">
    <w:pPr>
      <w:pStyle w:val="BodyText"/>
      <w:spacing w:line="14" w:lineRule="auto"/>
      <w:ind w:left="0"/>
      <w:jc w:val="left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ED4" w:rsidRDefault="00386ED4">
    <w:pPr>
      <w:pStyle w:val="BodyText"/>
      <w:spacing w:line="14" w:lineRule="auto"/>
      <w:ind w:left="0"/>
      <w:jc w:val="left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ED4" w:rsidRDefault="00386ED4">
    <w:pPr>
      <w:pStyle w:val="Footer"/>
      <w:jc w:val="center"/>
    </w:pPr>
    <w:fldSimple w:instr=" PAGE   \* MERGEFORMAT ">
      <w:r>
        <w:rPr>
          <w:noProof/>
        </w:rPr>
        <w:t>48</w:t>
      </w:r>
    </w:fldSimple>
  </w:p>
  <w:p w:rsidR="00386ED4" w:rsidRDefault="00386ED4">
    <w:pPr>
      <w:pStyle w:val="BodyText"/>
      <w:spacing w:line="14" w:lineRule="auto"/>
      <w:ind w:left="0"/>
      <w:jc w:val="left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ED4" w:rsidRDefault="00386ED4">
    <w:pPr>
      <w:pStyle w:val="BodyText"/>
      <w:spacing w:line="14" w:lineRule="auto"/>
      <w:ind w:left="0"/>
      <w:jc w:val="left"/>
      <w:rPr>
        <w:sz w:val="20"/>
        <w:szCs w:val="20"/>
      </w:rPr>
    </w:pPr>
    <w:r>
      <w:rPr>
        <w:noProof/>
        <w:lang w:eastAsia="ru-RU"/>
      </w:rPr>
      <w:pict>
        <v:group id="docshapegroup91" o:spid="_x0000_s2049" style="position:absolute;margin-left:552.55pt;margin-top:780.4pt;width:41.7pt;height:4.3pt;z-index:-251656192;mso-position-horizontal-relative:page;mso-position-vertical-relative:page" coordorigin="11051,15608" coordsize="834,86">
          <v:rect id="docshape92" o:spid="_x0000_s2050" style="position:absolute;left:11058;top:15616;width:310;height:71" fillcolor="#5f4879" stroked="f"/>
          <v:rect id="docshape93" o:spid="_x0000_s2051" style="position:absolute;left:11058;top:15616;width:310;height:71" filled="f" strokecolor="#5f4879"/>
          <v:line id="_x0000_s2052" style="position:absolute" from="11369,15687" to="11885,15687" strokecolor="#5f4879"/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ED4" w:rsidRDefault="00386ED4" w:rsidP="002B7EC1">
      <w:r>
        <w:separator/>
      </w:r>
    </w:p>
  </w:footnote>
  <w:footnote w:type="continuationSeparator" w:id="0">
    <w:p w:rsidR="00386ED4" w:rsidRDefault="00386ED4" w:rsidP="002B7E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60EB"/>
    <w:multiLevelType w:val="multilevel"/>
    <w:tmpl w:val="EC0C1384"/>
    <w:lvl w:ilvl="0">
      <w:start w:val="3"/>
      <w:numFmt w:val="decimal"/>
      <w:lvlText w:val="%1"/>
      <w:lvlJc w:val="left"/>
      <w:pPr>
        <w:ind w:left="3459" w:hanging="5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59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59" w:hanging="552"/>
      </w:pPr>
      <w:rPr>
        <w:rFonts w:ascii="Times New Roman" w:eastAsia="Times New Roman" w:hAnsi="Times New Roman" w:hint="default"/>
        <w:b/>
        <w:bCs/>
        <w:i w:val="0"/>
        <w:iCs w:val="0"/>
        <w:color w:val="002060"/>
        <w:w w:val="100"/>
        <w:sz w:val="22"/>
        <w:szCs w:val="22"/>
      </w:rPr>
    </w:lvl>
    <w:lvl w:ilvl="3">
      <w:numFmt w:val="bullet"/>
      <w:lvlText w:val="•"/>
      <w:lvlJc w:val="left"/>
      <w:pPr>
        <w:ind w:left="5667" w:hanging="552"/>
      </w:pPr>
      <w:rPr>
        <w:rFonts w:hint="default"/>
      </w:rPr>
    </w:lvl>
    <w:lvl w:ilvl="4">
      <w:numFmt w:val="bullet"/>
      <w:lvlText w:val="•"/>
      <w:lvlJc w:val="left"/>
      <w:pPr>
        <w:ind w:left="6403" w:hanging="552"/>
      </w:pPr>
      <w:rPr>
        <w:rFonts w:hint="default"/>
      </w:rPr>
    </w:lvl>
    <w:lvl w:ilvl="5">
      <w:numFmt w:val="bullet"/>
      <w:lvlText w:val="•"/>
      <w:lvlJc w:val="left"/>
      <w:pPr>
        <w:ind w:left="7139" w:hanging="552"/>
      </w:pPr>
      <w:rPr>
        <w:rFonts w:hint="default"/>
      </w:rPr>
    </w:lvl>
    <w:lvl w:ilvl="6">
      <w:numFmt w:val="bullet"/>
      <w:lvlText w:val="•"/>
      <w:lvlJc w:val="left"/>
      <w:pPr>
        <w:ind w:left="7875" w:hanging="552"/>
      </w:pPr>
      <w:rPr>
        <w:rFonts w:hint="default"/>
      </w:rPr>
    </w:lvl>
    <w:lvl w:ilvl="7">
      <w:numFmt w:val="bullet"/>
      <w:lvlText w:val="•"/>
      <w:lvlJc w:val="left"/>
      <w:pPr>
        <w:ind w:left="8611" w:hanging="552"/>
      </w:pPr>
      <w:rPr>
        <w:rFonts w:hint="default"/>
      </w:rPr>
    </w:lvl>
    <w:lvl w:ilvl="8">
      <w:numFmt w:val="bullet"/>
      <w:lvlText w:val="•"/>
      <w:lvlJc w:val="left"/>
      <w:pPr>
        <w:ind w:left="9347" w:hanging="552"/>
      </w:pPr>
      <w:rPr>
        <w:rFonts w:hint="default"/>
      </w:rPr>
    </w:lvl>
  </w:abstractNum>
  <w:abstractNum w:abstractNumId="1">
    <w:nsid w:val="06773478"/>
    <w:multiLevelType w:val="hybridMultilevel"/>
    <w:tmpl w:val="54F6FBBE"/>
    <w:lvl w:ilvl="0" w:tplc="73367CFC">
      <w:numFmt w:val="bullet"/>
      <w:lvlText w:val="-"/>
      <w:lvlJc w:val="left"/>
      <w:pPr>
        <w:ind w:left="622" w:hanging="567"/>
      </w:pPr>
      <w:rPr>
        <w:rFonts w:ascii="Arial" w:eastAsia="Times New Roman" w:hAnsi="Arial" w:hint="default"/>
        <w:b w:val="0"/>
        <w:bCs w:val="0"/>
        <w:i w:val="0"/>
        <w:iCs w:val="0"/>
        <w:w w:val="100"/>
        <w:sz w:val="22"/>
        <w:szCs w:val="22"/>
      </w:rPr>
    </w:lvl>
    <w:lvl w:ilvl="1" w:tplc="5058B35C">
      <w:numFmt w:val="bullet"/>
      <w:lvlText w:val=""/>
      <w:lvlJc w:val="left"/>
      <w:pPr>
        <w:ind w:left="622" w:hanging="708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2"/>
        <w:szCs w:val="22"/>
      </w:rPr>
    </w:lvl>
    <w:lvl w:ilvl="2" w:tplc="82A20E3A">
      <w:numFmt w:val="bullet"/>
      <w:lvlText w:val="•"/>
      <w:lvlJc w:val="left"/>
      <w:pPr>
        <w:ind w:left="2659" w:hanging="708"/>
      </w:pPr>
      <w:rPr>
        <w:rFonts w:hint="default"/>
      </w:rPr>
    </w:lvl>
    <w:lvl w:ilvl="3" w:tplc="3F60A4A0">
      <w:numFmt w:val="bullet"/>
      <w:lvlText w:val="•"/>
      <w:lvlJc w:val="left"/>
      <w:pPr>
        <w:ind w:left="3679" w:hanging="708"/>
      </w:pPr>
      <w:rPr>
        <w:rFonts w:hint="default"/>
      </w:rPr>
    </w:lvl>
    <w:lvl w:ilvl="4" w:tplc="FCEC7E7C">
      <w:numFmt w:val="bullet"/>
      <w:lvlText w:val="•"/>
      <w:lvlJc w:val="left"/>
      <w:pPr>
        <w:ind w:left="4699" w:hanging="708"/>
      </w:pPr>
      <w:rPr>
        <w:rFonts w:hint="default"/>
      </w:rPr>
    </w:lvl>
    <w:lvl w:ilvl="5" w:tplc="CF548840">
      <w:numFmt w:val="bullet"/>
      <w:lvlText w:val="•"/>
      <w:lvlJc w:val="left"/>
      <w:pPr>
        <w:ind w:left="5719" w:hanging="708"/>
      </w:pPr>
      <w:rPr>
        <w:rFonts w:hint="default"/>
      </w:rPr>
    </w:lvl>
    <w:lvl w:ilvl="6" w:tplc="75FA95A2">
      <w:numFmt w:val="bullet"/>
      <w:lvlText w:val="•"/>
      <w:lvlJc w:val="left"/>
      <w:pPr>
        <w:ind w:left="6739" w:hanging="708"/>
      </w:pPr>
      <w:rPr>
        <w:rFonts w:hint="default"/>
      </w:rPr>
    </w:lvl>
    <w:lvl w:ilvl="7" w:tplc="F2121FF2">
      <w:numFmt w:val="bullet"/>
      <w:lvlText w:val="•"/>
      <w:lvlJc w:val="left"/>
      <w:pPr>
        <w:ind w:left="7759" w:hanging="708"/>
      </w:pPr>
      <w:rPr>
        <w:rFonts w:hint="default"/>
      </w:rPr>
    </w:lvl>
    <w:lvl w:ilvl="8" w:tplc="100AB760">
      <w:numFmt w:val="bullet"/>
      <w:lvlText w:val="•"/>
      <w:lvlJc w:val="left"/>
      <w:pPr>
        <w:ind w:left="8779" w:hanging="708"/>
      </w:pPr>
      <w:rPr>
        <w:rFonts w:hint="default"/>
      </w:rPr>
    </w:lvl>
  </w:abstractNum>
  <w:abstractNum w:abstractNumId="2">
    <w:nsid w:val="06EC4D78"/>
    <w:multiLevelType w:val="multilevel"/>
    <w:tmpl w:val="F5963320"/>
    <w:lvl w:ilvl="0">
      <w:start w:val="3"/>
      <w:numFmt w:val="decimal"/>
      <w:lvlText w:val="%1"/>
      <w:lvlJc w:val="left"/>
      <w:pPr>
        <w:ind w:left="3893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93" w:hanging="387"/>
      </w:pPr>
      <w:rPr>
        <w:rFonts w:ascii="Times New Roman" w:eastAsia="Times New Roman" w:hAnsi="Times New Roman" w:hint="default"/>
        <w:b/>
        <w:bCs/>
        <w:i w:val="0"/>
        <w:iCs w:val="0"/>
        <w:color w:val="008000"/>
        <w:w w:val="100"/>
        <w:sz w:val="22"/>
        <w:szCs w:val="22"/>
      </w:rPr>
    </w:lvl>
    <w:lvl w:ilvl="2">
      <w:numFmt w:val="bullet"/>
      <w:lvlText w:val="•"/>
      <w:lvlJc w:val="left"/>
      <w:pPr>
        <w:ind w:left="5283" w:hanging="387"/>
      </w:pPr>
      <w:rPr>
        <w:rFonts w:hint="default"/>
      </w:rPr>
    </w:lvl>
    <w:lvl w:ilvl="3">
      <w:numFmt w:val="bullet"/>
      <w:lvlText w:val="•"/>
      <w:lvlJc w:val="left"/>
      <w:pPr>
        <w:ind w:left="5975" w:hanging="387"/>
      </w:pPr>
      <w:rPr>
        <w:rFonts w:hint="default"/>
      </w:rPr>
    </w:lvl>
    <w:lvl w:ilvl="4">
      <w:numFmt w:val="bullet"/>
      <w:lvlText w:val="•"/>
      <w:lvlJc w:val="left"/>
      <w:pPr>
        <w:ind w:left="6667" w:hanging="387"/>
      </w:pPr>
      <w:rPr>
        <w:rFonts w:hint="default"/>
      </w:rPr>
    </w:lvl>
    <w:lvl w:ilvl="5">
      <w:numFmt w:val="bullet"/>
      <w:lvlText w:val="•"/>
      <w:lvlJc w:val="left"/>
      <w:pPr>
        <w:ind w:left="7359" w:hanging="387"/>
      </w:pPr>
      <w:rPr>
        <w:rFonts w:hint="default"/>
      </w:rPr>
    </w:lvl>
    <w:lvl w:ilvl="6">
      <w:numFmt w:val="bullet"/>
      <w:lvlText w:val="•"/>
      <w:lvlJc w:val="left"/>
      <w:pPr>
        <w:ind w:left="8051" w:hanging="387"/>
      </w:pPr>
      <w:rPr>
        <w:rFonts w:hint="default"/>
      </w:rPr>
    </w:lvl>
    <w:lvl w:ilvl="7">
      <w:numFmt w:val="bullet"/>
      <w:lvlText w:val="•"/>
      <w:lvlJc w:val="left"/>
      <w:pPr>
        <w:ind w:left="8743" w:hanging="387"/>
      </w:pPr>
      <w:rPr>
        <w:rFonts w:hint="default"/>
      </w:rPr>
    </w:lvl>
    <w:lvl w:ilvl="8">
      <w:numFmt w:val="bullet"/>
      <w:lvlText w:val="•"/>
      <w:lvlJc w:val="left"/>
      <w:pPr>
        <w:ind w:left="9435" w:hanging="387"/>
      </w:pPr>
      <w:rPr>
        <w:rFonts w:hint="default"/>
      </w:rPr>
    </w:lvl>
  </w:abstractNum>
  <w:abstractNum w:abstractNumId="3">
    <w:nsid w:val="131A76AC"/>
    <w:multiLevelType w:val="multilevel"/>
    <w:tmpl w:val="8806F3D0"/>
    <w:lvl w:ilvl="0">
      <w:start w:val="3"/>
      <w:numFmt w:val="decimal"/>
      <w:lvlText w:val="%1"/>
      <w:lvlJc w:val="left"/>
      <w:pPr>
        <w:ind w:left="3934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34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80" w:hanging="552"/>
      </w:pPr>
      <w:rPr>
        <w:rFonts w:ascii="Times New Roman" w:eastAsia="Times New Roman" w:hAnsi="Times New Roman" w:hint="default"/>
        <w:b/>
        <w:bCs/>
        <w:i w:val="0"/>
        <w:iCs w:val="0"/>
        <w:color w:val="002060"/>
        <w:w w:val="100"/>
        <w:sz w:val="22"/>
        <w:szCs w:val="22"/>
      </w:rPr>
    </w:lvl>
    <w:lvl w:ilvl="3">
      <w:numFmt w:val="bullet"/>
      <w:lvlText w:val="•"/>
      <w:lvlJc w:val="left"/>
      <w:pPr>
        <w:ind w:left="6003" w:hanging="552"/>
      </w:pPr>
      <w:rPr>
        <w:rFonts w:hint="default"/>
      </w:rPr>
    </w:lvl>
    <w:lvl w:ilvl="4">
      <w:numFmt w:val="bullet"/>
      <w:lvlText w:val="•"/>
      <w:lvlJc w:val="left"/>
      <w:pPr>
        <w:ind w:left="6691" w:hanging="552"/>
      </w:pPr>
      <w:rPr>
        <w:rFonts w:hint="default"/>
      </w:rPr>
    </w:lvl>
    <w:lvl w:ilvl="5">
      <w:numFmt w:val="bullet"/>
      <w:lvlText w:val="•"/>
      <w:lvlJc w:val="left"/>
      <w:pPr>
        <w:ind w:left="7379" w:hanging="552"/>
      </w:pPr>
      <w:rPr>
        <w:rFonts w:hint="default"/>
      </w:rPr>
    </w:lvl>
    <w:lvl w:ilvl="6">
      <w:numFmt w:val="bullet"/>
      <w:lvlText w:val="•"/>
      <w:lvlJc w:val="left"/>
      <w:pPr>
        <w:ind w:left="8067" w:hanging="552"/>
      </w:pPr>
      <w:rPr>
        <w:rFonts w:hint="default"/>
      </w:rPr>
    </w:lvl>
    <w:lvl w:ilvl="7">
      <w:numFmt w:val="bullet"/>
      <w:lvlText w:val="•"/>
      <w:lvlJc w:val="left"/>
      <w:pPr>
        <w:ind w:left="8755" w:hanging="552"/>
      </w:pPr>
      <w:rPr>
        <w:rFonts w:hint="default"/>
      </w:rPr>
    </w:lvl>
    <w:lvl w:ilvl="8">
      <w:numFmt w:val="bullet"/>
      <w:lvlText w:val="•"/>
      <w:lvlJc w:val="left"/>
      <w:pPr>
        <w:ind w:left="9443" w:hanging="552"/>
      </w:pPr>
      <w:rPr>
        <w:rFonts w:hint="default"/>
      </w:rPr>
    </w:lvl>
  </w:abstractNum>
  <w:abstractNum w:abstractNumId="4">
    <w:nsid w:val="14C3410F"/>
    <w:multiLevelType w:val="multilevel"/>
    <w:tmpl w:val="56D4606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32" w:hanging="2160"/>
      </w:pPr>
      <w:rPr>
        <w:rFonts w:hint="default"/>
      </w:rPr>
    </w:lvl>
  </w:abstractNum>
  <w:abstractNum w:abstractNumId="5">
    <w:nsid w:val="1C4D7927"/>
    <w:multiLevelType w:val="multilevel"/>
    <w:tmpl w:val="E0D04492"/>
    <w:lvl w:ilvl="0">
      <w:start w:val="1"/>
      <w:numFmt w:val="decimal"/>
      <w:lvlText w:val="%1."/>
      <w:lvlJc w:val="left"/>
      <w:pPr>
        <w:ind w:left="220" w:hanging="382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2925" w:hanging="493"/>
      </w:pPr>
      <w:rPr>
        <w:rFonts w:ascii="Times New Roman" w:eastAsia="Times New Roman" w:hAnsi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3842" w:hanging="493"/>
      </w:pPr>
      <w:rPr>
        <w:rFonts w:hint="default"/>
      </w:rPr>
    </w:lvl>
    <w:lvl w:ilvl="3">
      <w:numFmt w:val="bullet"/>
      <w:lvlText w:val="•"/>
      <w:lvlJc w:val="left"/>
      <w:pPr>
        <w:ind w:left="4765" w:hanging="493"/>
      </w:pPr>
      <w:rPr>
        <w:rFonts w:hint="default"/>
      </w:rPr>
    </w:lvl>
    <w:lvl w:ilvl="4">
      <w:numFmt w:val="bullet"/>
      <w:lvlText w:val="•"/>
      <w:lvlJc w:val="left"/>
      <w:pPr>
        <w:ind w:left="5688" w:hanging="493"/>
      </w:pPr>
      <w:rPr>
        <w:rFonts w:hint="default"/>
      </w:rPr>
    </w:lvl>
    <w:lvl w:ilvl="5">
      <w:numFmt w:val="bullet"/>
      <w:lvlText w:val="•"/>
      <w:lvlJc w:val="left"/>
      <w:pPr>
        <w:ind w:left="6611" w:hanging="493"/>
      </w:pPr>
      <w:rPr>
        <w:rFonts w:hint="default"/>
      </w:rPr>
    </w:lvl>
    <w:lvl w:ilvl="6">
      <w:numFmt w:val="bullet"/>
      <w:lvlText w:val="•"/>
      <w:lvlJc w:val="left"/>
      <w:pPr>
        <w:ind w:left="7534" w:hanging="493"/>
      </w:pPr>
      <w:rPr>
        <w:rFonts w:hint="default"/>
      </w:rPr>
    </w:lvl>
    <w:lvl w:ilvl="7">
      <w:numFmt w:val="bullet"/>
      <w:lvlText w:val="•"/>
      <w:lvlJc w:val="left"/>
      <w:pPr>
        <w:ind w:left="8457" w:hanging="493"/>
      </w:pPr>
      <w:rPr>
        <w:rFonts w:hint="default"/>
      </w:rPr>
    </w:lvl>
    <w:lvl w:ilvl="8">
      <w:numFmt w:val="bullet"/>
      <w:lvlText w:val="•"/>
      <w:lvlJc w:val="left"/>
      <w:pPr>
        <w:ind w:left="9380" w:hanging="493"/>
      </w:pPr>
      <w:rPr>
        <w:rFonts w:hint="default"/>
      </w:rPr>
    </w:lvl>
  </w:abstractNum>
  <w:abstractNum w:abstractNumId="6">
    <w:nsid w:val="23CA288B"/>
    <w:multiLevelType w:val="hybridMultilevel"/>
    <w:tmpl w:val="25B4C192"/>
    <w:lvl w:ilvl="0" w:tplc="70783944">
      <w:start w:val="1"/>
      <w:numFmt w:val="decimal"/>
      <w:lvlText w:val="%1)"/>
      <w:lvlJc w:val="left"/>
      <w:pPr>
        <w:ind w:left="622" w:hanging="262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F78FA70">
      <w:numFmt w:val="bullet"/>
      <w:lvlText w:val="•"/>
      <w:lvlJc w:val="left"/>
      <w:pPr>
        <w:ind w:left="1639" w:hanging="262"/>
      </w:pPr>
      <w:rPr>
        <w:rFonts w:hint="default"/>
      </w:rPr>
    </w:lvl>
    <w:lvl w:ilvl="2" w:tplc="36524D5A">
      <w:numFmt w:val="bullet"/>
      <w:lvlText w:val="•"/>
      <w:lvlJc w:val="left"/>
      <w:pPr>
        <w:ind w:left="2659" w:hanging="262"/>
      </w:pPr>
      <w:rPr>
        <w:rFonts w:hint="default"/>
      </w:rPr>
    </w:lvl>
    <w:lvl w:ilvl="3" w:tplc="C95446C2">
      <w:numFmt w:val="bullet"/>
      <w:lvlText w:val="•"/>
      <w:lvlJc w:val="left"/>
      <w:pPr>
        <w:ind w:left="3679" w:hanging="262"/>
      </w:pPr>
      <w:rPr>
        <w:rFonts w:hint="default"/>
      </w:rPr>
    </w:lvl>
    <w:lvl w:ilvl="4" w:tplc="D0B0823A">
      <w:numFmt w:val="bullet"/>
      <w:lvlText w:val="•"/>
      <w:lvlJc w:val="left"/>
      <w:pPr>
        <w:ind w:left="4699" w:hanging="262"/>
      </w:pPr>
      <w:rPr>
        <w:rFonts w:hint="default"/>
      </w:rPr>
    </w:lvl>
    <w:lvl w:ilvl="5" w:tplc="5216AD58">
      <w:numFmt w:val="bullet"/>
      <w:lvlText w:val="•"/>
      <w:lvlJc w:val="left"/>
      <w:pPr>
        <w:ind w:left="5719" w:hanging="262"/>
      </w:pPr>
      <w:rPr>
        <w:rFonts w:hint="default"/>
      </w:rPr>
    </w:lvl>
    <w:lvl w:ilvl="6" w:tplc="92F40D0E">
      <w:numFmt w:val="bullet"/>
      <w:lvlText w:val="•"/>
      <w:lvlJc w:val="left"/>
      <w:pPr>
        <w:ind w:left="6739" w:hanging="262"/>
      </w:pPr>
      <w:rPr>
        <w:rFonts w:hint="default"/>
      </w:rPr>
    </w:lvl>
    <w:lvl w:ilvl="7" w:tplc="1158CA88">
      <w:numFmt w:val="bullet"/>
      <w:lvlText w:val="•"/>
      <w:lvlJc w:val="left"/>
      <w:pPr>
        <w:ind w:left="7759" w:hanging="262"/>
      </w:pPr>
      <w:rPr>
        <w:rFonts w:hint="default"/>
      </w:rPr>
    </w:lvl>
    <w:lvl w:ilvl="8" w:tplc="4FB65BEE">
      <w:numFmt w:val="bullet"/>
      <w:lvlText w:val="•"/>
      <w:lvlJc w:val="left"/>
      <w:pPr>
        <w:ind w:left="8779" w:hanging="262"/>
      </w:pPr>
      <w:rPr>
        <w:rFonts w:hint="default"/>
      </w:rPr>
    </w:lvl>
  </w:abstractNum>
  <w:abstractNum w:abstractNumId="7">
    <w:nsid w:val="2B8D7E45"/>
    <w:multiLevelType w:val="hybridMultilevel"/>
    <w:tmpl w:val="E6F0080A"/>
    <w:lvl w:ilvl="0" w:tplc="E98EA75C">
      <w:numFmt w:val="bullet"/>
      <w:lvlText w:val="-"/>
      <w:lvlJc w:val="left"/>
      <w:pPr>
        <w:ind w:left="622" w:hanging="207"/>
      </w:pPr>
      <w:rPr>
        <w:rFonts w:ascii="Arial" w:eastAsia="Times New Roman" w:hAnsi="Arial" w:hint="default"/>
        <w:b w:val="0"/>
        <w:bCs w:val="0"/>
        <w:i w:val="0"/>
        <w:iCs w:val="0"/>
        <w:w w:val="100"/>
        <w:sz w:val="22"/>
        <w:szCs w:val="22"/>
      </w:rPr>
    </w:lvl>
    <w:lvl w:ilvl="1" w:tplc="119CEF44">
      <w:numFmt w:val="bullet"/>
      <w:lvlText w:val="•"/>
      <w:lvlJc w:val="left"/>
      <w:pPr>
        <w:ind w:left="1639" w:hanging="207"/>
      </w:pPr>
      <w:rPr>
        <w:rFonts w:hint="default"/>
      </w:rPr>
    </w:lvl>
    <w:lvl w:ilvl="2" w:tplc="90348506">
      <w:numFmt w:val="bullet"/>
      <w:lvlText w:val="•"/>
      <w:lvlJc w:val="left"/>
      <w:pPr>
        <w:ind w:left="2659" w:hanging="207"/>
      </w:pPr>
      <w:rPr>
        <w:rFonts w:hint="default"/>
      </w:rPr>
    </w:lvl>
    <w:lvl w:ilvl="3" w:tplc="D97AB728">
      <w:numFmt w:val="bullet"/>
      <w:lvlText w:val="•"/>
      <w:lvlJc w:val="left"/>
      <w:pPr>
        <w:ind w:left="3679" w:hanging="207"/>
      </w:pPr>
      <w:rPr>
        <w:rFonts w:hint="default"/>
      </w:rPr>
    </w:lvl>
    <w:lvl w:ilvl="4" w:tplc="F75C4F9C">
      <w:numFmt w:val="bullet"/>
      <w:lvlText w:val="•"/>
      <w:lvlJc w:val="left"/>
      <w:pPr>
        <w:ind w:left="4699" w:hanging="207"/>
      </w:pPr>
      <w:rPr>
        <w:rFonts w:hint="default"/>
      </w:rPr>
    </w:lvl>
    <w:lvl w:ilvl="5" w:tplc="682840A0">
      <w:numFmt w:val="bullet"/>
      <w:lvlText w:val="•"/>
      <w:lvlJc w:val="left"/>
      <w:pPr>
        <w:ind w:left="5719" w:hanging="207"/>
      </w:pPr>
      <w:rPr>
        <w:rFonts w:hint="default"/>
      </w:rPr>
    </w:lvl>
    <w:lvl w:ilvl="6" w:tplc="A4F82AFA">
      <w:numFmt w:val="bullet"/>
      <w:lvlText w:val="•"/>
      <w:lvlJc w:val="left"/>
      <w:pPr>
        <w:ind w:left="6739" w:hanging="207"/>
      </w:pPr>
      <w:rPr>
        <w:rFonts w:hint="default"/>
      </w:rPr>
    </w:lvl>
    <w:lvl w:ilvl="7" w:tplc="36BC3594">
      <w:numFmt w:val="bullet"/>
      <w:lvlText w:val="•"/>
      <w:lvlJc w:val="left"/>
      <w:pPr>
        <w:ind w:left="7759" w:hanging="207"/>
      </w:pPr>
      <w:rPr>
        <w:rFonts w:hint="default"/>
      </w:rPr>
    </w:lvl>
    <w:lvl w:ilvl="8" w:tplc="D068A18E">
      <w:numFmt w:val="bullet"/>
      <w:lvlText w:val="•"/>
      <w:lvlJc w:val="left"/>
      <w:pPr>
        <w:ind w:left="8779" w:hanging="207"/>
      </w:pPr>
      <w:rPr>
        <w:rFonts w:hint="default"/>
      </w:rPr>
    </w:lvl>
  </w:abstractNum>
  <w:abstractNum w:abstractNumId="8">
    <w:nsid w:val="2F505775"/>
    <w:multiLevelType w:val="hybridMultilevel"/>
    <w:tmpl w:val="D01C74B0"/>
    <w:lvl w:ilvl="0" w:tplc="20D2974A">
      <w:numFmt w:val="bullet"/>
      <w:lvlText w:val="-"/>
      <w:lvlJc w:val="left"/>
      <w:pPr>
        <w:ind w:left="326" w:hanging="202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76E2617C">
      <w:numFmt w:val="bullet"/>
      <w:lvlText w:val="•"/>
      <w:lvlJc w:val="left"/>
      <w:pPr>
        <w:ind w:left="921" w:hanging="202"/>
      </w:pPr>
      <w:rPr>
        <w:rFonts w:hint="default"/>
      </w:rPr>
    </w:lvl>
    <w:lvl w:ilvl="2" w:tplc="6A8E4852">
      <w:numFmt w:val="bullet"/>
      <w:lvlText w:val="•"/>
      <w:lvlJc w:val="left"/>
      <w:pPr>
        <w:ind w:left="1523" w:hanging="202"/>
      </w:pPr>
      <w:rPr>
        <w:rFonts w:hint="default"/>
      </w:rPr>
    </w:lvl>
    <w:lvl w:ilvl="3" w:tplc="FBA6BA68">
      <w:numFmt w:val="bullet"/>
      <w:lvlText w:val="•"/>
      <w:lvlJc w:val="left"/>
      <w:pPr>
        <w:ind w:left="2125" w:hanging="202"/>
      </w:pPr>
      <w:rPr>
        <w:rFonts w:hint="default"/>
      </w:rPr>
    </w:lvl>
    <w:lvl w:ilvl="4" w:tplc="B11E6A58">
      <w:numFmt w:val="bullet"/>
      <w:lvlText w:val="•"/>
      <w:lvlJc w:val="left"/>
      <w:pPr>
        <w:ind w:left="2726" w:hanging="202"/>
      </w:pPr>
      <w:rPr>
        <w:rFonts w:hint="default"/>
      </w:rPr>
    </w:lvl>
    <w:lvl w:ilvl="5" w:tplc="0F4EA338">
      <w:numFmt w:val="bullet"/>
      <w:lvlText w:val="•"/>
      <w:lvlJc w:val="left"/>
      <w:pPr>
        <w:ind w:left="3328" w:hanging="202"/>
      </w:pPr>
      <w:rPr>
        <w:rFonts w:hint="default"/>
      </w:rPr>
    </w:lvl>
    <w:lvl w:ilvl="6" w:tplc="0B5635F0">
      <w:numFmt w:val="bullet"/>
      <w:lvlText w:val="•"/>
      <w:lvlJc w:val="left"/>
      <w:pPr>
        <w:ind w:left="3930" w:hanging="202"/>
      </w:pPr>
      <w:rPr>
        <w:rFonts w:hint="default"/>
      </w:rPr>
    </w:lvl>
    <w:lvl w:ilvl="7" w:tplc="AD540578">
      <w:numFmt w:val="bullet"/>
      <w:lvlText w:val="•"/>
      <w:lvlJc w:val="left"/>
      <w:pPr>
        <w:ind w:left="4531" w:hanging="202"/>
      </w:pPr>
      <w:rPr>
        <w:rFonts w:hint="default"/>
      </w:rPr>
    </w:lvl>
    <w:lvl w:ilvl="8" w:tplc="3496EB32">
      <w:numFmt w:val="bullet"/>
      <w:lvlText w:val="•"/>
      <w:lvlJc w:val="left"/>
      <w:pPr>
        <w:ind w:left="5133" w:hanging="202"/>
      </w:pPr>
      <w:rPr>
        <w:rFonts w:hint="default"/>
      </w:rPr>
    </w:lvl>
  </w:abstractNum>
  <w:abstractNum w:abstractNumId="9">
    <w:nsid w:val="301D0168"/>
    <w:multiLevelType w:val="hybridMultilevel"/>
    <w:tmpl w:val="42CACA96"/>
    <w:lvl w:ilvl="0" w:tplc="923C8284">
      <w:numFmt w:val="bullet"/>
      <w:lvlText w:val="-"/>
      <w:lvlJc w:val="left"/>
      <w:pPr>
        <w:ind w:left="622" w:hanging="113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63D098D8">
      <w:numFmt w:val="bullet"/>
      <w:lvlText w:val=""/>
      <w:lvlJc w:val="left"/>
      <w:pPr>
        <w:ind w:left="622" w:hanging="286"/>
      </w:pPr>
      <w:rPr>
        <w:rFonts w:ascii="Symbol" w:eastAsia="Times New Roman" w:hAnsi="Symbol" w:hint="default"/>
        <w:w w:val="100"/>
      </w:rPr>
    </w:lvl>
    <w:lvl w:ilvl="2" w:tplc="FC1203EC">
      <w:numFmt w:val="bullet"/>
      <w:lvlText w:val=""/>
      <w:lvlJc w:val="left"/>
      <w:pPr>
        <w:ind w:left="622" w:hanging="264"/>
      </w:pPr>
      <w:rPr>
        <w:rFonts w:ascii="Symbol" w:eastAsia="Times New Roman" w:hAnsi="Symbol" w:hint="default"/>
        <w:w w:val="99"/>
      </w:rPr>
    </w:lvl>
    <w:lvl w:ilvl="3" w:tplc="EB20D6B6">
      <w:numFmt w:val="bullet"/>
      <w:lvlText w:val=""/>
      <w:lvlJc w:val="left"/>
      <w:pPr>
        <w:ind w:left="622" w:hanging="564"/>
      </w:pPr>
      <w:rPr>
        <w:rFonts w:ascii="Symbol" w:eastAsia="Times New Roman" w:hAnsi="Symbol" w:hint="default"/>
        <w:b w:val="0"/>
        <w:bCs w:val="0"/>
        <w:i w:val="0"/>
        <w:iCs w:val="0"/>
        <w:w w:val="99"/>
        <w:sz w:val="26"/>
        <w:szCs w:val="26"/>
      </w:rPr>
    </w:lvl>
    <w:lvl w:ilvl="4" w:tplc="BFF243B2">
      <w:numFmt w:val="bullet"/>
      <w:lvlText w:val="•"/>
      <w:lvlJc w:val="left"/>
      <w:pPr>
        <w:ind w:left="4393" w:hanging="564"/>
      </w:pPr>
      <w:rPr>
        <w:rFonts w:hint="default"/>
      </w:rPr>
    </w:lvl>
    <w:lvl w:ilvl="5" w:tplc="6ECE775A">
      <w:numFmt w:val="bullet"/>
      <w:lvlText w:val="•"/>
      <w:lvlJc w:val="left"/>
      <w:pPr>
        <w:ind w:left="5464" w:hanging="564"/>
      </w:pPr>
      <w:rPr>
        <w:rFonts w:hint="default"/>
      </w:rPr>
    </w:lvl>
    <w:lvl w:ilvl="6" w:tplc="289EC3EA">
      <w:numFmt w:val="bullet"/>
      <w:lvlText w:val="•"/>
      <w:lvlJc w:val="left"/>
      <w:pPr>
        <w:ind w:left="6535" w:hanging="564"/>
      </w:pPr>
      <w:rPr>
        <w:rFonts w:hint="default"/>
      </w:rPr>
    </w:lvl>
    <w:lvl w:ilvl="7" w:tplc="A2D65E4C">
      <w:numFmt w:val="bullet"/>
      <w:lvlText w:val="•"/>
      <w:lvlJc w:val="left"/>
      <w:pPr>
        <w:ind w:left="7606" w:hanging="564"/>
      </w:pPr>
      <w:rPr>
        <w:rFonts w:hint="default"/>
      </w:rPr>
    </w:lvl>
    <w:lvl w:ilvl="8" w:tplc="1B44734A">
      <w:numFmt w:val="bullet"/>
      <w:lvlText w:val="•"/>
      <w:lvlJc w:val="left"/>
      <w:pPr>
        <w:ind w:left="8677" w:hanging="564"/>
      </w:pPr>
      <w:rPr>
        <w:rFonts w:hint="default"/>
      </w:rPr>
    </w:lvl>
  </w:abstractNum>
  <w:abstractNum w:abstractNumId="10">
    <w:nsid w:val="303D45E5"/>
    <w:multiLevelType w:val="hybridMultilevel"/>
    <w:tmpl w:val="4A3089FC"/>
    <w:lvl w:ilvl="0" w:tplc="E984190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71625330">
      <w:numFmt w:val="bullet"/>
      <w:lvlText w:val="•"/>
      <w:lvlJc w:val="left"/>
      <w:pPr>
        <w:ind w:left="867" w:hanging="144"/>
      </w:pPr>
      <w:rPr>
        <w:rFonts w:hint="default"/>
      </w:rPr>
    </w:lvl>
    <w:lvl w:ilvl="2" w:tplc="C70487E2">
      <w:numFmt w:val="bullet"/>
      <w:lvlText w:val="•"/>
      <w:lvlJc w:val="left"/>
      <w:pPr>
        <w:ind w:left="1475" w:hanging="144"/>
      </w:pPr>
      <w:rPr>
        <w:rFonts w:hint="default"/>
      </w:rPr>
    </w:lvl>
    <w:lvl w:ilvl="3" w:tplc="79FAE474">
      <w:numFmt w:val="bullet"/>
      <w:lvlText w:val="•"/>
      <w:lvlJc w:val="left"/>
      <w:pPr>
        <w:ind w:left="2083" w:hanging="144"/>
      </w:pPr>
      <w:rPr>
        <w:rFonts w:hint="default"/>
      </w:rPr>
    </w:lvl>
    <w:lvl w:ilvl="4" w:tplc="F4866936">
      <w:numFmt w:val="bullet"/>
      <w:lvlText w:val="•"/>
      <w:lvlJc w:val="left"/>
      <w:pPr>
        <w:ind w:left="2690" w:hanging="144"/>
      </w:pPr>
      <w:rPr>
        <w:rFonts w:hint="default"/>
      </w:rPr>
    </w:lvl>
    <w:lvl w:ilvl="5" w:tplc="DA06BECA">
      <w:numFmt w:val="bullet"/>
      <w:lvlText w:val="•"/>
      <w:lvlJc w:val="left"/>
      <w:pPr>
        <w:ind w:left="3298" w:hanging="144"/>
      </w:pPr>
      <w:rPr>
        <w:rFonts w:hint="default"/>
      </w:rPr>
    </w:lvl>
    <w:lvl w:ilvl="6" w:tplc="CDE09D5C">
      <w:numFmt w:val="bullet"/>
      <w:lvlText w:val="•"/>
      <w:lvlJc w:val="left"/>
      <w:pPr>
        <w:ind w:left="3906" w:hanging="144"/>
      </w:pPr>
      <w:rPr>
        <w:rFonts w:hint="default"/>
      </w:rPr>
    </w:lvl>
    <w:lvl w:ilvl="7" w:tplc="67BC2C58">
      <w:numFmt w:val="bullet"/>
      <w:lvlText w:val="•"/>
      <w:lvlJc w:val="left"/>
      <w:pPr>
        <w:ind w:left="4513" w:hanging="144"/>
      </w:pPr>
      <w:rPr>
        <w:rFonts w:hint="default"/>
      </w:rPr>
    </w:lvl>
    <w:lvl w:ilvl="8" w:tplc="B07AA458">
      <w:numFmt w:val="bullet"/>
      <w:lvlText w:val="•"/>
      <w:lvlJc w:val="left"/>
      <w:pPr>
        <w:ind w:left="5121" w:hanging="144"/>
      </w:pPr>
      <w:rPr>
        <w:rFonts w:hint="default"/>
      </w:rPr>
    </w:lvl>
  </w:abstractNum>
  <w:abstractNum w:abstractNumId="11">
    <w:nsid w:val="371F6B30"/>
    <w:multiLevelType w:val="hybridMultilevel"/>
    <w:tmpl w:val="C4CC7678"/>
    <w:lvl w:ilvl="0" w:tplc="7CBCBFA6">
      <w:numFmt w:val="bullet"/>
      <w:lvlText w:val="•"/>
      <w:lvlJc w:val="left"/>
      <w:pPr>
        <w:ind w:left="622" w:hanging="255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6"/>
        <w:szCs w:val="26"/>
      </w:rPr>
    </w:lvl>
    <w:lvl w:ilvl="1" w:tplc="FB50B5B8">
      <w:numFmt w:val="bullet"/>
      <w:lvlText w:val="•"/>
      <w:lvlJc w:val="left"/>
      <w:pPr>
        <w:ind w:left="1639" w:hanging="255"/>
      </w:pPr>
      <w:rPr>
        <w:rFonts w:hint="default"/>
      </w:rPr>
    </w:lvl>
    <w:lvl w:ilvl="2" w:tplc="EA740758">
      <w:numFmt w:val="bullet"/>
      <w:lvlText w:val="•"/>
      <w:lvlJc w:val="left"/>
      <w:pPr>
        <w:ind w:left="2659" w:hanging="255"/>
      </w:pPr>
      <w:rPr>
        <w:rFonts w:hint="default"/>
      </w:rPr>
    </w:lvl>
    <w:lvl w:ilvl="3" w:tplc="390E5826">
      <w:numFmt w:val="bullet"/>
      <w:lvlText w:val="•"/>
      <w:lvlJc w:val="left"/>
      <w:pPr>
        <w:ind w:left="3679" w:hanging="255"/>
      </w:pPr>
      <w:rPr>
        <w:rFonts w:hint="default"/>
      </w:rPr>
    </w:lvl>
    <w:lvl w:ilvl="4" w:tplc="25326AE2">
      <w:numFmt w:val="bullet"/>
      <w:lvlText w:val="•"/>
      <w:lvlJc w:val="left"/>
      <w:pPr>
        <w:ind w:left="4699" w:hanging="255"/>
      </w:pPr>
      <w:rPr>
        <w:rFonts w:hint="default"/>
      </w:rPr>
    </w:lvl>
    <w:lvl w:ilvl="5" w:tplc="B84841E4">
      <w:numFmt w:val="bullet"/>
      <w:lvlText w:val="•"/>
      <w:lvlJc w:val="left"/>
      <w:pPr>
        <w:ind w:left="5719" w:hanging="255"/>
      </w:pPr>
      <w:rPr>
        <w:rFonts w:hint="default"/>
      </w:rPr>
    </w:lvl>
    <w:lvl w:ilvl="6" w:tplc="20129EAA">
      <w:numFmt w:val="bullet"/>
      <w:lvlText w:val="•"/>
      <w:lvlJc w:val="left"/>
      <w:pPr>
        <w:ind w:left="6739" w:hanging="255"/>
      </w:pPr>
      <w:rPr>
        <w:rFonts w:hint="default"/>
      </w:rPr>
    </w:lvl>
    <w:lvl w:ilvl="7" w:tplc="771E4D86">
      <w:numFmt w:val="bullet"/>
      <w:lvlText w:val="•"/>
      <w:lvlJc w:val="left"/>
      <w:pPr>
        <w:ind w:left="7759" w:hanging="255"/>
      </w:pPr>
      <w:rPr>
        <w:rFonts w:hint="default"/>
      </w:rPr>
    </w:lvl>
    <w:lvl w:ilvl="8" w:tplc="97A63B26">
      <w:numFmt w:val="bullet"/>
      <w:lvlText w:val="•"/>
      <w:lvlJc w:val="left"/>
      <w:pPr>
        <w:ind w:left="8779" w:hanging="255"/>
      </w:pPr>
      <w:rPr>
        <w:rFonts w:hint="default"/>
      </w:rPr>
    </w:lvl>
  </w:abstractNum>
  <w:abstractNum w:abstractNumId="12">
    <w:nsid w:val="442A3566"/>
    <w:multiLevelType w:val="hybridMultilevel"/>
    <w:tmpl w:val="8390BB2E"/>
    <w:lvl w:ilvl="0" w:tplc="48183BE8">
      <w:numFmt w:val="bullet"/>
      <w:lvlText w:val="-"/>
      <w:lvlJc w:val="left"/>
      <w:pPr>
        <w:ind w:left="622" w:hanging="188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B044B04E">
      <w:numFmt w:val="bullet"/>
      <w:lvlText w:val="•"/>
      <w:lvlJc w:val="left"/>
      <w:pPr>
        <w:ind w:left="902" w:hanging="411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6"/>
        <w:szCs w:val="26"/>
      </w:rPr>
    </w:lvl>
    <w:lvl w:ilvl="2" w:tplc="1B04E6E0">
      <w:numFmt w:val="bullet"/>
      <w:lvlText w:val="•"/>
      <w:lvlJc w:val="left"/>
      <w:pPr>
        <w:ind w:left="2002" w:hanging="411"/>
      </w:pPr>
      <w:rPr>
        <w:rFonts w:hint="default"/>
      </w:rPr>
    </w:lvl>
    <w:lvl w:ilvl="3" w:tplc="B174624C">
      <w:numFmt w:val="bullet"/>
      <w:lvlText w:val="•"/>
      <w:lvlJc w:val="left"/>
      <w:pPr>
        <w:ind w:left="3104" w:hanging="411"/>
      </w:pPr>
      <w:rPr>
        <w:rFonts w:hint="default"/>
      </w:rPr>
    </w:lvl>
    <w:lvl w:ilvl="4" w:tplc="52F04FC4">
      <w:numFmt w:val="bullet"/>
      <w:lvlText w:val="•"/>
      <w:lvlJc w:val="left"/>
      <w:pPr>
        <w:ind w:left="4206" w:hanging="411"/>
      </w:pPr>
      <w:rPr>
        <w:rFonts w:hint="default"/>
      </w:rPr>
    </w:lvl>
    <w:lvl w:ilvl="5" w:tplc="7D905B22">
      <w:numFmt w:val="bullet"/>
      <w:lvlText w:val="•"/>
      <w:lvlJc w:val="left"/>
      <w:pPr>
        <w:ind w:left="5308" w:hanging="411"/>
      </w:pPr>
      <w:rPr>
        <w:rFonts w:hint="default"/>
      </w:rPr>
    </w:lvl>
    <w:lvl w:ilvl="6" w:tplc="BC22FC16">
      <w:numFmt w:val="bullet"/>
      <w:lvlText w:val="•"/>
      <w:lvlJc w:val="left"/>
      <w:pPr>
        <w:ind w:left="6410" w:hanging="411"/>
      </w:pPr>
      <w:rPr>
        <w:rFonts w:hint="default"/>
      </w:rPr>
    </w:lvl>
    <w:lvl w:ilvl="7" w:tplc="7DA80C8E">
      <w:numFmt w:val="bullet"/>
      <w:lvlText w:val="•"/>
      <w:lvlJc w:val="left"/>
      <w:pPr>
        <w:ind w:left="7512" w:hanging="411"/>
      </w:pPr>
      <w:rPr>
        <w:rFonts w:hint="default"/>
      </w:rPr>
    </w:lvl>
    <w:lvl w:ilvl="8" w:tplc="DF8694AC">
      <w:numFmt w:val="bullet"/>
      <w:lvlText w:val="•"/>
      <w:lvlJc w:val="left"/>
      <w:pPr>
        <w:ind w:left="8614" w:hanging="411"/>
      </w:pPr>
      <w:rPr>
        <w:rFonts w:hint="default"/>
      </w:rPr>
    </w:lvl>
  </w:abstractNum>
  <w:abstractNum w:abstractNumId="13">
    <w:nsid w:val="4579091B"/>
    <w:multiLevelType w:val="hybridMultilevel"/>
    <w:tmpl w:val="06508FB0"/>
    <w:lvl w:ilvl="0" w:tplc="FA96D962">
      <w:numFmt w:val="bullet"/>
      <w:lvlText w:val=""/>
      <w:lvlJc w:val="left"/>
      <w:pPr>
        <w:ind w:left="302" w:hanging="192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4"/>
        <w:szCs w:val="24"/>
      </w:rPr>
    </w:lvl>
    <w:lvl w:ilvl="1" w:tplc="3816FD6C">
      <w:numFmt w:val="bullet"/>
      <w:lvlText w:val="•"/>
      <w:lvlJc w:val="left"/>
      <w:pPr>
        <w:ind w:left="971" w:hanging="192"/>
      </w:pPr>
      <w:rPr>
        <w:rFonts w:hint="default"/>
      </w:rPr>
    </w:lvl>
    <w:lvl w:ilvl="2" w:tplc="C6BCD314">
      <w:numFmt w:val="bullet"/>
      <w:lvlText w:val="•"/>
      <w:lvlJc w:val="left"/>
      <w:pPr>
        <w:ind w:left="1642" w:hanging="192"/>
      </w:pPr>
      <w:rPr>
        <w:rFonts w:hint="default"/>
      </w:rPr>
    </w:lvl>
    <w:lvl w:ilvl="3" w:tplc="616A7400">
      <w:numFmt w:val="bullet"/>
      <w:lvlText w:val="•"/>
      <w:lvlJc w:val="left"/>
      <w:pPr>
        <w:ind w:left="2314" w:hanging="192"/>
      </w:pPr>
      <w:rPr>
        <w:rFonts w:hint="default"/>
      </w:rPr>
    </w:lvl>
    <w:lvl w:ilvl="4" w:tplc="C1F69C3A">
      <w:numFmt w:val="bullet"/>
      <w:lvlText w:val="•"/>
      <w:lvlJc w:val="left"/>
      <w:pPr>
        <w:ind w:left="2985" w:hanging="192"/>
      </w:pPr>
      <w:rPr>
        <w:rFonts w:hint="default"/>
      </w:rPr>
    </w:lvl>
    <w:lvl w:ilvl="5" w:tplc="C77E9EE6">
      <w:numFmt w:val="bullet"/>
      <w:lvlText w:val="•"/>
      <w:lvlJc w:val="left"/>
      <w:pPr>
        <w:ind w:left="3657" w:hanging="192"/>
      </w:pPr>
      <w:rPr>
        <w:rFonts w:hint="default"/>
      </w:rPr>
    </w:lvl>
    <w:lvl w:ilvl="6" w:tplc="58762926">
      <w:numFmt w:val="bullet"/>
      <w:lvlText w:val="•"/>
      <w:lvlJc w:val="left"/>
      <w:pPr>
        <w:ind w:left="4328" w:hanging="192"/>
      </w:pPr>
      <w:rPr>
        <w:rFonts w:hint="default"/>
      </w:rPr>
    </w:lvl>
    <w:lvl w:ilvl="7" w:tplc="EE26B8C8">
      <w:numFmt w:val="bullet"/>
      <w:lvlText w:val="•"/>
      <w:lvlJc w:val="left"/>
      <w:pPr>
        <w:ind w:left="4999" w:hanging="192"/>
      </w:pPr>
      <w:rPr>
        <w:rFonts w:hint="default"/>
      </w:rPr>
    </w:lvl>
    <w:lvl w:ilvl="8" w:tplc="803ACEF8">
      <w:numFmt w:val="bullet"/>
      <w:lvlText w:val="•"/>
      <w:lvlJc w:val="left"/>
      <w:pPr>
        <w:ind w:left="5671" w:hanging="192"/>
      </w:pPr>
      <w:rPr>
        <w:rFonts w:hint="default"/>
      </w:rPr>
    </w:lvl>
  </w:abstractNum>
  <w:abstractNum w:abstractNumId="14">
    <w:nsid w:val="4B251588"/>
    <w:multiLevelType w:val="hybridMultilevel"/>
    <w:tmpl w:val="4AF4FC18"/>
    <w:lvl w:ilvl="0" w:tplc="CF6029B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7E668F26">
      <w:numFmt w:val="bullet"/>
      <w:lvlText w:val="•"/>
      <w:lvlJc w:val="left"/>
      <w:pPr>
        <w:ind w:left="809" w:hanging="144"/>
      </w:pPr>
      <w:rPr>
        <w:rFonts w:hint="default"/>
      </w:rPr>
    </w:lvl>
    <w:lvl w:ilvl="2" w:tplc="4C826C72">
      <w:numFmt w:val="bullet"/>
      <w:lvlText w:val="•"/>
      <w:lvlJc w:val="left"/>
      <w:pPr>
        <w:ind w:left="1498" w:hanging="144"/>
      </w:pPr>
      <w:rPr>
        <w:rFonts w:hint="default"/>
      </w:rPr>
    </w:lvl>
    <w:lvl w:ilvl="3" w:tplc="DB20E48A">
      <w:numFmt w:val="bullet"/>
      <w:lvlText w:val="•"/>
      <w:lvlJc w:val="left"/>
      <w:pPr>
        <w:ind w:left="2188" w:hanging="144"/>
      </w:pPr>
      <w:rPr>
        <w:rFonts w:hint="default"/>
      </w:rPr>
    </w:lvl>
    <w:lvl w:ilvl="4" w:tplc="3E86131A">
      <w:numFmt w:val="bullet"/>
      <w:lvlText w:val="•"/>
      <w:lvlJc w:val="left"/>
      <w:pPr>
        <w:ind w:left="2877" w:hanging="144"/>
      </w:pPr>
      <w:rPr>
        <w:rFonts w:hint="default"/>
      </w:rPr>
    </w:lvl>
    <w:lvl w:ilvl="5" w:tplc="14C8BDD0">
      <w:numFmt w:val="bullet"/>
      <w:lvlText w:val="•"/>
      <w:lvlJc w:val="left"/>
      <w:pPr>
        <w:ind w:left="3567" w:hanging="144"/>
      </w:pPr>
      <w:rPr>
        <w:rFonts w:hint="default"/>
      </w:rPr>
    </w:lvl>
    <w:lvl w:ilvl="6" w:tplc="4A0E81B8">
      <w:numFmt w:val="bullet"/>
      <w:lvlText w:val="•"/>
      <w:lvlJc w:val="left"/>
      <w:pPr>
        <w:ind w:left="4256" w:hanging="144"/>
      </w:pPr>
      <w:rPr>
        <w:rFonts w:hint="default"/>
      </w:rPr>
    </w:lvl>
    <w:lvl w:ilvl="7" w:tplc="0206E80E">
      <w:numFmt w:val="bullet"/>
      <w:lvlText w:val="•"/>
      <w:lvlJc w:val="left"/>
      <w:pPr>
        <w:ind w:left="4945" w:hanging="144"/>
      </w:pPr>
      <w:rPr>
        <w:rFonts w:hint="default"/>
      </w:rPr>
    </w:lvl>
    <w:lvl w:ilvl="8" w:tplc="0AD0203C">
      <w:numFmt w:val="bullet"/>
      <w:lvlText w:val="•"/>
      <w:lvlJc w:val="left"/>
      <w:pPr>
        <w:ind w:left="5635" w:hanging="144"/>
      </w:pPr>
      <w:rPr>
        <w:rFonts w:hint="default"/>
      </w:rPr>
    </w:lvl>
  </w:abstractNum>
  <w:abstractNum w:abstractNumId="15">
    <w:nsid w:val="4CF64F09"/>
    <w:multiLevelType w:val="hybridMultilevel"/>
    <w:tmpl w:val="A5C2B5A6"/>
    <w:lvl w:ilvl="0" w:tplc="2D8E2E64">
      <w:start w:val="1"/>
      <w:numFmt w:val="decimal"/>
      <w:lvlText w:val="%1."/>
      <w:lvlJc w:val="left"/>
      <w:pPr>
        <w:ind w:left="220" w:hanging="290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1F3E1880">
      <w:numFmt w:val="bullet"/>
      <w:lvlText w:val=""/>
      <w:lvlJc w:val="left"/>
      <w:pPr>
        <w:ind w:left="220" w:hanging="428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8"/>
        <w:szCs w:val="28"/>
      </w:rPr>
    </w:lvl>
    <w:lvl w:ilvl="2" w:tplc="429A9434">
      <w:numFmt w:val="bullet"/>
      <w:lvlText w:val=""/>
      <w:lvlJc w:val="left"/>
      <w:pPr>
        <w:ind w:left="2188" w:hanging="360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8"/>
        <w:szCs w:val="28"/>
      </w:rPr>
    </w:lvl>
    <w:lvl w:ilvl="3" w:tplc="FA2E82BE">
      <w:numFmt w:val="bullet"/>
      <w:lvlText w:val="•"/>
      <w:lvlJc w:val="left"/>
      <w:pPr>
        <w:ind w:left="4190" w:hanging="360"/>
      </w:pPr>
      <w:rPr>
        <w:rFonts w:hint="default"/>
      </w:rPr>
    </w:lvl>
    <w:lvl w:ilvl="4" w:tplc="127A109E">
      <w:numFmt w:val="bullet"/>
      <w:lvlText w:val="•"/>
      <w:lvlJc w:val="left"/>
      <w:pPr>
        <w:ind w:left="5195" w:hanging="360"/>
      </w:pPr>
      <w:rPr>
        <w:rFonts w:hint="default"/>
      </w:rPr>
    </w:lvl>
    <w:lvl w:ilvl="5" w:tplc="C58AFC78">
      <w:numFmt w:val="bullet"/>
      <w:lvlText w:val="•"/>
      <w:lvlJc w:val="left"/>
      <w:pPr>
        <w:ind w:left="6200" w:hanging="360"/>
      </w:pPr>
      <w:rPr>
        <w:rFonts w:hint="default"/>
      </w:rPr>
    </w:lvl>
    <w:lvl w:ilvl="6" w:tplc="3092CE14">
      <w:numFmt w:val="bullet"/>
      <w:lvlText w:val="•"/>
      <w:lvlJc w:val="left"/>
      <w:pPr>
        <w:ind w:left="7205" w:hanging="360"/>
      </w:pPr>
      <w:rPr>
        <w:rFonts w:hint="default"/>
      </w:rPr>
    </w:lvl>
    <w:lvl w:ilvl="7" w:tplc="56B8241E">
      <w:numFmt w:val="bullet"/>
      <w:lvlText w:val="•"/>
      <w:lvlJc w:val="left"/>
      <w:pPr>
        <w:ind w:left="8210" w:hanging="360"/>
      </w:pPr>
      <w:rPr>
        <w:rFonts w:hint="default"/>
      </w:rPr>
    </w:lvl>
    <w:lvl w:ilvl="8" w:tplc="0ABADF62">
      <w:numFmt w:val="bullet"/>
      <w:lvlText w:val="•"/>
      <w:lvlJc w:val="left"/>
      <w:pPr>
        <w:ind w:left="9216" w:hanging="360"/>
      </w:pPr>
      <w:rPr>
        <w:rFonts w:hint="default"/>
      </w:rPr>
    </w:lvl>
  </w:abstractNum>
  <w:abstractNum w:abstractNumId="16">
    <w:nsid w:val="4FF52E6D"/>
    <w:multiLevelType w:val="hybridMultilevel"/>
    <w:tmpl w:val="A5427D96"/>
    <w:lvl w:ilvl="0" w:tplc="6A940C6E">
      <w:numFmt w:val="bullet"/>
      <w:lvlText w:val="-"/>
      <w:lvlJc w:val="left"/>
      <w:pPr>
        <w:ind w:left="104" w:hanging="15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4D926068">
      <w:numFmt w:val="bullet"/>
      <w:lvlText w:val="•"/>
      <w:lvlJc w:val="left"/>
      <w:pPr>
        <w:ind w:left="555" w:hanging="154"/>
      </w:pPr>
      <w:rPr>
        <w:rFonts w:hint="default"/>
      </w:rPr>
    </w:lvl>
    <w:lvl w:ilvl="2" w:tplc="E0E8DA6C">
      <w:numFmt w:val="bullet"/>
      <w:lvlText w:val="•"/>
      <w:lvlJc w:val="left"/>
      <w:pPr>
        <w:ind w:left="1011" w:hanging="154"/>
      </w:pPr>
      <w:rPr>
        <w:rFonts w:hint="default"/>
      </w:rPr>
    </w:lvl>
    <w:lvl w:ilvl="3" w:tplc="1618E3C2">
      <w:numFmt w:val="bullet"/>
      <w:lvlText w:val="•"/>
      <w:lvlJc w:val="left"/>
      <w:pPr>
        <w:ind w:left="1466" w:hanging="154"/>
      </w:pPr>
      <w:rPr>
        <w:rFonts w:hint="default"/>
      </w:rPr>
    </w:lvl>
    <w:lvl w:ilvl="4" w:tplc="4B705FE0">
      <w:numFmt w:val="bullet"/>
      <w:lvlText w:val="•"/>
      <w:lvlJc w:val="left"/>
      <w:pPr>
        <w:ind w:left="1922" w:hanging="154"/>
      </w:pPr>
      <w:rPr>
        <w:rFonts w:hint="default"/>
      </w:rPr>
    </w:lvl>
    <w:lvl w:ilvl="5" w:tplc="A6CC6458">
      <w:numFmt w:val="bullet"/>
      <w:lvlText w:val="•"/>
      <w:lvlJc w:val="left"/>
      <w:pPr>
        <w:ind w:left="2377" w:hanging="154"/>
      </w:pPr>
      <w:rPr>
        <w:rFonts w:hint="default"/>
      </w:rPr>
    </w:lvl>
    <w:lvl w:ilvl="6" w:tplc="D842DF24">
      <w:numFmt w:val="bullet"/>
      <w:lvlText w:val="•"/>
      <w:lvlJc w:val="left"/>
      <w:pPr>
        <w:ind w:left="2833" w:hanging="154"/>
      </w:pPr>
      <w:rPr>
        <w:rFonts w:hint="default"/>
      </w:rPr>
    </w:lvl>
    <w:lvl w:ilvl="7" w:tplc="EB884F22">
      <w:numFmt w:val="bullet"/>
      <w:lvlText w:val="•"/>
      <w:lvlJc w:val="left"/>
      <w:pPr>
        <w:ind w:left="3288" w:hanging="154"/>
      </w:pPr>
      <w:rPr>
        <w:rFonts w:hint="default"/>
      </w:rPr>
    </w:lvl>
    <w:lvl w:ilvl="8" w:tplc="2ADEE262">
      <w:numFmt w:val="bullet"/>
      <w:lvlText w:val="•"/>
      <w:lvlJc w:val="left"/>
      <w:pPr>
        <w:ind w:left="3744" w:hanging="154"/>
      </w:pPr>
      <w:rPr>
        <w:rFonts w:hint="default"/>
      </w:rPr>
    </w:lvl>
  </w:abstractNum>
  <w:abstractNum w:abstractNumId="17">
    <w:nsid w:val="6BFC7B69"/>
    <w:multiLevelType w:val="hybridMultilevel"/>
    <w:tmpl w:val="99F84416"/>
    <w:lvl w:ilvl="0" w:tplc="64384C62">
      <w:numFmt w:val="bullet"/>
      <w:lvlText w:val="-"/>
      <w:lvlJc w:val="left"/>
      <w:pPr>
        <w:ind w:left="328" w:hanging="35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AF9A13B8">
      <w:numFmt w:val="bullet"/>
      <w:lvlText w:val="•"/>
      <w:lvlJc w:val="left"/>
      <w:pPr>
        <w:ind w:left="1410" w:hanging="354"/>
      </w:pPr>
      <w:rPr>
        <w:rFonts w:hint="default"/>
      </w:rPr>
    </w:lvl>
    <w:lvl w:ilvl="2" w:tplc="C5D86728">
      <w:numFmt w:val="bullet"/>
      <w:lvlText w:val="•"/>
      <w:lvlJc w:val="left"/>
      <w:pPr>
        <w:ind w:left="2501" w:hanging="354"/>
      </w:pPr>
      <w:rPr>
        <w:rFonts w:hint="default"/>
      </w:rPr>
    </w:lvl>
    <w:lvl w:ilvl="3" w:tplc="EFFE6BCC">
      <w:numFmt w:val="bullet"/>
      <w:lvlText w:val="•"/>
      <w:lvlJc w:val="left"/>
      <w:pPr>
        <w:ind w:left="3591" w:hanging="354"/>
      </w:pPr>
      <w:rPr>
        <w:rFonts w:hint="default"/>
      </w:rPr>
    </w:lvl>
    <w:lvl w:ilvl="4" w:tplc="E4427380">
      <w:numFmt w:val="bullet"/>
      <w:lvlText w:val="•"/>
      <w:lvlJc w:val="left"/>
      <w:pPr>
        <w:ind w:left="4682" w:hanging="354"/>
      </w:pPr>
      <w:rPr>
        <w:rFonts w:hint="default"/>
      </w:rPr>
    </w:lvl>
    <w:lvl w:ilvl="5" w:tplc="7340FA3A">
      <w:numFmt w:val="bullet"/>
      <w:lvlText w:val="•"/>
      <w:lvlJc w:val="left"/>
      <w:pPr>
        <w:ind w:left="5773" w:hanging="354"/>
      </w:pPr>
      <w:rPr>
        <w:rFonts w:hint="default"/>
      </w:rPr>
    </w:lvl>
    <w:lvl w:ilvl="6" w:tplc="169EED86">
      <w:numFmt w:val="bullet"/>
      <w:lvlText w:val="•"/>
      <w:lvlJc w:val="left"/>
      <w:pPr>
        <w:ind w:left="6863" w:hanging="354"/>
      </w:pPr>
      <w:rPr>
        <w:rFonts w:hint="default"/>
      </w:rPr>
    </w:lvl>
    <w:lvl w:ilvl="7" w:tplc="D3FCEFD0">
      <w:numFmt w:val="bullet"/>
      <w:lvlText w:val="•"/>
      <w:lvlJc w:val="left"/>
      <w:pPr>
        <w:ind w:left="7954" w:hanging="354"/>
      </w:pPr>
      <w:rPr>
        <w:rFonts w:hint="default"/>
      </w:rPr>
    </w:lvl>
    <w:lvl w:ilvl="8" w:tplc="7E7AB306">
      <w:numFmt w:val="bullet"/>
      <w:lvlText w:val="•"/>
      <w:lvlJc w:val="left"/>
      <w:pPr>
        <w:ind w:left="9045" w:hanging="354"/>
      </w:pPr>
      <w:rPr>
        <w:rFonts w:hint="default"/>
      </w:rPr>
    </w:lvl>
  </w:abstractNum>
  <w:abstractNum w:abstractNumId="18">
    <w:nsid w:val="70552EBC"/>
    <w:multiLevelType w:val="hybridMultilevel"/>
    <w:tmpl w:val="530EA34A"/>
    <w:lvl w:ilvl="0" w:tplc="D7B032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F5C6333E">
      <w:numFmt w:val="bullet"/>
      <w:lvlText w:val="•"/>
      <w:lvlJc w:val="left"/>
      <w:pPr>
        <w:ind w:left="741" w:hanging="144"/>
      </w:pPr>
      <w:rPr>
        <w:rFonts w:hint="default"/>
      </w:rPr>
    </w:lvl>
    <w:lvl w:ilvl="2" w:tplc="4AAC2668">
      <w:numFmt w:val="bullet"/>
      <w:lvlText w:val="•"/>
      <w:lvlJc w:val="left"/>
      <w:pPr>
        <w:ind w:left="1363" w:hanging="144"/>
      </w:pPr>
      <w:rPr>
        <w:rFonts w:hint="default"/>
      </w:rPr>
    </w:lvl>
    <w:lvl w:ilvl="3" w:tplc="E702B502">
      <w:numFmt w:val="bullet"/>
      <w:lvlText w:val="•"/>
      <w:lvlJc w:val="left"/>
      <w:pPr>
        <w:ind w:left="1985" w:hanging="144"/>
      </w:pPr>
      <w:rPr>
        <w:rFonts w:hint="default"/>
      </w:rPr>
    </w:lvl>
    <w:lvl w:ilvl="4" w:tplc="A2A2953A">
      <w:numFmt w:val="bullet"/>
      <w:lvlText w:val="•"/>
      <w:lvlJc w:val="left"/>
      <w:pPr>
        <w:ind w:left="2606" w:hanging="144"/>
      </w:pPr>
      <w:rPr>
        <w:rFonts w:hint="default"/>
      </w:rPr>
    </w:lvl>
    <w:lvl w:ilvl="5" w:tplc="68BC8326">
      <w:numFmt w:val="bullet"/>
      <w:lvlText w:val="•"/>
      <w:lvlJc w:val="left"/>
      <w:pPr>
        <w:ind w:left="3228" w:hanging="144"/>
      </w:pPr>
      <w:rPr>
        <w:rFonts w:hint="default"/>
      </w:rPr>
    </w:lvl>
    <w:lvl w:ilvl="6" w:tplc="D08C01BE">
      <w:numFmt w:val="bullet"/>
      <w:lvlText w:val="•"/>
      <w:lvlJc w:val="left"/>
      <w:pPr>
        <w:ind w:left="3850" w:hanging="144"/>
      </w:pPr>
      <w:rPr>
        <w:rFonts w:hint="default"/>
      </w:rPr>
    </w:lvl>
    <w:lvl w:ilvl="7" w:tplc="592EC074">
      <w:numFmt w:val="bullet"/>
      <w:lvlText w:val="•"/>
      <w:lvlJc w:val="left"/>
      <w:pPr>
        <w:ind w:left="4471" w:hanging="144"/>
      </w:pPr>
      <w:rPr>
        <w:rFonts w:hint="default"/>
      </w:rPr>
    </w:lvl>
    <w:lvl w:ilvl="8" w:tplc="CFAED268">
      <w:numFmt w:val="bullet"/>
      <w:lvlText w:val="•"/>
      <w:lvlJc w:val="left"/>
      <w:pPr>
        <w:ind w:left="5093" w:hanging="144"/>
      </w:pPr>
      <w:rPr>
        <w:rFonts w:hint="default"/>
      </w:rPr>
    </w:lvl>
  </w:abstractNum>
  <w:abstractNum w:abstractNumId="19">
    <w:nsid w:val="75E11CA0"/>
    <w:multiLevelType w:val="hybridMultilevel"/>
    <w:tmpl w:val="C8AADDF4"/>
    <w:lvl w:ilvl="0" w:tplc="6714DCEE">
      <w:numFmt w:val="bullet"/>
      <w:lvlText w:val="-"/>
      <w:lvlJc w:val="left"/>
      <w:pPr>
        <w:ind w:left="220" w:hanging="315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473C33A6">
      <w:numFmt w:val="bullet"/>
      <w:lvlText w:val="•"/>
      <w:lvlJc w:val="left"/>
      <w:pPr>
        <w:ind w:left="1320" w:hanging="315"/>
      </w:pPr>
      <w:rPr>
        <w:rFonts w:hint="default"/>
      </w:rPr>
    </w:lvl>
    <w:lvl w:ilvl="2" w:tplc="AE7E8BDE">
      <w:numFmt w:val="bullet"/>
      <w:lvlText w:val="•"/>
      <w:lvlJc w:val="left"/>
      <w:pPr>
        <w:ind w:left="2421" w:hanging="315"/>
      </w:pPr>
      <w:rPr>
        <w:rFonts w:hint="default"/>
      </w:rPr>
    </w:lvl>
    <w:lvl w:ilvl="3" w:tplc="27207EC0">
      <w:numFmt w:val="bullet"/>
      <w:lvlText w:val="•"/>
      <w:lvlJc w:val="left"/>
      <w:pPr>
        <w:ind w:left="3521" w:hanging="315"/>
      </w:pPr>
      <w:rPr>
        <w:rFonts w:hint="default"/>
      </w:rPr>
    </w:lvl>
    <w:lvl w:ilvl="4" w:tplc="135044C8">
      <w:numFmt w:val="bullet"/>
      <w:lvlText w:val="•"/>
      <w:lvlJc w:val="left"/>
      <w:pPr>
        <w:ind w:left="4622" w:hanging="315"/>
      </w:pPr>
      <w:rPr>
        <w:rFonts w:hint="default"/>
      </w:rPr>
    </w:lvl>
    <w:lvl w:ilvl="5" w:tplc="FBC2EA56">
      <w:numFmt w:val="bullet"/>
      <w:lvlText w:val="•"/>
      <w:lvlJc w:val="left"/>
      <w:pPr>
        <w:ind w:left="5723" w:hanging="315"/>
      </w:pPr>
      <w:rPr>
        <w:rFonts w:hint="default"/>
      </w:rPr>
    </w:lvl>
    <w:lvl w:ilvl="6" w:tplc="7908A002">
      <w:numFmt w:val="bullet"/>
      <w:lvlText w:val="•"/>
      <w:lvlJc w:val="left"/>
      <w:pPr>
        <w:ind w:left="6823" w:hanging="315"/>
      </w:pPr>
      <w:rPr>
        <w:rFonts w:hint="default"/>
      </w:rPr>
    </w:lvl>
    <w:lvl w:ilvl="7" w:tplc="EEF8319A">
      <w:numFmt w:val="bullet"/>
      <w:lvlText w:val="•"/>
      <w:lvlJc w:val="left"/>
      <w:pPr>
        <w:ind w:left="7924" w:hanging="315"/>
      </w:pPr>
      <w:rPr>
        <w:rFonts w:hint="default"/>
      </w:rPr>
    </w:lvl>
    <w:lvl w:ilvl="8" w:tplc="6DD4CEDA">
      <w:numFmt w:val="bullet"/>
      <w:lvlText w:val="•"/>
      <w:lvlJc w:val="left"/>
      <w:pPr>
        <w:ind w:left="9025" w:hanging="315"/>
      </w:pPr>
      <w:rPr>
        <w:rFonts w:hint="default"/>
      </w:rPr>
    </w:lvl>
  </w:abstractNum>
  <w:abstractNum w:abstractNumId="20">
    <w:nsid w:val="760E4A3F"/>
    <w:multiLevelType w:val="hybridMultilevel"/>
    <w:tmpl w:val="0D0E4FF2"/>
    <w:lvl w:ilvl="0" w:tplc="487C3494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84949DC6">
      <w:numFmt w:val="bullet"/>
      <w:lvlText w:val="•"/>
      <w:lvlJc w:val="left"/>
      <w:pPr>
        <w:ind w:left="1320" w:hanging="164"/>
      </w:pPr>
      <w:rPr>
        <w:rFonts w:hint="default"/>
      </w:rPr>
    </w:lvl>
    <w:lvl w:ilvl="2" w:tplc="511C0DB2">
      <w:numFmt w:val="bullet"/>
      <w:lvlText w:val="•"/>
      <w:lvlJc w:val="left"/>
      <w:pPr>
        <w:ind w:left="2421" w:hanging="164"/>
      </w:pPr>
      <w:rPr>
        <w:rFonts w:hint="default"/>
      </w:rPr>
    </w:lvl>
    <w:lvl w:ilvl="3" w:tplc="AE14D9A8">
      <w:numFmt w:val="bullet"/>
      <w:lvlText w:val="•"/>
      <w:lvlJc w:val="left"/>
      <w:pPr>
        <w:ind w:left="3521" w:hanging="164"/>
      </w:pPr>
      <w:rPr>
        <w:rFonts w:hint="default"/>
      </w:rPr>
    </w:lvl>
    <w:lvl w:ilvl="4" w:tplc="7D1402F0">
      <w:numFmt w:val="bullet"/>
      <w:lvlText w:val="•"/>
      <w:lvlJc w:val="left"/>
      <w:pPr>
        <w:ind w:left="4622" w:hanging="164"/>
      </w:pPr>
      <w:rPr>
        <w:rFonts w:hint="default"/>
      </w:rPr>
    </w:lvl>
    <w:lvl w:ilvl="5" w:tplc="1C6232C0">
      <w:numFmt w:val="bullet"/>
      <w:lvlText w:val="•"/>
      <w:lvlJc w:val="left"/>
      <w:pPr>
        <w:ind w:left="5723" w:hanging="164"/>
      </w:pPr>
      <w:rPr>
        <w:rFonts w:hint="default"/>
      </w:rPr>
    </w:lvl>
    <w:lvl w:ilvl="6" w:tplc="43069CCE">
      <w:numFmt w:val="bullet"/>
      <w:lvlText w:val="•"/>
      <w:lvlJc w:val="left"/>
      <w:pPr>
        <w:ind w:left="6823" w:hanging="164"/>
      </w:pPr>
      <w:rPr>
        <w:rFonts w:hint="default"/>
      </w:rPr>
    </w:lvl>
    <w:lvl w:ilvl="7" w:tplc="20CE099A">
      <w:numFmt w:val="bullet"/>
      <w:lvlText w:val="•"/>
      <w:lvlJc w:val="left"/>
      <w:pPr>
        <w:ind w:left="7924" w:hanging="164"/>
      </w:pPr>
      <w:rPr>
        <w:rFonts w:hint="default"/>
      </w:rPr>
    </w:lvl>
    <w:lvl w:ilvl="8" w:tplc="C54A2384">
      <w:numFmt w:val="bullet"/>
      <w:lvlText w:val="•"/>
      <w:lvlJc w:val="left"/>
      <w:pPr>
        <w:ind w:left="9025" w:hanging="164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7"/>
  </w:num>
  <w:num w:numId="5">
    <w:abstractNumId w:val="15"/>
  </w:num>
  <w:num w:numId="6">
    <w:abstractNumId w:val="20"/>
  </w:num>
  <w:num w:numId="7">
    <w:abstractNumId w:val="19"/>
  </w:num>
  <w:num w:numId="8">
    <w:abstractNumId w:val="5"/>
  </w:num>
  <w:num w:numId="9">
    <w:abstractNumId w:val="3"/>
  </w:num>
  <w:num w:numId="10">
    <w:abstractNumId w:val="2"/>
  </w:num>
  <w:num w:numId="11">
    <w:abstractNumId w:val="1"/>
  </w:num>
  <w:num w:numId="12">
    <w:abstractNumId w:val="16"/>
  </w:num>
  <w:num w:numId="13">
    <w:abstractNumId w:val="0"/>
  </w:num>
  <w:num w:numId="14">
    <w:abstractNumId w:val="11"/>
  </w:num>
  <w:num w:numId="15">
    <w:abstractNumId w:val="12"/>
  </w:num>
  <w:num w:numId="16">
    <w:abstractNumId w:val="4"/>
  </w:num>
  <w:num w:numId="17">
    <w:abstractNumId w:val="18"/>
  </w:num>
  <w:num w:numId="18">
    <w:abstractNumId w:val="10"/>
  </w:num>
  <w:num w:numId="19">
    <w:abstractNumId w:val="8"/>
  </w:num>
  <w:num w:numId="20">
    <w:abstractNumId w:val="13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00C6"/>
    <w:rsid w:val="00016B73"/>
    <w:rsid w:val="00027B13"/>
    <w:rsid w:val="000A5151"/>
    <w:rsid w:val="000D137C"/>
    <w:rsid w:val="001813E8"/>
    <w:rsid w:val="001850B7"/>
    <w:rsid w:val="001C3E59"/>
    <w:rsid w:val="001E33E3"/>
    <w:rsid w:val="00282A64"/>
    <w:rsid w:val="002B7EC1"/>
    <w:rsid w:val="002D4ADB"/>
    <w:rsid w:val="002E3863"/>
    <w:rsid w:val="002F630F"/>
    <w:rsid w:val="00315CCC"/>
    <w:rsid w:val="003178AF"/>
    <w:rsid w:val="00382B43"/>
    <w:rsid w:val="003846CB"/>
    <w:rsid w:val="00386ED4"/>
    <w:rsid w:val="003A3812"/>
    <w:rsid w:val="003A6295"/>
    <w:rsid w:val="003B75E0"/>
    <w:rsid w:val="004061E0"/>
    <w:rsid w:val="00422D0E"/>
    <w:rsid w:val="004868D7"/>
    <w:rsid w:val="004B6F0F"/>
    <w:rsid w:val="004D2618"/>
    <w:rsid w:val="004D2801"/>
    <w:rsid w:val="004F7597"/>
    <w:rsid w:val="00522420"/>
    <w:rsid w:val="00524DC2"/>
    <w:rsid w:val="00562DA2"/>
    <w:rsid w:val="005C3204"/>
    <w:rsid w:val="00624FBA"/>
    <w:rsid w:val="0066386C"/>
    <w:rsid w:val="006651E2"/>
    <w:rsid w:val="006C63D8"/>
    <w:rsid w:val="006D46A1"/>
    <w:rsid w:val="006D4E49"/>
    <w:rsid w:val="0071123F"/>
    <w:rsid w:val="00744753"/>
    <w:rsid w:val="00754268"/>
    <w:rsid w:val="0075510B"/>
    <w:rsid w:val="007601F0"/>
    <w:rsid w:val="0079312D"/>
    <w:rsid w:val="00797D79"/>
    <w:rsid w:val="007A39AD"/>
    <w:rsid w:val="007C520F"/>
    <w:rsid w:val="007C631C"/>
    <w:rsid w:val="007F019D"/>
    <w:rsid w:val="00813F0D"/>
    <w:rsid w:val="0089764E"/>
    <w:rsid w:val="008E6637"/>
    <w:rsid w:val="00947054"/>
    <w:rsid w:val="00956ABD"/>
    <w:rsid w:val="009847FB"/>
    <w:rsid w:val="0098634C"/>
    <w:rsid w:val="00991B24"/>
    <w:rsid w:val="009C640F"/>
    <w:rsid w:val="009D6396"/>
    <w:rsid w:val="009E64D1"/>
    <w:rsid w:val="00A00B0F"/>
    <w:rsid w:val="00A90C78"/>
    <w:rsid w:val="00AB7046"/>
    <w:rsid w:val="00AF657B"/>
    <w:rsid w:val="00B137BE"/>
    <w:rsid w:val="00B43FA1"/>
    <w:rsid w:val="00B505C7"/>
    <w:rsid w:val="00B82CD8"/>
    <w:rsid w:val="00B94405"/>
    <w:rsid w:val="00BA0FC0"/>
    <w:rsid w:val="00BB4D17"/>
    <w:rsid w:val="00BC0C32"/>
    <w:rsid w:val="00BF009D"/>
    <w:rsid w:val="00C04BAE"/>
    <w:rsid w:val="00C0703A"/>
    <w:rsid w:val="00C20F82"/>
    <w:rsid w:val="00C41C56"/>
    <w:rsid w:val="00C47A69"/>
    <w:rsid w:val="00C47AB5"/>
    <w:rsid w:val="00C50C45"/>
    <w:rsid w:val="00C52B7C"/>
    <w:rsid w:val="00C70DF1"/>
    <w:rsid w:val="00C85A31"/>
    <w:rsid w:val="00C91734"/>
    <w:rsid w:val="00CB4AB6"/>
    <w:rsid w:val="00CF6F10"/>
    <w:rsid w:val="00D147CA"/>
    <w:rsid w:val="00D33D1F"/>
    <w:rsid w:val="00D73C4A"/>
    <w:rsid w:val="00D80D69"/>
    <w:rsid w:val="00D81B00"/>
    <w:rsid w:val="00D900C6"/>
    <w:rsid w:val="00D96174"/>
    <w:rsid w:val="00DD3AED"/>
    <w:rsid w:val="00EA4FA9"/>
    <w:rsid w:val="00EC7CC7"/>
    <w:rsid w:val="00EE4CF1"/>
    <w:rsid w:val="00EF3A96"/>
    <w:rsid w:val="00F01F6C"/>
    <w:rsid w:val="00F524CF"/>
    <w:rsid w:val="00F524E0"/>
    <w:rsid w:val="00F82A4D"/>
    <w:rsid w:val="00FC1086"/>
    <w:rsid w:val="00FD033D"/>
    <w:rsid w:val="00FD4BD8"/>
    <w:rsid w:val="00FE1A7C"/>
    <w:rsid w:val="00FE6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0C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900C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D900C6"/>
    <w:pPr>
      <w:widowControl w:val="0"/>
      <w:autoSpaceDE w:val="0"/>
      <w:autoSpaceDN w:val="0"/>
      <w:ind w:left="220"/>
      <w:jc w:val="both"/>
    </w:pPr>
    <w:rPr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900C6"/>
    <w:rPr>
      <w:rFonts w:ascii="Times New Roman" w:hAnsi="Times New Roman" w:cs="Times New Roman"/>
      <w:sz w:val="28"/>
      <w:szCs w:val="28"/>
    </w:rPr>
  </w:style>
  <w:style w:type="paragraph" w:customStyle="1" w:styleId="TOC11">
    <w:name w:val="TOC 11"/>
    <w:basedOn w:val="Normal"/>
    <w:uiPriority w:val="99"/>
    <w:rsid w:val="00B505C7"/>
    <w:pPr>
      <w:widowControl w:val="0"/>
      <w:autoSpaceDE w:val="0"/>
      <w:autoSpaceDN w:val="0"/>
      <w:spacing w:before="161"/>
      <w:ind w:left="643" w:hanging="424"/>
    </w:pPr>
    <w:rPr>
      <w:sz w:val="28"/>
      <w:szCs w:val="28"/>
      <w:lang w:eastAsia="en-US"/>
    </w:rPr>
  </w:style>
  <w:style w:type="paragraph" w:customStyle="1" w:styleId="TOC21">
    <w:name w:val="TOC 21"/>
    <w:basedOn w:val="Normal"/>
    <w:uiPriority w:val="99"/>
    <w:rsid w:val="00B505C7"/>
    <w:pPr>
      <w:widowControl w:val="0"/>
      <w:autoSpaceDE w:val="0"/>
      <w:autoSpaceDN w:val="0"/>
      <w:spacing w:before="160"/>
      <w:ind w:left="220"/>
    </w:pPr>
    <w:rPr>
      <w:b/>
      <w:bCs/>
      <w:sz w:val="28"/>
      <w:szCs w:val="28"/>
      <w:lang w:eastAsia="en-US"/>
    </w:rPr>
  </w:style>
  <w:style w:type="paragraph" w:customStyle="1" w:styleId="TOC31">
    <w:name w:val="TOC 31"/>
    <w:basedOn w:val="Normal"/>
    <w:uiPriority w:val="99"/>
    <w:rsid w:val="00B505C7"/>
    <w:pPr>
      <w:widowControl w:val="0"/>
      <w:autoSpaceDE w:val="0"/>
      <w:autoSpaceDN w:val="0"/>
      <w:spacing w:before="161"/>
      <w:ind w:left="220"/>
    </w:pPr>
    <w:rPr>
      <w:sz w:val="28"/>
      <w:szCs w:val="28"/>
      <w:lang w:eastAsia="en-US"/>
    </w:rPr>
  </w:style>
  <w:style w:type="paragraph" w:customStyle="1" w:styleId="Heading11">
    <w:name w:val="Heading 11"/>
    <w:basedOn w:val="Normal"/>
    <w:uiPriority w:val="99"/>
    <w:rsid w:val="00797D79"/>
    <w:pPr>
      <w:widowControl w:val="0"/>
      <w:autoSpaceDE w:val="0"/>
      <w:autoSpaceDN w:val="0"/>
      <w:spacing w:before="67"/>
      <w:ind w:left="1936" w:hanging="493"/>
      <w:outlineLvl w:val="1"/>
    </w:pPr>
    <w:rPr>
      <w:b/>
      <w:bCs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6651E2"/>
    <w:pPr>
      <w:widowControl w:val="0"/>
      <w:autoSpaceDE w:val="0"/>
      <w:autoSpaceDN w:val="0"/>
      <w:ind w:left="622" w:firstLine="719"/>
      <w:jc w:val="both"/>
    </w:pPr>
    <w:rPr>
      <w:sz w:val="22"/>
      <w:szCs w:val="22"/>
      <w:lang w:eastAsia="en-US"/>
    </w:rPr>
  </w:style>
  <w:style w:type="paragraph" w:customStyle="1" w:styleId="Heading21">
    <w:name w:val="Heading 21"/>
    <w:basedOn w:val="Normal"/>
    <w:uiPriority w:val="99"/>
    <w:rsid w:val="00D147CA"/>
    <w:pPr>
      <w:widowControl w:val="0"/>
      <w:autoSpaceDE w:val="0"/>
      <w:autoSpaceDN w:val="0"/>
      <w:ind w:left="622"/>
      <w:outlineLvl w:val="2"/>
    </w:pPr>
    <w:rPr>
      <w:b/>
      <w:bCs/>
      <w:sz w:val="22"/>
      <w:szCs w:val="22"/>
      <w:lang w:eastAsia="en-US"/>
    </w:rPr>
  </w:style>
  <w:style w:type="table" w:customStyle="1" w:styleId="TableNormal1">
    <w:name w:val="Table Normal1"/>
    <w:uiPriority w:val="99"/>
    <w:semiHidden/>
    <w:rsid w:val="004D2801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4D2801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D2801"/>
    <w:pPr>
      <w:widowControl w:val="0"/>
      <w:autoSpaceDE w:val="0"/>
      <w:autoSpaceDN w:val="0"/>
    </w:pPr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2801"/>
    <w:rPr>
      <w:rFonts w:ascii="Tahoma" w:hAnsi="Tahoma" w:cs="Tahoma"/>
      <w:sz w:val="16"/>
      <w:szCs w:val="16"/>
    </w:rPr>
  </w:style>
  <w:style w:type="paragraph" w:customStyle="1" w:styleId="Heading31">
    <w:name w:val="Heading 31"/>
    <w:basedOn w:val="Normal"/>
    <w:uiPriority w:val="99"/>
    <w:rsid w:val="007C631C"/>
    <w:pPr>
      <w:widowControl w:val="0"/>
      <w:autoSpaceDE w:val="0"/>
      <w:autoSpaceDN w:val="0"/>
      <w:ind w:left="1622" w:hanging="553"/>
      <w:outlineLvl w:val="3"/>
    </w:pPr>
    <w:rPr>
      <w:b/>
      <w:bCs/>
      <w:sz w:val="22"/>
      <w:szCs w:val="22"/>
      <w:lang w:eastAsia="en-US"/>
    </w:rPr>
  </w:style>
  <w:style w:type="paragraph" w:customStyle="1" w:styleId="Heading41">
    <w:name w:val="Heading 41"/>
    <w:basedOn w:val="Normal"/>
    <w:uiPriority w:val="99"/>
    <w:rsid w:val="007C631C"/>
    <w:pPr>
      <w:widowControl w:val="0"/>
      <w:autoSpaceDE w:val="0"/>
      <w:autoSpaceDN w:val="0"/>
      <w:ind w:left="1342"/>
      <w:jc w:val="both"/>
      <w:outlineLvl w:val="4"/>
    </w:pPr>
    <w:rPr>
      <w:b/>
      <w:bCs/>
      <w:i/>
      <w:iCs/>
      <w:sz w:val="22"/>
      <w:szCs w:val="22"/>
      <w:lang w:eastAsia="en-US"/>
    </w:rPr>
  </w:style>
  <w:style w:type="paragraph" w:styleId="Title">
    <w:name w:val="Title"/>
    <w:basedOn w:val="Normal"/>
    <w:link w:val="TitleChar"/>
    <w:uiPriority w:val="99"/>
    <w:qFormat/>
    <w:rsid w:val="007C631C"/>
    <w:pPr>
      <w:widowControl w:val="0"/>
      <w:autoSpaceDE w:val="0"/>
      <w:autoSpaceDN w:val="0"/>
      <w:spacing w:before="2"/>
      <w:ind w:left="774" w:right="609"/>
      <w:jc w:val="center"/>
    </w:pPr>
    <w:rPr>
      <w:rFonts w:ascii="Arial Black" w:eastAsia="Calibri" w:hAnsi="Arial Black" w:cs="Arial Black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7C631C"/>
    <w:rPr>
      <w:rFonts w:ascii="Arial Black" w:hAnsi="Arial Black" w:cs="Arial Black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rsid w:val="002B7EC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B7EC1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2B7EC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B7EC1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027B1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6638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704</TotalTime>
  <Pages>53</Pages>
  <Words>14758</Words>
  <Characters>-32766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user</cp:lastModifiedBy>
  <cp:revision>49</cp:revision>
  <dcterms:created xsi:type="dcterms:W3CDTF">2021-09-05T11:34:00Z</dcterms:created>
  <dcterms:modified xsi:type="dcterms:W3CDTF">2021-09-27T13:04:00Z</dcterms:modified>
</cp:coreProperties>
</file>